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540F" w:rsidRPr="004F2E83" w:rsidRDefault="007A5C47" w:rsidP="00084BD5">
      <w:pPr>
        <w:pStyle w:val="POD"/>
        <w:spacing w:before="60" w:after="60"/>
        <w:rPr>
          <w:rStyle w:val="SubtleReference"/>
          <w:i w:val="0"/>
          <w:sz w:val="36"/>
        </w:rPr>
      </w:pPr>
      <w:hyperlink r:id="rId8" w:history="1">
        <w:r w:rsidR="00BC540F" w:rsidRPr="004F2E83">
          <w:rPr>
            <w:rStyle w:val="Hyperlink"/>
            <w:i w:val="0"/>
            <w:color w:val="auto"/>
            <w:sz w:val="36"/>
            <w:u w:val="none"/>
          </w:rPr>
          <w:t>КОНКУРСНА</w:t>
        </w:r>
        <w:r w:rsidR="00C0239B">
          <w:rPr>
            <w:rStyle w:val="Hyperlink"/>
            <w:i w:val="0"/>
            <w:color w:val="auto"/>
            <w:sz w:val="36"/>
            <w:u w:val="none"/>
          </w:rPr>
          <w:t xml:space="preserve"> </w:t>
        </w:r>
        <w:r w:rsidR="00BC540F" w:rsidRPr="004F2E83">
          <w:rPr>
            <w:rStyle w:val="Hyperlink"/>
            <w:i w:val="0"/>
            <w:color w:val="auto"/>
            <w:sz w:val="36"/>
            <w:u w:val="none"/>
          </w:rPr>
          <w:t>ДОКУМЕНТАЦИЈА</w:t>
        </w:r>
      </w:hyperlink>
    </w:p>
    <w:p w:rsidR="00BC540F" w:rsidRPr="00C0239B" w:rsidRDefault="00C2125F" w:rsidP="00084BD5">
      <w:pPr>
        <w:pStyle w:val="POD"/>
        <w:spacing w:before="60" w:after="60"/>
        <w:rPr>
          <w:rStyle w:val="SubtleReference"/>
          <w:i w:val="0"/>
        </w:rPr>
      </w:pPr>
      <w:r>
        <w:rPr>
          <w:rStyle w:val="SubtleReference"/>
          <w:i w:val="0"/>
        </w:rPr>
        <w:t>З</w:t>
      </w:r>
      <w:r w:rsidR="004074E2">
        <w:rPr>
          <w:rStyle w:val="SubtleReference"/>
          <w:i w:val="0"/>
        </w:rPr>
        <w:t xml:space="preserve">а јавну набавку добра </w:t>
      </w:r>
      <w:r w:rsidR="00C0239B">
        <w:rPr>
          <w:rStyle w:val="SubtleReference"/>
          <w:i w:val="0"/>
        </w:rPr>
        <w:t>у</w:t>
      </w:r>
      <w:r w:rsidR="0087530F">
        <w:rPr>
          <w:rStyle w:val="SubtleReference"/>
          <w:i w:val="0"/>
        </w:rPr>
        <w:t xml:space="preserve"> поступку</w:t>
      </w:r>
      <w:r w:rsidR="00C0239B">
        <w:rPr>
          <w:rStyle w:val="SubtleReference"/>
          <w:i w:val="0"/>
          <w:lang w:val="en-US"/>
        </w:rPr>
        <w:t xml:space="preserve"> </w:t>
      </w:r>
      <w:r w:rsidR="00C0239B">
        <w:rPr>
          <w:rStyle w:val="SubtleReference"/>
          <w:i w:val="0"/>
        </w:rPr>
        <w:t>јавне набавке мале вредности</w:t>
      </w:r>
    </w:p>
    <w:p w:rsidR="00BC540F" w:rsidRPr="008101EF" w:rsidRDefault="00BC540F" w:rsidP="00084BD5">
      <w:pPr>
        <w:pStyle w:val="POD"/>
        <w:spacing w:before="60" w:after="60"/>
        <w:rPr>
          <w:rStyle w:val="SubtleReference"/>
          <w:i w:val="0"/>
          <w:color w:val="000000" w:themeColor="text1"/>
        </w:rPr>
      </w:pPr>
      <w:r w:rsidRPr="008101EF">
        <w:rPr>
          <w:rStyle w:val="SubtleReference"/>
          <w:i w:val="0"/>
          <w:color w:val="000000" w:themeColor="text1"/>
        </w:rPr>
        <w:t>„ГАСНA МЕРИЛА“</w:t>
      </w:r>
    </w:p>
    <w:p w:rsidR="00BC540F" w:rsidRPr="00C2125F" w:rsidRDefault="0087530F" w:rsidP="00084BD5">
      <w:pPr>
        <w:pStyle w:val="POD"/>
        <w:spacing w:before="60" w:after="60"/>
        <w:rPr>
          <w:rStyle w:val="SubtleReference"/>
          <w:i w:val="0"/>
        </w:rPr>
      </w:pPr>
      <w:r>
        <w:rPr>
          <w:rStyle w:val="SubtleReference"/>
          <w:i w:val="0"/>
        </w:rPr>
        <w:t xml:space="preserve">За потребе </w:t>
      </w:r>
      <w:r w:rsidR="00BC540F" w:rsidRPr="00C2125F">
        <w:rPr>
          <w:rStyle w:val="SubtleReference"/>
          <w:i w:val="0"/>
        </w:rPr>
        <w:t xml:space="preserve">ЈП </w:t>
      </w:r>
      <w:r w:rsidR="00AF0715" w:rsidRPr="00C2125F">
        <w:rPr>
          <w:rStyle w:val="SubtleReference"/>
          <w:i w:val="0"/>
        </w:rPr>
        <w:t>ЕЛГАС СЕНТА</w:t>
      </w:r>
    </w:p>
    <w:p w:rsidR="00D4683D" w:rsidRDefault="00D4683D" w:rsidP="00084BD5">
      <w:pPr>
        <w:pStyle w:val="POD"/>
        <w:spacing w:before="60" w:after="60"/>
        <w:rPr>
          <w:rStyle w:val="SubtleReference"/>
        </w:rPr>
      </w:pPr>
    </w:p>
    <w:p w:rsidR="00D4683D" w:rsidRDefault="00887A3D" w:rsidP="00084BD5">
      <w:pPr>
        <w:pStyle w:val="POD"/>
        <w:spacing w:before="60" w:after="60"/>
        <w:rPr>
          <w:rStyle w:val="SubtleReference"/>
        </w:rPr>
      </w:pPr>
      <w:r>
        <w:rPr>
          <w:noProof/>
          <w:lang w:val="en-US"/>
        </w:rPr>
        <w:drawing>
          <wp:anchor distT="0" distB="0" distL="114300" distR="114300" simplePos="0" relativeHeight="251659264" behindDoc="1" locked="0" layoutInCell="1" allowOverlap="1">
            <wp:simplePos x="0" y="0"/>
            <wp:positionH relativeFrom="column">
              <wp:posOffset>2027144</wp:posOffset>
            </wp:positionH>
            <wp:positionV relativeFrom="paragraph">
              <wp:posOffset>123531</wp:posOffset>
            </wp:positionV>
            <wp:extent cx="2275915" cy="596153"/>
            <wp:effectExtent l="19050" t="0" r="0" b="0"/>
            <wp:wrapNone/>
            <wp:docPr id="2" name="Picture 1" descr="C:\Users\User\Desktop\LUKA\LOGO\LOGO EL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UKA\LOGO\LOGO ELGAS.jpg"/>
                    <pic:cNvPicPr>
                      <a:picLocks noChangeAspect="1" noChangeArrowheads="1"/>
                    </pic:cNvPicPr>
                  </pic:nvPicPr>
                  <pic:blipFill>
                    <a:blip r:embed="rId9"/>
                    <a:stretch>
                      <a:fillRect/>
                    </a:stretch>
                  </pic:blipFill>
                  <pic:spPr bwMode="auto">
                    <a:xfrm>
                      <a:off x="0" y="0"/>
                      <a:ext cx="2275915" cy="596153"/>
                    </a:xfrm>
                    <a:prstGeom prst="rect">
                      <a:avLst/>
                    </a:prstGeom>
                    <a:noFill/>
                    <a:ln w="9525">
                      <a:noFill/>
                      <a:miter lim="800000"/>
                      <a:headEnd/>
                      <a:tailEnd/>
                    </a:ln>
                  </pic:spPr>
                </pic:pic>
              </a:graphicData>
            </a:graphic>
          </wp:anchor>
        </w:drawing>
      </w:r>
    </w:p>
    <w:p w:rsidR="00D4683D" w:rsidRDefault="00D4683D" w:rsidP="00084BD5">
      <w:pPr>
        <w:pStyle w:val="POD"/>
        <w:spacing w:before="60" w:after="60"/>
        <w:rPr>
          <w:rStyle w:val="SubtleReference"/>
        </w:rPr>
      </w:pPr>
    </w:p>
    <w:p w:rsidR="00D4683D" w:rsidRDefault="00D4683D" w:rsidP="00084BD5">
      <w:pPr>
        <w:pStyle w:val="POD"/>
        <w:spacing w:before="60" w:after="60"/>
        <w:rPr>
          <w:rStyle w:val="SubtleReference"/>
        </w:rPr>
      </w:pPr>
    </w:p>
    <w:p w:rsidR="00D4683D" w:rsidRDefault="00D4683D" w:rsidP="00084BD5">
      <w:pPr>
        <w:pStyle w:val="POD"/>
        <w:spacing w:before="60" w:after="60"/>
        <w:rPr>
          <w:rStyle w:val="SubtleReference"/>
        </w:rPr>
      </w:pPr>
    </w:p>
    <w:p w:rsidR="00D4683D" w:rsidRPr="00D4683D" w:rsidRDefault="00D4683D" w:rsidP="00084BD5">
      <w:pPr>
        <w:pStyle w:val="POD"/>
        <w:spacing w:before="60" w:after="60"/>
        <w:rPr>
          <w:rStyle w:val="SubtleReference"/>
        </w:rPr>
      </w:pPr>
    </w:p>
    <w:p w:rsidR="00BC540F" w:rsidRPr="00FE0B9A" w:rsidRDefault="00BC540F" w:rsidP="00084BD5">
      <w:pPr>
        <w:pStyle w:val="TEXT"/>
        <w:spacing w:before="60" w:after="60"/>
        <w:ind w:firstLine="0"/>
        <w:rPr>
          <w:rStyle w:val="SubtleReference"/>
          <w:color w:val="auto"/>
        </w:rPr>
      </w:pPr>
      <w:r w:rsidRPr="00FE0B9A">
        <w:rPr>
          <w:rStyle w:val="SubtleReference"/>
          <w:color w:val="auto"/>
        </w:rPr>
        <w:t>Број јавне набавке:</w:t>
      </w:r>
      <w:r w:rsidR="00EE549B" w:rsidRPr="00FE0B9A">
        <w:rPr>
          <w:rStyle w:val="SubtleReference"/>
          <w:color w:val="auto"/>
        </w:rPr>
        <w:tab/>
      </w:r>
      <w:r w:rsidR="00EE549B" w:rsidRPr="00FE0B9A">
        <w:rPr>
          <w:rStyle w:val="SubtleReference"/>
          <w:color w:val="auto"/>
        </w:rPr>
        <w:tab/>
      </w:r>
      <w:r w:rsidR="00776D39" w:rsidRPr="00FE0B9A">
        <w:rPr>
          <w:rStyle w:val="SubtleReference"/>
          <w:color w:val="auto"/>
        </w:rPr>
        <w:tab/>
      </w:r>
      <w:r w:rsidR="00DA451C" w:rsidRPr="00FE0B9A">
        <w:rPr>
          <w:rStyle w:val="SubtleReference"/>
          <w:color w:val="auto"/>
        </w:rPr>
        <w:t>ЈН - Г1/2016</w:t>
      </w:r>
    </w:p>
    <w:p w:rsidR="00BC540F" w:rsidRPr="00FE0B9A" w:rsidRDefault="00BC540F" w:rsidP="00084BD5">
      <w:pPr>
        <w:pStyle w:val="TEXT"/>
        <w:spacing w:before="60" w:after="60"/>
        <w:ind w:firstLine="0"/>
        <w:rPr>
          <w:rStyle w:val="SubtleReference"/>
          <w:color w:val="auto"/>
        </w:rPr>
      </w:pPr>
      <w:r w:rsidRPr="00FE0B9A">
        <w:rPr>
          <w:rStyle w:val="SubtleReference"/>
          <w:color w:val="auto"/>
        </w:rPr>
        <w:t>Ознака:</w:t>
      </w:r>
      <w:r w:rsidR="00EE549B" w:rsidRPr="00FE0B9A">
        <w:rPr>
          <w:rStyle w:val="SubtleReference"/>
          <w:color w:val="auto"/>
        </w:rPr>
        <w:tab/>
      </w:r>
      <w:r w:rsidR="00EE549B" w:rsidRPr="00FE0B9A">
        <w:rPr>
          <w:rStyle w:val="SubtleReference"/>
          <w:color w:val="auto"/>
        </w:rPr>
        <w:tab/>
      </w:r>
      <w:r w:rsidR="00EE549B" w:rsidRPr="00FE0B9A">
        <w:rPr>
          <w:rStyle w:val="SubtleReference"/>
          <w:color w:val="auto"/>
        </w:rPr>
        <w:tab/>
      </w:r>
      <w:r w:rsidR="00776D39" w:rsidRPr="00FE0B9A">
        <w:rPr>
          <w:rStyle w:val="SubtleReference"/>
          <w:color w:val="auto"/>
        </w:rPr>
        <w:tab/>
      </w:r>
      <w:r w:rsidRPr="00FE0B9A">
        <w:rPr>
          <w:rStyle w:val="SubtleReference"/>
          <w:color w:val="auto"/>
        </w:rPr>
        <w:t>КД</w:t>
      </w:r>
      <w:r w:rsidR="00776D39" w:rsidRPr="00FE0B9A">
        <w:rPr>
          <w:rStyle w:val="SubtleReference"/>
          <w:color w:val="auto"/>
        </w:rPr>
        <w:t xml:space="preserve"> </w:t>
      </w:r>
      <w:r w:rsidRPr="00FE0B9A">
        <w:rPr>
          <w:rStyle w:val="SubtleReference"/>
          <w:color w:val="auto"/>
        </w:rPr>
        <w:t>-</w:t>
      </w:r>
      <w:r w:rsidR="00776D39" w:rsidRPr="00FE0B9A">
        <w:rPr>
          <w:rStyle w:val="SubtleReference"/>
          <w:color w:val="auto"/>
        </w:rPr>
        <w:t>Г</w:t>
      </w:r>
      <w:r w:rsidRPr="00FE0B9A">
        <w:rPr>
          <w:rStyle w:val="SubtleReference"/>
          <w:color w:val="auto"/>
        </w:rPr>
        <w:t>1/</w:t>
      </w:r>
      <w:r w:rsidR="00776D39" w:rsidRPr="00FE0B9A">
        <w:rPr>
          <w:rStyle w:val="SubtleReference"/>
          <w:color w:val="auto"/>
        </w:rPr>
        <w:t>2016</w:t>
      </w:r>
    </w:p>
    <w:p w:rsidR="00BC540F" w:rsidRPr="00FE0B9A" w:rsidRDefault="00BC540F" w:rsidP="00084BD5">
      <w:pPr>
        <w:pStyle w:val="TEXT"/>
        <w:spacing w:before="60" w:after="60"/>
        <w:ind w:firstLine="0"/>
        <w:rPr>
          <w:rStyle w:val="SubtleReference"/>
          <w:color w:val="auto"/>
        </w:rPr>
      </w:pPr>
      <w:r w:rsidRPr="00FE0B9A">
        <w:rPr>
          <w:rStyle w:val="SubtleReference"/>
          <w:color w:val="auto"/>
        </w:rPr>
        <w:t xml:space="preserve">Датум: </w:t>
      </w:r>
      <w:r w:rsidR="00EE549B" w:rsidRPr="00FE0B9A">
        <w:rPr>
          <w:rStyle w:val="SubtleReference"/>
          <w:color w:val="auto"/>
        </w:rPr>
        <w:tab/>
      </w:r>
      <w:r w:rsidR="00EE549B" w:rsidRPr="00FE0B9A">
        <w:rPr>
          <w:rStyle w:val="SubtleReference"/>
          <w:color w:val="auto"/>
        </w:rPr>
        <w:tab/>
      </w:r>
      <w:r w:rsidR="00EE549B" w:rsidRPr="00FE0B9A">
        <w:rPr>
          <w:rStyle w:val="SubtleReference"/>
          <w:color w:val="auto"/>
        </w:rPr>
        <w:tab/>
      </w:r>
      <w:r w:rsidR="00776D39" w:rsidRPr="00FE0B9A">
        <w:rPr>
          <w:rStyle w:val="SubtleReference"/>
          <w:color w:val="auto"/>
        </w:rPr>
        <w:tab/>
      </w:r>
      <w:r w:rsidR="00382065">
        <w:rPr>
          <w:rStyle w:val="SubtleReference"/>
          <w:color w:val="auto"/>
        </w:rPr>
        <w:t>0</w:t>
      </w:r>
      <w:r w:rsidR="00776D39" w:rsidRPr="00FE0B9A">
        <w:rPr>
          <w:rStyle w:val="SubtleReference"/>
          <w:color w:val="auto"/>
        </w:rPr>
        <w:t>4</w:t>
      </w:r>
      <w:r w:rsidRPr="00FE0B9A">
        <w:rPr>
          <w:rStyle w:val="SubtleReference"/>
          <w:color w:val="auto"/>
        </w:rPr>
        <w:t>.03.201</w:t>
      </w:r>
      <w:r w:rsidR="001C5672">
        <w:rPr>
          <w:rStyle w:val="SubtleReference"/>
          <w:color w:val="auto"/>
        </w:rPr>
        <w:t>6</w:t>
      </w:r>
      <w:r w:rsidRPr="00FE0B9A">
        <w:rPr>
          <w:rStyle w:val="SubtleReference"/>
          <w:color w:val="auto"/>
        </w:rPr>
        <w:t>.</w:t>
      </w:r>
    </w:p>
    <w:p w:rsidR="00BC540F" w:rsidRPr="00BC540F" w:rsidRDefault="00BC540F" w:rsidP="00084BD5">
      <w:pPr>
        <w:pStyle w:val="TEXT"/>
        <w:spacing w:before="60" w:after="60"/>
        <w:ind w:firstLine="0"/>
        <w:rPr>
          <w:rStyle w:val="SubtleReference"/>
        </w:rPr>
      </w:pPr>
      <w:r w:rsidRPr="00BC540F">
        <w:rPr>
          <w:rStyle w:val="SubtleReference"/>
        </w:rPr>
        <w:t xml:space="preserve">Рок за достављање понуда: </w:t>
      </w:r>
      <w:r w:rsidR="004A1901">
        <w:rPr>
          <w:rStyle w:val="SubtleReference"/>
        </w:rPr>
        <w:tab/>
      </w:r>
      <w:r w:rsidR="004A1901">
        <w:rPr>
          <w:rStyle w:val="SubtleReference"/>
        </w:rPr>
        <w:tab/>
      </w:r>
      <w:r w:rsidR="00886A2D">
        <w:rPr>
          <w:rStyle w:val="SubtleReference"/>
        </w:rPr>
        <w:t>21</w:t>
      </w:r>
      <w:r w:rsidRPr="00BC540F">
        <w:rPr>
          <w:rStyle w:val="SubtleReference"/>
        </w:rPr>
        <w:t>.0</w:t>
      </w:r>
      <w:r w:rsidR="00886A2D">
        <w:rPr>
          <w:rStyle w:val="SubtleReference"/>
        </w:rPr>
        <w:t>3</w:t>
      </w:r>
      <w:r w:rsidRPr="00BC540F">
        <w:rPr>
          <w:rStyle w:val="SubtleReference"/>
        </w:rPr>
        <w:t>.201</w:t>
      </w:r>
      <w:r w:rsidR="004A1901">
        <w:rPr>
          <w:rStyle w:val="SubtleReference"/>
        </w:rPr>
        <w:t>6</w:t>
      </w:r>
      <w:r w:rsidRPr="00BC540F">
        <w:rPr>
          <w:rStyle w:val="SubtleReference"/>
        </w:rPr>
        <w:t>. до 10.00 часова</w:t>
      </w:r>
    </w:p>
    <w:p w:rsidR="00BC540F" w:rsidRPr="00BC540F" w:rsidRDefault="00BC540F" w:rsidP="00084BD5">
      <w:pPr>
        <w:pStyle w:val="TEXT"/>
        <w:spacing w:before="60" w:after="60"/>
        <w:ind w:firstLine="0"/>
        <w:rPr>
          <w:rStyle w:val="SubtleReference"/>
        </w:rPr>
      </w:pPr>
      <w:r w:rsidRPr="00BC540F">
        <w:rPr>
          <w:rStyle w:val="SubtleReference"/>
        </w:rPr>
        <w:t xml:space="preserve">Јавно отварање понуда:   </w:t>
      </w:r>
      <w:r w:rsidR="004A1901">
        <w:rPr>
          <w:rStyle w:val="SubtleReference"/>
        </w:rPr>
        <w:tab/>
      </w:r>
      <w:r w:rsidR="004A1901">
        <w:rPr>
          <w:rStyle w:val="SubtleReference"/>
        </w:rPr>
        <w:tab/>
      </w:r>
      <w:r w:rsidR="00886A2D">
        <w:rPr>
          <w:rStyle w:val="SubtleReference"/>
        </w:rPr>
        <w:t>21</w:t>
      </w:r>
      <w:r w:rsidRPr="00BC540F">
        <w:rPr>
          <w:rStyle w:val="SubtleReference"/>
        </w:rPr>
        <w:t>.0</w:t>
      </w:r>
      <w:r w:rsidR="00886A2D">
        <w:rPr>
          <w:rStyle w:val="SubtleReference"/>
        </w:rPr>
        <w:t>3</w:t>
      </w:r>
      <w:r w:rsidRPr="00BC540F">
        <w:rPr>
          <w:rStyle w:val="SubtleReference"/>
        </w:rPr>
        <w:t>.201</w:t>
      </w:r>
      <w:r w:rsidR="004A1901">
        <w:rPr>
          <w:rStyle w:val="SubtleReference"/>
        </w:rPr>
        <w:t>6</w:t>
      </w:r>
      <w:r w:rsidRPr="00BC540F">
        <w:rPr>
          <w:rStyle w:val="SubtleReference"/>
        </w:rPr>
        <w:t>.  у 10.15 часова</w:t>
      </w:r>
    </w:p>
    <w:p w:rsidR="004A1901" w:rsidRPr="004A1901" w:rsidRDefault="00BC540F" w:rsidP="00084BD5">
      <w:pPr>
        <w:pStyle w:val="TEXT"/>
        <w:spacing w:before="60" w:after="60"/>
        <w:ind w:firstLine="0"/>
        <w:rPr>
          <w:rStyle w:val="SubtleReference"/>
          <w:color w:val="auto"/>
        </w:rPr>
      </w:pPr>
      <w:r w:rsidRPr="004A1901">
        <w:rPr>
          <w:rStyle w:val="SubtleReference"/>
          <w:color w:val="auto"/>
        </w:rPr>
        <w:t>Н</w:t>
      </w:r>
      <w:r w:rsidR="0087530F">
        <w:rPr>
          <w:rStyle w:val="SubtleReference"/>
          <w:color w:val="auto"/>
        </w:rPr>
        <w:t>аручилац</w:t>
      </w:r>
      <w:r w:rsidRPr="004A1901">
        <w:rPr>
          <w:rStyle w:val="SubtleReference"/>
          <w:color w:val="auto"/>
        </w:rPr>
        <w:t xml:space="preserve">:  </w:t>
      </w:r>
      <w:r w:rsidR="004A1901" w:rsidRPr="004A1901">
        <w:rPr>
          <w:rStyle w:val="SubtleReference"/>
          <w:color w:val="auto"/>
        </w:rPr>
        <w:t>ЈП ЕЛГАС СЕНТА , Миксат Калмана 37, 24400 Сента</w:t>
      </w:r>
    </w:p>
    <w:p w:rsidR="00BC540F" w:rsidRPr="00BC540F" w:rsidRDefault="00BC540F" w:rsidP="00084BD5">
      <w:pPr>
        <w:pStyle w:val="TEXT"/>
        <w:spacing w:before="60" w:after="60"/>
        <w:ind w:firstLine="0"/>
        <w:rPr>
          <w:rStyle w:val="SubtleReference"/>
        </w:rPr>
      </w:pPr>
    </w:p>
    <w:p w:rsidR="00BC540F" w:rsidRPr="00FE0B9A" w:rsidRDefault="00BC540F" w:rsidP="00084BD5">
      <w:pPr>
        <w:pStyle w:val="TEXT"/>
        <w:spacing w:before="60" w:after="60"/>
        <w:ind w:firstLine="0"/>
        <w:rPr>
          <w:rStyle w:val="SubtleReference"/>
          <w:color w:val="auto"/>
        </w:rPr>
      </w:pPr>
      <w:r w:rsidRPr="00FE0B9A">
        <w:rPr>
          <w:rStyle w:val="SubtleReference"/>
          <w:color w:val="auto"/>
        </w:rPr>
        <w:t>К</w:t>
      </w:r>
      <w:r w:rsidR="0087530F" w:rsidRPr="00FE0B9A">
        <w:rPr>
          <w:rStyle w:val="SubtleReference"/>
          <w:color w:val="auto"/>
        </w:rPr>
        <w:t>онкурсна документација садржи</w:t>
      </w:r>
      <w:r w:rsidRPr="00FE0B9A">
        <w:rPr>
          <w:rStyle w:val="SubtleReference"/>
          <w:color w:val="auto"/>
        </w:rPr>
        <w:t xml:space="preserve">  3</w:t>
      </w:r>
      <w:r w:rsidR="00FE0B9A" w:rsidRPr="00FE0B9A">
        <w:rPr>
          <w:rStyle w:val="SubtleReference"/>
          <w:color w:val="auto"/>
        </w:rPr>
        <w:t>7</w:t>
      </w:r>
      <w:r w:rsidRPr="00FE0B9A">
        <w:rPr>
          <w:rStyle w:val="SubtleReference"/>
          <w:color w:val="auto"/>
        </w:rPr>
        <w:t xml:space="preserve"> (тридесет и </w:t>
      </w:r>
      <w:r w:rsidR="00FE0B9A" w:rsidRPr="00FE0B9A">
        <w:rPr>
          <w:rStyle w:val="SubtleReference"/>
          <w:color w:val="auto"/>
        </w:rPr>
        <w:t>седам</w:t>
      </w:r>
      <w:r w:rsidRPr="00FE0B9A">
        <w:rPr>
          <w:rStyle w:val="SubtleReference"/>
          <w:color w:val="auto"/>
        </w:rPr>
        <w:t>) страница</w:t>
      </w:r>
    </w:p>
    <w:p w:rsidR="00FE0B9A" w:rsidRDefault="00FE0B9A" w:rsidP="00084BD5">
      <w:pPr>
        <w:pStyle w:val="TEXT"/>
        <w:spacing w:before="60" w:after="60"/>
        <w:ind w:firstLine="0"/>
        <w:rPr>
          <w:rStyle w:val="SubtleReference"/>
        </w:rPr>
      </w:pPr>
    </w:p>
    <w:p w:rsidR="00FE0B9A" w:rsidRDefault="00FE0B9A" w:rsidP="00084BD5">
      <w:pPr>
        <w:pStyle w:val="TEXT"/>
        <w:spacing w:before="60" w:after="60"/>
        <w:ind w:firstLine="0"/>
        <w:rPr>
          <w:rStyle w:val="SubtleReference"/>
        </w:rPr>
      </w:pPr>
    </w:p>
    <w:p w:rsidR="00FE0B9A" w:rsidRDefault="00FE0B9A" w:rsidP="00084BD5">
      <w:pPr>
        <w:pStyle w:val="TEXT"/>
        <w:spacing w:before="60" w:after="60"/>
        <w:ind w:firstLine="0"/>
        <w:rPr>
          <w:rStyle w:val="SubtleReference"/>
        </w:rPr>
      </w:pPr>
    </w:p>
    <w:p w:rsidR="00FE0B9A" w:rsidRDefault="00FE0B9A" w:rsidP="00084BD5">
      <w:pPr>
        <w:pStyle w:val="TEXT"/>
        <w:spacing w:before="60" w:after="60"/>
        <w:ind w:firstLine="0"/>
        <w:rPr>
          <w:rStyle w:val="SubtleReference"/>
        </w:rPr>
      </w:pPr>
    </w:p>
    <w:p w:rsidR="00FE0B9A" w:rsidRDefault="00FE0B9A" w:rsidP="00084BD5">
      <w:pPr>
        <w:pStyle w:val="TEXT"/>
        <w:spacing w:before="60" w:after="60"/>
        <w:ind w:firstLine="0"/>
        <w:rPr>
          <w:rStyle w:val="SubtleReference"/>
        </w:rPr>
      </w:pPr>
    </w:p>
    <w:p w:rsidR="00FE0B9A" w:rsidRDefault="00FE0B9A" w:rsidP="00084BD5">
      <w:pPr>
        <w:pStyle w:val="TEXT"/>
        <w:spacing w:before="60" w:after="60"/>
        <w:ind w:firstLine="0"/>
        <w:rPr>
          <w:rStyle w:val="SubtleReference"/>
        </w:rPr>
      </w:pPr>
    </w:p>
    <w:p w:rsidR="00FE0B9A" w:rsidRDefault="00FE0B9A" w:rsidP="00084BD5">
      <w:pPr>
        <w:pStyle w:val="TEXT"/>
        <w:spacing w:before="60" w:after="60"/>
        <w:ind w:firstLine="0"/>
        <w:rPr>
          <w:rStyle w:val="SubtleReference"/>
        </w:rPr>
      </w:pPr>
    </w:p>
    <w:p w:rsidR="00FE0B9A" w:rsidRPr="00FE0B9A" w:rsidRDefault="00FE0B9A" w:rsidP="00084BD5">
      <w:pPr>
        <w:pStyle w:val="TEXT"/>
        <w:spacing w:before="60" w:after="60"/>
        <w:ind w:firstLine="0"/>
        <w:rPr>
          <w:rStyle w:val="SubtleReference"/>
        </w:rPr>
      </w:pPr>
    </w:p>
    <w:p w:rsidR="00BC540F" w:rsidRDefault="004A1901" w:rsidP="00084BD5">
      <w:pPr>
        <w:pStyle w:val="POD"/>
        <w:spacing w:before="60" w:after="60"/>
        <w:rPr>
          <w:rStyle w:val="SubtleReference"/>
        </w:rPr>
      </w:pPr>
      <w:r w:rsidRPr="00D4683D">
        <w:rPr>
          <w:rStyle w:val="SubtleReference"/>
        </w:rPr>
        <w:t>Сента</w:t>
      </w:r>
      <w:r w:rsidR="00BC540F" w:rsidRPr="00D4683D">
        <w:rPr>
          <w:rStyle w:val="SubtleReference"/>
        </w:rPr>
        <w:t>, март 201</w:t>
      </w:r>
      <w:r w:rsidR="00C2125F">
        <w:rPr>
          <w:rStyle w:val="SubtleReference"/>
        </w:rPr>
        <w:t>6</w:t>
      </w:r>
      <w:r w:rsidR="00D458DA">
        <w:rPr>
          <w:rStyle w:val="SubtleReference"/>
        </w:rPr>
        <w:t>.</w:t>
      </w:r>
      <w:r w:rsidR="00BC540F" w:rsidRPr="00D4683D">
        <w:rPr>
          <w:rStyle w:val="SubtleReference"/>
        </w:rPr>
        <w:t xml:space="preserve"> године</w:t>
      </w:r>
    </w:p>
    <w:p w:rsidR="005D49D6" w:rsidRDefault="005D49D6" w:rsidP="00084BD5">
      <w:pPr>
        <w:pStyle w:val="POD"/>
        <w:spacing w:before="60" w:after="60"/>
        <w:rPr>
          <w:rStyle w:val="SubtleReference"/>
        </w:rPr>
      </w:pPr>
    </w:p>
    <w:p w:rsidR="005D49D6" w:rsidRDefault="005D49D6" w:rsidP="00084BD5">
      <w:pPr>
        <w:pStyle w:val="POD"/>
        <w:spacing w:before="60" w:after="60"/>
        <w:rPr>
          <w:rStyle w:val="SubtleReference"/>
        </w:rPr>
      </w:pPr>
    </w:p>
    <w:p w:rsidR="005D49D6" w:rsidRDefault="005D49D6" w:rsidP="00084BD5">
      <w:pPr>
        <w:pStyle w:val="POD"/>
        <w:spacing w:before="60" w:after="60"/>
        <w:rPr>
          <w:rStyle w:val="SubtleReference"/>
        </w:rPr>
      </w:pPr>
    </w:p>
    <w:p w:rsidR="005D49D6" w:rsidRDefault="005D49D6" w:rsidP="00084BD5">
      <w:pPr>
        <w:pStyle w:val="POD"/>
        <w:spacing w:before="60" w:after="60"/>
        <w:rPr>
          <w:rStyle w:val="SubtleReference"/>
        </w:rPr>
      </w:pPr>
    </w:p>
    <w:p w:rsidR="005D49D6" w:rsidRDefault="005D49D6" w:rsidP="00084BD5">
      <w:pPr>
        <w:pStyle w:val="POD"/>
        <w:spacing w:before="60" w:after="60"/>
        <w:rPr>
          <w:rStyle w:val="SubtleReference"/>
        </w:rPr>
      </w:pPr>
    </w:p>
    <w:p w:rsidR="005D49D6" w:rsidRDefault="005D49D6" w:rsidP="00084BD5">
      <w:pPr>
        <w:pStyle w:val="POD"/>
        <w:spacing w:before="60" w:after="60"/>
        <w:rPr>
          <w:rStyle w:val="SubtleReference"/>
        </w:rPr>
      </w:pPr>
    </w:p>
    <w:p w:rsidR="005D49D6" w:rsidRDefault="005D49D6" w:rsidP="00084BD5">
      <w:pPr>
        <w:pStyle w:val="POD"/>
        <w:spacing w:before="60" w:after="60"/>
        <w:rPr>
          <w:rStyle w:val="SubtleReference"/>
        </w:rPr>
      </w:pPr>
    </w:p>
    <w:p w:rsidR="005D49D6" w:rsidRDefault="005D49D6" w:rsidP="00084BD5">
      <w:pPr>
        <w:pStyle w:val="POD"/>
        <w:spacing w:before="60" w:after="60"/>
        <w:rPr>
          <w:rStyle w:val="SubtleReference"/>
        </w:rPr>
      </w:pPr>
    </w:p>
    <w:p w:rsidR="005D49D6" w:rsidRDefault="005D49D6" w:rsidP="00084BD5">
      <w:pPr>
        <w:pStyle w:val="POD"/>
        <w:spacing w:before="60" w:after="60"/>
        <w:rPr>
          <w:rStyle w:val="SubtleReference"/>
        </w:rPr>
      </w:pPr>
    </w:p>
    <w:p w:rsidR="00BC540F" w:rsidRPr="008101EF" w:rsidRDefault="00E24505" w:rsidP="00084BD5">
      <w:pPr>
        <w:pStyle w:val="TEXT"/>
        <w:spacing w:before="60" w:after="60"/>
        <w:ind w:firstLine="0"/>
        <w:rPr>
          <w:rStyle w:val="SubtleReference"/>
          <w:color w:val="000000" w:themeColor="text1"/>
        </w:rPr>
      </w:pPr>
      <w:r w:rsidRPr="008101EF">
        <w:rPr>
          <w:rStyle w:val="SubtleReference"/>
          <w:color w:val="000000" w:themeColor="text1"/>
        </w:rPr>
        <w:lastRenderedPageBreak/>
        <w:t xml:space="preserve">На основу члана </w:t>
      </w:r>
      <w:r w:rsidR="00BC540F" w:rsidRPr="008101EF">
        <w:rPr>
          <w:rStyle w:val="SubtleReference"/>
          <w:color w:val="000000" w:themeColor="text1"/>
        </w:rPr>
        <w:t>61. Закона о јавним набавк</w:t>
      </w:r>
      <w:r w:rsidRPr="008101EF">
        <w:rPr>
          <w:rStyle w:val="SubtleReference"/>
          <w:color w:val="000000" w:themeColor="text1"/>
        </w:rPr>
        <w:t>ама (</w:t>
      </w:r>
      <w:r w:rsidR="00731728" w:rsidRPr="008101EF">
        <w:rPr>
          <w:rFonts w:eastAsia="Times New Roman"/>
          <w:color w:val="000000" w:themeColor="text1"/>
          <w:szCs w:val="24"/>
        </w:rPr>
        <w:t>”</w:t>
      </w:r>
      <w:r w:rsidRPr="008101EF">
        <w:rPr>
          <w:rFonts w:eastAsia="Times New Roman"/>
          <w:color w:val="000000" w:themeColor="text1"/>
          <w:szCs w:val="24"/>
          <w:lang w:val="sr-Cyrl-CS"/>
        </w:rPr>
        <w:t>Сл</w:t>
      </w:r>
      <w:r w:rsidRPr="008101EF">
        <w:rPr>
          <w:rFonts w:eastAsia="Times New Roman"/>
          <w:color w:val="000000" w:themeColor="text1"/>
          <w:szCs w:val="24"/>
        </w:rPr>
        <w:t>ужбени</w:t>
      </w:r>
      <w:r w:rsidR="00731728" w:rsidRPr="008101EF">
        <w:rPr>
          <w:rFonts w:eastAsia="Times New Roman"/>
          <w:color w:val="000000" w:themeColor="text1"/>
          <w:szCs w:val="24"/>
          <w:lang w:val="sr-Cyrl-CS"/>
        </w:rPr>
        <w:t xml:space="preserve"> гласник РС</w:t>
      </w:r>
      <w:r w:rsidR="00731728" w:rsidRPr="008101EF">
        <w:rPr>
          <w:rFonts w:eastAsia="Times New Roman"/>
          <w:color w:val="000000" w:themeColor="text1"/>
          <w:szCs w:val="24"/>
        </w:rPr>
        <w:t>”</w:t>
      </w:r>
      <w:r w:rsidRPr="008101EF">
        <w:rPr>
          <w:rFonts w:eastAsia="Times New Roman"/>
          <w:color w:val="000000" w:themeColor="text1"/>
          <w:szCs w:val="24"/>
        </w:rPr>
        <w:t xml:space="preserve">, </w:t>
      </w:r>
      <w:r w:rsidRPr="008101EF">
        <w:rPr>
          <w:rFonts w:eastAsia="Times New Roman"/>
          <w:color w:val="000000" w:themeColor="text1"/>
          <w:szCs w:val="24"/>
          <w:lang w:val="sr-Cyrl-CS"/>
        </w:rPr>
        <w:t>бр</w:t>
      </w:r>
      <w:r w:rsidRPr="008101EF">
        <w:rPr>
          <w:rFonts w:eastAsia="Times New Roman"/>
          <w:color w:val="000000" w:themeColor="text1"/>
          <w:szCs w:val="24"/>
        </w:rPr>
        <w:t>oj</w:t>
      </w:r>
      <w:r w:rsidR="00F90909" w:rsidRPr="008101EF">
        <w:rPr>
          <w:rFonts w:eastAsia="Times New Roman"/>
          <w:color w:val="000000" w:themeColor="text1"/>
          <w:szCs w:val="24"/>
        </w:rPr>
        <w:t xml:space="preserve"> </w:t>
      </w:r>
      <w:r w:rsidRPr="008101EF">
        <w:rPr>
          <w:rFonts w:eastAsia="Times New Roman"/>
          <w:color w:val="000000" w:themeColor="text1"/>
          <w:szCs w:val="24"/>
        </w:rPr>
        <w:t>124</w:t>
      </w:r>
      <w:r w:rsidRPr="008101EF">
        <w:rPr>
          <w:rFonts w:eastAsia="Times New Roman"/>
          <w:color w:val="000000" w:themeColor="text1"/>
          <w:szCs w:val="24"/>
          <w:lang w:val="sr-Cyrl-CS"/>
        </w:rPr>
        <w:t>/</w:t>
      </w:r>
      <w:r w:rsidRPr="008101EF">
        <w:rPr>
          <w:rFonts w:eastAsia="Times New Roman"/>
          <w:color w:val="000000" w:themeColor="text1"/>
          <w:szCs w:val="24"/>
        </w:rPr>
        <w:t xml:space="preserve">2012, 14/2015 и </w:t>
      </w:r>
      <w:r w:rsidRPr="008101EF">
        <w:rPr>
          <w:color w:val="000000" w:themeColor="text1"/>
          <w:szCs w:val="24"/>
        </w:rPr>
        <w:t>68/2015</w:t>
      </w:r>
      <w:r w:rsidRPr="008101EF">
        <w:rPr>
          <w:rStyle w:val="SubtleReference"/>
          <w:color w:val="000000" w:themeColor="text1"/>
        </w:rPr>
        <w:t>, у даљем тексту: Закон)</w:t>
      </w:r>
      <w:r w:rsidR="00731728" w:rsidRPr="008101EF">
        <w:rPr>
          <w:rStyle w:val="SubtleReference"/>
          <w:color w:val="000000" w:themeColor="text1"/>
        </w:rPr>
        <w:t xml:space="preserve">, члана 2. Правилника о обавезним </w:t>
      </w:r>
      <w:r w:rsidR="00F90909" w:rsidRPr="008101EF">
        <w:rPr>
          <w:rStyle w:val="SubtleReference"/>
          <w:color w:val="000000" w:themeColor="text1"/>
        </w:rPr>
        <w:t xml:space="preserve">елементима  конкурсне документације </w:t>
      </w:r>
      <w:r w:rsidR="00BC540F" w:rsidRPr="008101EF">
        <w:rPr>
          <w:rStyle w:val="SubtleReference"/>
          <w:color w:val="000000" w:themeColor="text1"/>
        </w:rPr>
        <w:t xml:space="preserve">у поступцима јавних набавки и начину </w:t>
      </w:r>
      <w:r w:rsidR="00731728" w:rsidRPr="008101EF">
        <w:rPr>
          <w:rStyle w:val="SubtleReference"/>
          <w:color w:val="000000" w:themeColor="text1"/>
        </w:rPr>
        <w:t xml:space="preserve">доказивања испуњености  услова </w:t>
      </w:r>
      <w:r w:rsidR="00BC540F" w:rsidRPr="008101EF">
        <w:rPr>
          <w:rStyle w:val="SubtleReference"/>
          <w:color w:val="000000" w:themeColor="text1"/>
        </w:rPr>
        <w:t>(</w:t>
      </w:r>
      <w:r w:rsidR="00731728" w:rsidRPr="008101EF">
        <w:rPr>
          <w:rStyle w:val="SubtleReference"/>
          <w:color w:val="000000" w:themeColor="text1"/>
        </w:rPr>
        <w:t xml:space="preserve">„Службени </w:t>
      </w:r>
      <w:r w:rsidR="00BC540F" w:rsidRPr="008101EF">
        <w:rPr>
          <w:rStyle w:val="SubtleReference"/>
          <w:color w:val="000000" w:themeColor="text1"/>
        </w:rPr>
        <w:t>гла</w:t>
      </w:r>
      <w:r w:rsidR="00731728" w:rsidRPr="008101EF">
        <w:rPr>
          <w:rStyle w:val="SubtleReference"/>
          <w:color w:val="000000" w:themeColor="text1"/>
        </w:rPr>
        <w:t xml:space="preserve">сник РС”, број </w:t>
      </w:r>
      <w:r w:rsidR="00731728" w:rsidRPr="008101EF">
        <w:rPr>
          <w:color w:val="000000" w:themeColor="text1"/>
        </w:rPr>
        <w:t>86/2015</w:t>
      </w:r>
      <w:r w:rsidR="00BC540F" w:rsidRPr="008101EF">
        <w:rPr>
          <w:rStyle w:val="SubtleReference"/>
          <w:color w:val="000000" w:themeColor="text1"/>
        </w:rPr>
        <w:t>), Одл</w:t>
      </w:r>
      <w:r w:rsidR="008B4005" w:rsidRPr="008101EF">
        <w:rPr>
          <w:rStyle w:val="SubtleReference"/>
          <w:color w:val="000000" w:themeColor="text1"/>
        </w:rPr>
        <w:t xml:space="preserve">уке о покретању поступка јавне набавке  број </w:t>
      </w:r>
      <w:r w:rsidR="00DA451C" w:rsidRPr="008101EF">
        <w:rPr>
          <w:rStyle w:val="SubtleReference"/>
          <w:color w:val="000000" w:themeColor="text1"/>
        </w:rPr>
        <w:t xml:space="preserve">О-106/2016 </w:t>
      </w:r>
      <w:r w:rsidR="008B4005" w:rsidRPr="008101EF">
        <w:rPr>
          <w:rStyle w:val="SubtleReference"/>
          <w:color w:val="000000" w:themeColor="text1"/>
        </w:rPr>
        <w:t xml:space="preserve">и Решења о </w:t>
      </w:r>
      <w:r w:rsidR="00F90909" w:rsidRPr="008101EF">
        <w:rPr>
          <w:rStyle w:val="SubtleReference"/>
          <w:color w:val="000000" w:themeColor="text1"/>
        </w:rPr>
        <w:t xml:space="preserve">образовању </w:t>
      </w:r>
      <w:r w:rsidR="00BC540F" w:rsidRPr="008101EF">
        <w:rPr>
          <w:rStyle w:val="SubtleReference"/>
          <w:color w:val="000000" w:themeColor="text1"/>
        </w:rPr>
        <w:t>комис</w:t>
      </w:r>
      <w:r w:rsidR="00F90909" w:rsidRPr="008101EF">
        <w:rPr>
          <w:rStyle w:val="SubtleReference"/>
          <w:color w:val="000000" w:themeColor="text1"/>
        </w:rPr>
        <w:t xml:space="preserve">ије за јавну </w:t>
      </w:r>
      <w:r w:rsidR="008B4005" w:rsidRPr="008101EF">
        <w:rPr>
          <w:rStyle w:val="SubtleReference"/>
          <w:color w:val="000000" w:themeColor="text1"/>
        </w:rPr>
        <w:t xml:space="preserve">набавку </w:t>
      </w:r>
      <w:r w:rsidR="00F90909" w:rsidRPr="008101EF">
        <w:rPr>
          <w:rStyle w:val="SubtleReference"/>
          <w:color w:val="000000" w:themeColor="text1"/>
        </w:rPr>
        <w:t xml:space="preserve">број </w:t>
      </w:r>
      <w:r w:rsidR="004F2E83" w:rsidRPr="008101EF">
        <w:rPr>
          <w:rStyle w:val="SubtleReference"/>
          <w:color w:val="000000" w:themeColor="text1"/>
        </w:rPr>
        <w:t xml:space="preserve">Р - 107/2016 </w:t>
      </w:r>
      <w:r w:rsidR="00F90909" w:rsidRPr="008101EF">
        <w:rPr>
          <w:rStyle w:val="SubtleReference"/>
          <w:color w:val="000000" w:themeColor="text1"/>
        </w:rPr>
        <w:t>oбе од  дана 0</w:t>
      </w:r>
      <w:r w:rsidR="00DA451C" w:rsidRPr="008101EF">
        <w:rPr>
          <w:rStyle w:val="SubtleReference"/>
          <w:color w:val="000000" w:themeColor="text1"/>
        </w:rPr>
        <w:t>1.03.2016</w:t>
      </w:r>
      <w:r w:rsidR="00F90909" w:rsidRPr="008101EF">
        <w:rPr>
          <w:rStyle w:val="SubtleReference"/>
          <w:color w:val="000000" w:themeColor="text1"/>
        </w:rPr>
        <w:t>. године</w:t>
      </w:r>
      <w:r w:rsidR="000353A1" w:rsidRPr="008101EF">
        <w:rPr>
          <w:rStyle w:val="SubtleReference"/>
          <w:color w:val="000000" w:themeColor="text1"/>
        </w:rPr>
        <w:t>,</w:t>
      </w:r>
      <w:r w:rsidR="00F90909" w:rsidRPr="008101EF">
        <w:rPr>
          <w:rStyle w:val="SubtleReference"/>
          <w:color w:val="000000" w:themeColor="text1"/>
        </w:rPr>
        <w:t xml:space="preserve"> </w:t>
      </w:r>
      <w:r w:rsidR="00BC540F" w:rsidRPr="008101EF">
        <w:rPr>
          <w:rStyle w:val="SubtleReference"/>
          <w:color w:val="000000" w:themeColor="text1"/>
        </w:rPr>
        <w:t xml:space="preserve">припремљена је од стране </w:t>
      </w:r>
      <w:r w:rsidR="004A1901" w:rsidRPr="008101EF">
        <w:rPr>
          <w:rStyle w:val="SubtleReference"/>
          <w:color w:val="000000" w:themeColor="text1"/>
        </w:rPr>
        <w:t>ЈП ЕЛГАС СЕНТА, Мик</w:t>
      </w:r>
      <w:r w:rsidR="00F90909" w:rsidRPr="008101EF">
        <w:rPr>
          <w:rStyle w:val="SubtleReference"/>
          <w:color w:val="000000" w:themeColor="text1"/>
        </w:rPr>
        <w:t xml:space="preserve">сат </w:t>
      </w:r>
      <w:r w:rsidR="004A1901" w:rsidRPr="008101EF">
        <w:rPr>
          <w:rStyle w:val="SubtleReference"/>
          <w:color w:val="000000" w:themeColor="text1"/>
        </w:rPr>
        <w:t>Калмана 37,</w:t>
      </w:r>
      <w:r w:rsidR="00F90909" w:rsidRPr="008101EF">
        <w:rPr>
          <w:rStyle w:val="SubtleReference"/>
          <w:color w:val="000000" w:themeColor="text1"/>
        </w:rPr>
        <w:t xml:space="preserve"> </w:t>
      </w:r>
      <w:r w:rsidR="004A1901" w:rsidRPr="008101EF">
        <w:rPr>
          <w:rStyle w:val="SubtleReference"/>
          <w:color w:val="000000" w:themeColor="text1"/>
        </w:rPr>
        <w:t>24400 Сента</w:t>
      </w:r>
      <w:r w:rsidR="00BC540F" w:rsidRPr="008101EF">
        <w:rPr>
          <w:rStyle w:val="SubtleReference"/>
          <w:color w:val="000000" w:themeColor="text1"/>
        </w:rPr>
        <w:t>,</w:t>
      </w:r>
      <w:r w:rsidR="004F2E83" w:rsidRPr="008101EF">
        <w:rPr>
          <w:rStyle w:val="SubtleReference"/>
          <w:color w:val="000000" w:themeColor="text1"/>
        </w:rPr>
        <w:t xml:space="preserve"> </w:t>
      </w:r>
      <w:r w:rsidR="00BC540F" w:rsidRPr="008101EF">
        <w:rPr>
          <w:rStyle w:val="SubtleReference"/>
          <w:color w:val="000000" w:themeColor="text1"/>
        </w:rPr>
        <w:t>као Наручиоца:</w:t>
      </w:r>
    </w:p>
    <w:p w:rsidR="0087530F" w:rsidRPr="0087530F" w:rsidRDefault="0087530F" w:rsidP="00084BD5">
      <w:pPr>
        <w:pStyle w:val="POD"/>
        <w:spacing w:before="60" w:after="60"/>
        <w:rPr>
          <w:rStyle w:val="SubtleReference"/>
        </w:rPr>
      </w:pPr>
      <w:r w:rsidRPr="0087530F">
        <w:rPr>
          <w:rStyle w:val="SubtleReference"/>
        </w:rPr>
        <w:t xml:space="preserve">Конкурсна документација </w:t>
      </w:r>
    </w:p>
    <w:p w:rsidR="0087530F" w:rsidRPr="0087530F" w:rsidRDefault="00382065" w:rsidP="00084BD5">
      <w:pPr>
        <w:pStyle w:val="POD"/>
        <w:spacing w:before="60" w:after="60"/>
        <w:rPr>
          <w:rStyle w:val="SubtleReference"/>
          <w:sz w:val="28"/>
        </w:rPr>
      </w:pPr>
      <w:r>
        <w:rPr>
          <w:rStyle w:val="SubtleReference"/>
        </w:rPr>
        <w:t>у поступку јавне набавке мале вредности</w:t>
      </w:r>
      <w:r w:rsidR="0087530F" w:rsidRPr="0087530F">
        <w:rPr>
          <w:rStyle w:val="SubtleReference"/>
        </w:rPr>
        <w:t xml:space="preserve"> за јавну набавку добра</w:t>
      </w:r>
    </w:p>
    <w:p w:rsidR="00BC540F" w:rsidRPr="008101EF" w:rsidRDefault="00BC540F" w:rsidP="00084BD5">
      <w:pPr>
        <w:pStyle w:val="POD"/>
        <w:spacing w:before="60" w:after="60"/>
        <w:rPr>
          <w:rStyle w:val="SubtleReference"/>
          <w:i w:val="0"/>
          <w:color w:val="000000" w:themeColor="text1"/>
        </w:rPr>
      </w:pPr>
      <w:r w:rsidRPr="008101EF">
        <w:rPr>
          <w:rStyle w:val="SubtleReference"/>
          <w:i w:val="0"/>
          <w:color w:val="000000" w:themeColor="text1"/>
        </w:rPr>
        <w:t>„ГАСНA МЕРИЛА“</w:t>
      </w:r>
    </w:p>
    <w:p w:rsidR="00BC540F" w:rsidRPr="008101EF" w:rsidRDefault="00BC540F" w:rsidP="00084BD5">
      <w:pPr>
        <w:pStyle w:val="POD"/>
        <w:spacing w:before="60" w:after="60"/>
        <w:ind w:firstLine="2520"/>
        <w:jc w:val="left"/>
        <w:rPr>
          <w:rStyle w:val="SubtleReference"/>
          <w:i w:val="0"/>
          <w:color w:val="000000" w:themeColor="text1"/>
        </w:rPr>
      </w:pPr>
      <w:r w:rsidRPr="008101EF">
        <w:rPr>
          <w:rStyle w:val="SubtleReference"/>
          <w:i w:val="0"/>
          <w:color w:val="000000" w:themeColor="text1"/>
        </w:rPr>
        <w:t>БРОЈ</w:t>
      </w:r>
      <w:r w:rsidR="00DA451C" w:rsidRPr="008101EF">
        <w:rPr>
          <w:rStyle w:val="SubtleReference"/>
          <w:i w:val="0"/>
          <w:color w:val="000000" w:themeColor="text1"/>
        </w:rPr>
        <w:t>:</w:t>
      </w:r>
      <w:r w:rsidR="004A1901" w:rsidRPr="008101EF">
        <w:rPr>
          <w:rStyle w:val="SubtleReference"/>
          <w:i w:val="0"/>
          <w:color w:val="000000" w:themeColor="text1"/>
        </w:rPr>
        <w:t xml:space="preserve"> </w:t>
      </w:r>
      <w:r w:rsidR="00EE549B" w:rsidRPr="008101EF">
        <w:rPr>
          <w:rStyle w:val="SubtleReference"/>
          <w:i w:val="0"/>
          <w:color w:val="000000" w:themeColor="text1"/>
        </w:rPr>
        <w:tab/>
      </w:r>
      <w:r w:rsidR="00EE549B" w:rsidRPr="008101EF">
        <w:rPr>
          <w:rStyle w:val="SubtleReference"/>
          <w:i w:val="0"/>
          <w:color w:val="000000" w:themeColor="text1"/>
        </w:rPr>
        <w:tab/>
      </w:r>
      <w:r w:rsidR="00DA451C" w:rsidRPr="008101EF">
        <w:rPr>
          <w:rStyle w:val="SubtleReference"/>
          <w:i w:val="0"/>
          <w:color w:val="000000" w:themeColor="text1"/>
        </w:rPr>
        <w:t>ЈН - Г1/2016</w:t>
      </w:r>
    </w:p>
    <w:p w:rsidR="00BC540F" w:rsidRPr="008101EF" w:rsidRDefault="00BC540F" w:rsidP="00084BD5">
      <w:pPr>
        <w:pStyle w:val="POD"/>
        <w:spacing w:before="60" w:after="60"/>
        <w:ind w:firstLine="2520"/>
        <w:jc w:val="left"/>
        <w:rPr>
          <w:rStyle w:val="SubtleReference"/>
          <w:i w:val="0"/>
          <w:color w:val="000000" w:themeColor="text1"/>
        </w:rPr>
      </w:pPr>
      <w:r w:rsidRPr="008101EF">
        <w:rPr>
          <w:rStyle w:val="SubtleReference"/>
          <w:i w:val="0"/>
          <w:color w:val="000000" w:themeColor="text1"/>
        </w:rPr>
        <w:t xml:space="preserve">ОЗНАКА: </w:t>
      </w:r>
      <w:r w:rsidR="00EE549B" w:rsidRPr="008101EF">
        <w:rPr>
          <w:rStyle w:val="SubtleReference"/>
          <w:i w:val="0"/>
          <w:color w:val="000000" w:themeColor="text1"/>
        </w:rPr>
        <w:tab/>
      </w:r>
      <w:r w:rsidRPr="008101EF">
        <w:rPr>
          <w:rStyle w:val="SubtleReference"/>
          <w:i w:val="0"/>
          <w:color w:val="000000" w:themeColor="text1"/>
        </w:rPr>
        <w:t>КД</w:t>
      </w:r>
      <w:r w:rsidR="004A1901" w:rsidRPr="008101EF">
        <w:rPr>
          <w:rStyle w:val="SubtleReference"/>
          <w:i w:val="0"/>
          <w:color w:val="000000" w:themeColor="text1"/>
        </w:rPr>
        <w:t xml:space="preserve"> </w:t>
      </w:r>
      <w:r w:rsidR="004A1901" w:rsidRPr="008101EF">
        <w:rPr>
          <w:rStyle w:val="SubtleReference"/>
          <w:rFonts w:ascii="Angsana New" w:hAnsi="Angsana New" w:cs="Angsana New"/>
          <w:i w:val="0"/>
          <w:color w:val="000000" w:themeColor="text1"/>
        </w:rPr>
        <w:t>—</w:t>
      </w:r>
      <w:r w:rsidR="004A1901" w:rsidRPr="008101EF">
        <w:rPr>
          <w:rStyle w:val="SubtleReference"/>
          <w:rFonts w:asciiTheme="minorHAnsi" w:hAnsiTheme="minorHAnsi" w:cs="Angsana New"/>
          <w:i w:val="0"/>
          <w:color w:val="000000" w:themeColor="text1"/>
        </w:rPr>
        <w:t xml:space="preserve"> </w:t>
      </w:r>
      <w:r w:rsidR="00DA451C" w:rsidRPr="008101EF">
        <w:rPr>
          <w:rStyle w:val="SubtleReference"/>
          <w:i w:val="0"/>
          <w:color w:val="000000" w:themeColor="text1"/>
        </w:rPr>
        <w:t>Г</w:t>
      </w:r>
      <w:r w:rsidRPr="008101EF">
        <w:rPr>
          <w:rStyle w:val="SubtleReference"/>
          <w:i w:val="0"/>
          <w:color w:val="000000" w:themeColor="text1"/>
        </w:rPr>
        <w:t>1/</w:t>
      </w:r>
      <w:r w:rsidR="00DA451C" w:rsidRPr="008101EF">
        <w:rPr>
          <w:rStyle w:val="SubtleReference"/>
          <w:i w:val="0"/>
          <w:color w:val="000000" w:themeColor="text1"/>
        </w:rPr>
        <w:t>2016</w:t>
      </w:r>
    </w:p>
    <w:p w:rsidR="00B43917" w:rsidRDefault="00B43917" w:rsidP="00084BD5">
      <w:pPr>
        <w:pStyle w:val="POD"/>
        <w:spacing w:before="60" w:after="60"/>
        <w:rPr>
          <w:rStyle w:val="SubtleReference"/>
          <w:i w:val="0"/>
        </w:rPr>
      </w:pPr>
    </w:p>
    <w:p w:rsidR="00B43917" w:rsidRDefault="00B43917" w:rsidP="00084BD5">
      <w:pPr>
        <w:pStyle w:val="POD"/>
        <w:spacing w:before="60" w:after="60"/>
        <w:rPr>
          <w:rStyle w:val="SubtleReference"/>
          <w:i w:val="0"/>
        </w:rPr>
      </w:pPr>
    </w:p>
    <w:p w:rsidR="00B43917" w:rsidRDefault="00B43917" w:rsidP="00084BD5">
      <w:pPr>
        <w:pStyle w:val="POD"/>
        <w:spacing w:before="60" w:after="60"/>
        <w:rPr>
          <w:rStyle w:val="SubtleReference"/>
          <w:i w:val="0"/>
        </w:rPr>
      </w:pPr>
    </w:p>
    <w:p w:rsidR="00BC540F" w:rsidRPr="004C35B7" w:rsidRDefault="00BC540F" w:rsidP="00084BD5">
      <w:pPr>
        <w:pStyle w:val="POD"/>
        <w:spacing w:before="60" w:after="60"/>
        <w:rPr>
          <w:rStyle w:val="SubtleReference"/>
          <w:i w:val="0"/>
        </w:rPr>
      </w:pPr>
      <w:r w:rsidRPr="004C35B7">
        <w:rPr>
          <w:rStyle w:val="SubtleReference"/>
          <w:i w:val="0"/>
        </w:rPr>
        <w:t>С</w:t>
      </w:r>
      <w:r w:rsidR="005D49D6">
        <w:rPr>
          <w:rStyle w:val="SubtleReference"/>
          <w:i w:val="0"/>
        </w:rPr>
        <w:t>адржај конкурсне документације</w:t>
      </w:r>
      <w:r w:rsidRPr="004C35B7">
        <w:rPr>
          <w:rStyle w:val="SubtleReference"/>
          <w:i w:val="0"/>
        </w:rPr>
        <w:t>:</w:t>
      </w:r>
    </w:p>
    <w:tbl>
      <w:tblPr>
        <w:tblStyle w:val="TableGrid"/>
        <w:tblW w:w="10224" w:type="dxa"/>
        <w:tblInd w:w="-72" w:type="dxa"/>
        <w:tblLayout w:type="fixed"/>
        <w:tblLook w:val="04A0"/>
      </w:tblPr>
      <w:tblGrid>
        <w:gridCol w:w="724"/>
        <w:gridCol w:w="8867"/>
        <w:gridCol w:w="633"/>
      </w:tblGrid>
      <w:tr w:rsidR="00BC540F" w:rsidRPr="004C35B7" w:rsidTr="00C003E7">
        <w:trPr>
          <w:trHeight w:hRule="exact" w:val="360"/>
        </w:trPr>
        <w:tc>
          <w:tcPr>
            <w:tcW w:w="720" w:type="dxa"/>
            <w:tcBorders>
              <w:bottom w:val="single" w:sz="4" w:space="0" w:color="auto"/>
            </w:tcBorders>
            <w:vAlign w:val="center"/>
          </w:tcPr>
          <w:p w:rsidR="00BC540F" w:rsidRPr="00C003E7" w:rsidRDefault="00C003E7" w:rsidP="00084BD5">
            <w:pPr>
              <w:pStyle w:val="TEXT"/>
              <w:spacing w:before="60" w:after="60"/>
              <w:ind w:firstLine="0"/>
              <w:jc w:val="center"/>
              <w:rPr>
                <w:rStyle w:val="SubtleReference"/>
                <w:color w:val="auto"/>
                <w:sz w:val="22"/>
              </w:rPr>
            </w:pPr>
            <w:r>
              <w:rPr>
                <w:rStyle w:val="SubtleReference"/>
                <w:color w:val="auto"/>
                <w:sz w:val="22"/>
              </w:rPr>
              <w:t>глава</w:t>
            </w:r>
          </w:p>
        </w:tc>
        <w:tc>
          <w:tcPr>
            <w:tcW w:w="8820" w:type="dxa"/>
            <w:tcBorders>
              <w:bottom w:val="single" w:sz="4" w:space="0" w:color="auto"/>
            </w:tcBorders>
            <w:vAlign w:val="center"/>
          </w:tcPr>
          <w:p w:rsidR="00BC540F" w:rsidRPr="00C003E7" w:rsidRDefault="00C003E7" w:rsidP="00084BD5">
            <w:pPr>
              <w:pStyle w:val="TEXT"/>
              <w:spacing w:before="60" w:after="60"/>
              <w:ind w:firstLine="0"/>
              <w:jc w:val="center"/>
              <w:rPr>
                <w:rStyle w:val="SubtleReference"/>
                <w:b/>
                <w:i/>
                <w:color w:val="auto"/>
                <w:sz w:val="22"/>
              </w:rPr>
            </w:pPr>
            <w:r w:rsidRPr="00C003E7">
              <w:rPr>
                <w:rStyle w:val="SubtleReference"/>
                <w:b/>
                <w:i/>
                <w:color w:val="auto"/>
                <w:sz w:val="22"/>
              </w:rPr>
              <w:t>Назив документа</w:t>
            </w:r>
          </w:p>
        </w:tc>
        <w:tc>
          <w:tcPr>
            <w:tcW w:w="630" w:type="dxa"/>
            <w:tcBorders>
              <w:bottom w:val="single" w:sz="4" w:space="0" w:color="auto"/>
            </w:tcBorders>
            <w:vAlign w:val="center"/>
          </w:tcPr>
          <w:p w:rsidR="00BC540F" w:rsidRPr="0027391D" w:rsidRDefault="00C003E7" w:rsidP="00084BD5">
            <w:pPr>
              <w:pStyle w:val="TEXT"/>
              <w:spacing w:before="60" w:after="60"/>
              <w:ind w:firstLine="0"/>
              <w:jc w:val="center"/>
              <w:rPr>
                <w:rStyle w:val="SubtleReference"/>
                <w:color w:val="auto"/>
                <w:sz w:val="22"/>
              </w:rPr>
            </w:pPr>
            <w:r>
              <w:rPr>
                <w:rStyle w:val="SubtleReference"/>
                <w:color w:val="auto"/>
                <w:sz w:val="22"/>
              </w:rPr>
              <w:t>с</w:t>
            </w:r>
            <w:r w:rsidR="0027391D">
              <w:rPr>
                <w:rStyle w:val="SubtleReference"/>
                <w:color w:val="auto"/>
                <w:sz w:val="22"/>
              </w:rPr>
              <w:t>тр</w:t>
            </w:r>
            <w:r>
              <w:rPr>
                <w:rStyle w:val="SubtleReference"/>
                <w:color w:val="auto"/>
                <w:sz w:val="22"/>
              </w:rPr>
              <w:t>.</w:t>
            </w:r>
          </w:p>
        </w:tc>
      </w:tr>
      <w:tr w:rsidR="002A1FC9" w:rsidRPr="004C35B7" w:rsidTr="00C003E7">
        <w:trPr>
          <w:trHeight w:hRule="exact" w:val="144"/>
        </w:trPr>
        <w:tc>
          <w:tcPr>
            <w:tcW w:w="720" w:type="dxa"/>
            <w:tcBorders>
              <w:top w:val="single" w:sz="4" w:space="0" w:color="auto"/>
              <w:left w:val="nil"/>
              <w:bottom w:val="single" w:sz="4" w:space="0" w:color="auto"/>
              <w:right w:val="nil"/>
            </w:tcBorders>
            <w:vAlign w:val="center"/>
          </w:tcPr>
          <w:p w:rsidR="002A1FC9" w:rsidRPr="004C35B7" w:rsidRDefault="002A1FC9" w:rsidP="00084BD5">
            <w:pPr>
              <w:pStyle w:val="TEXT"/>
              <w:spacing w:before="60" w:after="60"/>
              <w:ind w:left="1080" w:firstLine="0"/>
              <w:jc w:val="left"/>
              <w:rPr>
                <w:rStyle w:val="SubtleReference"/>
                <w:color w:val="auto"/>
                <w:lang w:val="ru-RU"/>
              </w:rPr>
            </w:pPr>
          </w:p>
        </w:tc>
        <w:tc>
          <w:tcPr>
            <w:tcW w:w="8820" w:type="dxa"/>
            <w:tcBorders>
              <w:top w:val="single" w:sz="4" w:space="0" w:color="auto"/>
              <w:left w:val="nil"/>
              <w:bottom w:val="single" w:sz="4" w:space="0" w:color="auto"/>
              <w:right w:val="nil"/>
            </w:tcBorders>
            <w:vAlign w:val="center"/>
          </w:tcPr>
          <w:p w:rsidR="002A1FC9" w:rsidRPr="004C35B7" w:rsidRDefault="002A1FC9" w:rsidP="00084BD5">
            <w:pPr>
              <w:pStyle w:val="TEXT"/>
              <w:spacing w:before="60" w:after="60"/>
              <w:ind w:firstLine="0"/>
              <w:rPr>
                <w:rStyle w:val="SubtleReference"/>
                <w:color w:val="auto"/>
              </w:rPr>
            </w:pPr>
          </w:p>
        </w:tc>
        <w:tc>
          <w:tcPr>
            <w:tcW w:w="630" w:type="dxa"/>
            <w:tcBorders>
              <w:top w:val="single" w:sz="4" w:space="0" w:color="auto"/>
              <w:left w:val="nil"/>
              <w:bottom w:val="single" w:sz="4" w:space="0" w:color="auto"/>
              <w:right w:val="nil"/>
            </w:tcBorders>
            <w:vAlign w:val="center"/>
          </w:tcPr>
          <w:p w:rsidR="002A1FC9" w:rsidRPr="004C35B7" w:rsidRDefault="002A1FC9" w:rsidP="00084BD5">
            <w:pPr>
              <w:pStyle w:val="TEXT"/>
              <w:spacing w:before="60" w:after="60"/>
              <w:rPr>
                <w:rStyle w:val="SubtleReference"/>
                <w:color w:val="auto"/>
                <w:lang w:val="ru-RU"/>
              </w:rPr>
            </w:pPr>
          </w:p>
        </w:tc>
      </w:tr>
      <w:tr w:rsidR="0027391D" w:rsidRPr="004C35B7" w:rsidTr="00C003E7">
        <w:trPr>
          <w:trHeight w:hRule="exact" w:val="432"/>
        </w:trPr>
        <w:tc>
          <w:tcPr>
            <w:tcW w:w="720" w:type="dxa"/>
            <w:tcBorders>
              <w:top w:val="single" w:sz="4" w:space="0" w:color="auto"/>
            </w:tcBorders>
            <w:vAlign w:val="center"/>
          </w:tcPr>
          <w:p w:rsidR="0027391D" w:rsidRPr="00C003E7" w:rsidRDefault="0027391D" w:rsidP="00084BD5">
            <w:pPr>
              <w:pStyle w:val="TEXT"/>
              <w:spacing w:before="60" w:after="60"/>
              <w:ind w:firstLine="0"/>
              <w:jc w:val="center"/>
              <w:rPr>
                <w:rStyle w:val="SubtleReference"/>
                <w:b/>
                <w:color w:val="auto"/>
              </w:rPr>
            </w:pPr>
            <w:r w:rsidRPr="00C003E7">
              <w:rPr>
                <w:rStyle w:val="SubtleReference"/>
                <w:b/>
                <w:color w:val="auto"/>
              </w:rPr>
              <w:t>I</w:t>
            </w:r>
          </w:p>
        </w:tc>
        <w:tc>
          <w:tcPr>
            <w:tcW w:w="8820" w:type="dxa"/>
            <w:tcBorders>
              <w:top w:val="single" w:sz="4" w:space="0" w:color="auto"/>
            </w:tcBorders>
            <w:vAlign w:val="center"/>
          </w:tcPr>
          <w:p w:rsidR="0027391D" w:rsidRPr="00A13DE4" w:rsidRDefault="0027391D" w:rsidP="00084BD5">
            <w:pPr>
              <w:pStyle w:val="TEXT"/>
              <w:spacing w:before="60" w:after="60"/>
              <w:ind w:firstLine="0"/>
              <w:jc w:val="left"/>
              <w:rPr>
                <w:rStyle w:val="SubtleReference"/>
                <w:color w:val="auto"/>
                <w:szCs w:val="24"/>
              </w:rPr>
            </w:pPr>
            <w:r>
              <w:rPr>
                <w:rStyle w:val="SubtleReference"/>
                <w:b/>
                <w:i/>
                <w:color w:val="auto"/>
              </w:rPr>
              <w:t>Општи подаци о јавној набавци</w:t>
            </w:r>
            <w:r w:rsidRPr="00544C04">
              <w:rPr>
                <w:rStyle w:val="SubtleReference"/>
                <w:b/>
                <w:i/>
                <w:color w:val="auto"/>
              </w:rPr>
              <w:tab/>
            </w:r>
          </w:p>
        </w:tc>
        <w:tc>
          <w:tcPr>
            <w:tcW w:w="630" w:type="dxa"/>
            <w:tcBorders>
              <w:top w:val="single" w:sz="4" w:space="0" w:color="auto"/>
            </w:tcBorders>
            <w:vAlign w:val="center"/>
          </w:tcPr>
          <w:p w:rsidR="0027391D" w:rsidRPr="002A1FC9" w:rsidRDefault="0027391D" w:rsidP="00084BD5">
            <w:pPr>
              <w:pStyle w:val="TEXT"/>
              <w:spacing w:before="60" w:after="60"/>
              <w:ind w:firstLine="0"/>
              <w:jc w:val="center"/>
              <w:rPr>
                <w:rStyle w:val="SubtleReference"/>
                <w:color w:val="auto"/>
              </w:rPr>
            </w:pPr>
            <w:r>
              <w:rPr>
                <w:rStyle w:val="SubtleReference"/>
                <w:color w:val="auto"/>
              </w:rPr>
              <w:t>3</w:t>
            </w:r>
          </w:p>
        </w:tc>
      </w:tr>
      <w:tr w:rsidR="0027391D" w:rsidRPr="004C35B7" w:rsidTr="00C003E7">
        <w:trPr>
          <w:trHeight w:hRule="exact" w:val="432"/>
        </w:trPr>
        <w:tc>
          <w:tcPr>
            <w:tcW w:w="720" w:type="dxa"/>
            <w:vAlign w:val="center"/>
          </w:tcPr>
          <w:p w:rsidR="0027391D" w:rsidRPr="00C003E7" w:rsidRDefault="0027391D" w:rsidP="00084BD5">
            <w:pPr>
              <w:pStyle w:val="TEXT"/>
              <w:spacing w:before="60" w:after="60"/>
              <w:ind w:firstLine="0"/>
              <w:jc w:val="center"/>
              <w:rPr>
                <w:rStyle w:val="SubtleReference"/>
                <w:b/>
                <w:color w:val="auto"/>
              </w:rPr>
            </w:pPr>
            <w:r w:rsidRPr="00C003E7">
              <w:rPr>
                <w:rStyle w:val="SubtleReference"/>
                <w:b/>
                <w:color w:val="auto"/>
              </w:rPr>
              <w:t>II</w:t>
            </w:r>
          </w:p>
        </w:tc>
        <w:tc>
          <w:tcPr>
            <w:tcW w:w="8820" w:type="dxa"/>
            <w:vAlign w:val="center"/>
          </w:tcPr>
          <w:p w:rsidR="0027391D" w:rsidRPr="00400CB7" w:rsidRDefault="0027391D" w:rsidP="00084BD5">
            <w:pPr>
              <w:pStyle w:val="TEXT"/>
              <w:spacing w:before="60" w:after="60"/>
              <w:ind w:firstLine="0"/>
              <w:jc w:val="left"/>
              <w:rPr>
                <w:rStyle w:val="SubtleReference"/>
                <w:b/>
                <w:i/>
                <w:color w:val="auto"/>
                <w:szCs w:val="20"/>
              </w:rPr>
            </w:pPr>
            <w:r>
              <w:rPr>
                <w:rStyle w:val="SubtleReference"/>
                <w:b/>
                <w:i/>
                <w:color w:val="auto"/>
              </w:rPr>
              <w:t>Подаци о предмету јавне набавке</w:t>
            </w:r>
            <w:r w:rsidRPr="00400CB7">
              <w:rPr>
                <w:rStyle w:val="SubtleReference"/>
                <w:b/>
                <w:i/>
                <w:color w:val="auto"/>
                <w:szCs w:val="20"/>
              </w:rPr>
              <w:tab/>
            </w:r>
            <w:r w:rsidRPr="00400CB7">
              <w:rPr>
                <w:rStyle w:val="SubtleReference"/>
                <w:b/>
                <w:i/>
                <w:color w:val="auto"/>
                <w:szCs w:val="20"/>
              </w:rPr>
              <w:tab/>
            </w:r>
          </w:p>
        </w:tc>
        <w:tc>
          <w:tcPr>
            <w:tcW w:w="630" w:type="dxa"/>
            <w:vAlign w:val="center"/>
          </w:tcPr>
          <w:p w:rsidR="0027391D" w:rsidRPr="004C35B7" w:rsidRDefault="0027391D" w:rsidP="00084BD5">
            <w:pPr>
              <w:pStyle w:val="TEXT"/>
              <w:spacing w:before="60" w:after="60"/>
              <w:ind w:firstLine="0"/>
              <w:jc w:val="center"/>
              <w:rPr>
                <w:rStyle w:val="SubtleReference"/>
                <w:color w:val="auto"/>
              </w:rPr>
            </w:pPr>
            <w:r>
              <w:rPr>
                <w:rStyle w:val="SubtleReference"/>
                <w:color w:val="auto"/>
              </w:rPr>
              <w:t>4</w:t>
            </w:r>
          </w:p>
        </w:tc>
      </w:tr>
      <w:tr w:rsidR="0027391D" w:rsidRPr="004C35B7" w:rsidTr="00C003E7">
        <w:trPr>
          <w:trHeight w:hRule="exact" w:val="432"/>
        </w:trPr>
        <w:tc>
          <w:tcPr>
            <w:tcW w:w="720" w:type="dxa"/>
            <w:vAlign w:val="center"/>
          </w:tcPr>
          <w:p w:rsidR="0027391D" w:rsidRPr="00C003E7" w:rsidRDefault="0027391D" w:rsidP="00084BD5">
            <w:pPr>
              <w:pStyle w:val="TEXT"/>
              <w:spacing w:before="60" w:after="60"/>
              <w:ind w:firstLine="0"/>
              <w:jc w:val="center"/>
              <w:rPr>
                <w:rStyle w:val="SubtleReference"/>
                <w:b/>
                <w:i/>
                <w:color w:val="auto"/>
              </w:rPr>
            </w:pPr>
            <w:r w:rsidRPr="00C003E7">
              <w:rPr>
                <w:rStyle w:val="SubtleReference"/>
                <w:b/>
                <w:i/>
                <w:color w:val="auto"/>
              </w:rPr>
              <w:t>III</w:t>
            </w:r>
          </w:p>
        </w:tc>
        <w:tc>
          <w:tcPr>
            <w:tcW w:w="8820" w:type="dxa"/>
            <w:vAlign w:val="center"/>
          </w:tcPr>
          <w:p w:rsidR="0027391D" w:rsidRPr="00400CB7" w:rsidRDefault="0027391D" w:rsidP="00084BD5">
            <w:pPr>
              <w:pStyle w:val="TEXT"/>
              <w:spacing w:before="60" w:after="60"/>
              <w:ind w:firstLine="0"/>
              <w:jc w:val="left"/>
              <w:rPr>
                <w:rStyle w:val="SubtleReference"/>
                <w:b/>
                <w:i/>
                <w:color w:val="auto"/>
                <w:szCs w:val="20"/>
              </w:rPr>
            </w:pPr>
            <w:r w:rsidRPr="00400CB7">
              <w:rPr>
                <w:rStyle w:val="SubtleReference"/>
                <w:b/>
                <w:i/>
                <w:color w:val="auto"/>
                <w:szCs w:val="20"/>
              </w:rPr>
              <w:t>Врста техничке карактеристике , квалитет, колишина и опис</w:t>
            </w:r>
          </w:p>
          <w:p w:rsidR="0027391D" w:rsidRPr="00400CB7" w:rsidRDefault="0027391D" w:rsidP="00084BD5">
            <w:pPr>
              <w:pStyle w:val="TEXT"/>
              <w:spacing w:before="60" w:after="60"/>
              <w:ind w:firstLine="0"/>
              <w:jc w:val="left"/>
              <w:rPr>
                <w:rStyle w:val="SubtleReference"/>
                <w:b/>
                <w:i/>
                <w:color w:val="auto"/>
                <w:szCs w:val="20"/>
              </w:rPr>
            </w:pPr>
          </w:p>
        </w:tc>
        <w:tc>
          <w:tcPr>
            <w:tcW w:w="630" w:type="dxa"/>
            <w:vAlign w:val="center"/>
          </w:tcPr>
          <w:p w:rsidR="0027391D" w:rsidRPr="004C35B7" w:rsidRDefault="0027391D" w:rsidP="00084BD5">
            <w:pPr>
              <w:pStyle w:val="TEXT"/>
              <w:spacing w:before="60" w:after="60"/>
              <w:ind w:firstLine="0"/>
              <w:jc w:val="center"/>
              <w:rPr>
                <w:rStyle w:val="SubtleReference"/>
                <w:color w:val="auto"/>
              </w:rPr>
            </w:pPr>
            <w:r>
              <w:rPr>
                <w:rStyle w:val="SubtleReference"/>
                <w:color w:val="auto"/>
              </w:rPr>
              <w:t>5</w:t>
            </w:r>
          </w:p>
        </w:tc>
      </w:tr>
      <w:tr w:rsidR="0027391D" w:rsidRPr="007772FA" w:rsidTr="00C003E7">
        <w:trPr>
          <w:trHeight w:hRule="exact" w:val="432"/>
        </w:trPr>
        <w:tc>
          <w:tcPr>
            <w:tcW w:w="720" w:type="dxa"/>
            <w:vAlign w:val="center"/>
          </w:tcPr>
          <w:p w:rsidR="0027391D" w:rsidRPr="00C003E7" w:rsidRDefault="0027391D" w:rsidP="00084BD5">
            <w:pPr>
              <w:pStyle w:val="TEXT"/>
              <w:spacing w:before="60" w:after="60"/>
              <w:ind w:firstLine="0"/>
              <w:jc w:val="center"/>
              <w:rPr>
                <w:rStyle w:val="SubtleReference"/>
                <w:b/>
                <w:i/>
                <w:color w:val="auto"/>
              </w:rPr>
            </w:pPr>
            <w:r w:rsidRPr="00C003E7">
              <w:rPr>
                <w:rStyle w:val="SubtleReference"/>
                <w:b/>
                <w:i/>
                <w:color w:val="auto"/>
              </w:rPr>
              <w:t>IV</w:t>
            </w:r>
          </w:p>
        </w:tc>
        <w:tc>
          <w:tcPr>
            <w:tcW w:w="8820" w:type="dxa"/>
            <w:vAlign w:val="center"/>
          </w:tcPr>
          <w:p w:rsidR="0027391D" w:rsidRPr="00400CB7" w:rsidRDefault="0027391D" w:rsidP="00084BD5">
            <w:pPr>
              <w:pStyle w:val="TEXT"/>
              <w:spacing w:before="60" w:after="60"/>
              <w:ind w:firstLine="0"/>
              <w:jc w:val="left"/>
              <w:rPr>
                <w:rStyle w:val="SubtleReference"/>
                <w:b/>
                <w:i/>
                <w:color w:val="auto"/>
                <w:szCs w:val="20"/>
              </w:rPr>
            </w:pPr>
            <w:r w:rsidRPr="00400CB7">
              <w:rPr>
                <w:rStyle w:val="SubtleReference"/>
                <w:b/>
                <w:i/>
                <w:color w:val="auto"/>
                <w:szCs w:val="20"/>
              </w:rPr>
              <w:t>Услови за учешће понуђача и упутство како се доказује испуњеност тих услова</w:t>
            </w:r>
          </w:p>
          <w:p w:rsidR="0027391D" w:rsidRPr="00400CB7" w:rsidRDefault="0027391D" w:rsidP="00084BD5">
            <w:pPr>
              <w:pStyle w:val="TEXT"/>
              <w:spacing w:before="60" w:after="60"/>
              <w:ind w:firstLine="0"/>
              <w:jc w:val="left"/>
              <w:rPr>
                <w:rStyle w:val="SubtleReference"/>
                <w:b/>
                <w:i/>
                <w:color w:val="auto"/>
                <w:szCs w:val="20"/>
              </w:rPr>
            </w:pPr>
          </w:p>
        </w:tc>
        <w:tc>
          <w:tcPr>
            <w:tcW w:w="630" w:type="dxa"/>
            <w:vAlign w:val="center"/>
          </w:tcPr>
          <w:p w:rsidR="0027391D" w:rsidRPr="007772FA" w:rsidRDefault="003F0044" w:rsidP="00084BD5">
            <w:pPr>
              <w:pStyle w:val="TEXT"/>
              <w:spacing w:before="60" w:after="60"/>
              <w:ind w:firstLine="0"/>
              <w:jc w:val="center"/>
              <w:rPr>
                <w:rStyle w:val="SubtleReference"/>
                <w:color w:val="000000" w:themeColor="text1"/>
              </w:rPr>
            </w:pPr>
            <w:r w:rsidRPr="007772FA">
              <w:rPr>
                <w:rStyle w:val="SubtleReference"/>
                <w:color w:val="000000" w:themeColor="text1"/>
              </w:rPr>
              <w:t>8</w:t>
            </w:r>
          </w:p>
        </w:tc>
      </w:tr>
      <w:tr w:rsidR="0027391D" w:rsidRPr="007772FA" w:rsidTr="00C003E7">
        <w:trPr>
          <w:trHeight w:hRule="exact" w:val="432"/>
        </w:trPr>
        <w:tc>
          <w:tcPr>
            <w:tcW w:w="720" w:type="dxa"/>
            <w:vAlign w:val="center"/>
          </w:tcPr>
          <w:p w:rsidR="0027391D" w:rsidRPr="00C003E7" w:rsidRDefault="0027391D" w:rsidP="00084BD5">
            <w:pPr>
              <w:pStyle w:val="TEXT"/>
              <w:spacing w:before="60" w:after="60"/>
              <w:ind w:firstLine="0"/>
              <w:jc w:val="center"/>
              <w:rPr>
                <w:rStyle w:val="SubtleReference"/>
                <w:b/>
                <w:i/>
                <w:color w:val="auto"/>
              </w:rPr>
            </w:pPr>
            <w:r w:rsidRPr="00C003E7">
              <w:rPr>
                <w:rStyle w:val="SubtleReference"/>
                <w:b/>
                <w:i/>
                <w:color w:val="auto"/>
              </w:rPr>
              <w:t>V</w:t>
            </w:r>
          </w:p>
        </w:tc>
        <w:tc>
          <w:tcPr>
            <w:tcW w:w="8820" w:type="dxa"/>
            <w:vAlign w:val="center"/>
          </w:tcPr>
          <w:p w:rsidR="0027391D" w:rsidRPr="00400CB7" w:rsidRDefault="0027391D" w:rsidP="00084BD5">
            <w:pPr>
              <w:pStyle w:val="TEXT"/>
              <w:spacing w:before="60" w:after="60"/>
              <w:ind w:firstLine="0"/>
              <w:jc w:val="left"/>
              <w:rPr>
                <w:rStyle w:val="SubtleReference"/>
                <w:b/>
                <w:i/>
                <w:color w:val="auto"/>
                <w:szCs w:val="20"/>
              </w:rPr>
            </w:pPr>
            <w:r w:rsidRPr="00400CB7">
              <w:rPr>
                <w:rStyle w:val="SubtleReference"/>
                <w:b/>
                <w:i/>
                <w:color w:val="auto"/>
                <w:szCs w:val="20"/>
              </w:rPr>
              <w:t>Упутство понуђачима како да саставе побуду</w:t>
            </w:r>
          </w:p>
          <w:p w:rsidR="0027391D" w:rsidRPr="00400CB7" w:rsidRDefault="0027391D" w:rsidP="00084BD5">
            <w:pPr>
              <w:pStyle w:val="TEXT"/>
              <w:spacing w:before="60" w:after="60"/>
              <w:ind w:firstLine="0"/>
              <w:jc w:val="left"/>
              <w:rPr>
                <w:rStyle w:val="SubtleReference"/>
                <w:b/>
                <w:i/>
                <w:color w:val="auto"/>
                <w:szCs w:val="20"/>
              </w:rPr>
            </w:pPr>
          </w:p>
        </w:tc>
        <w:tc>
          <w:tcPr>
            <w:tcW w:w="630" w:type="dxa"/>
            <w:vAlign w:val="center"/>
          </w:tcPr>
          <w:p w:rsidR="0027391D" w:rsidRPr="007772FA" w:rsidRDefault="0027391D" w:rsidP="00084BD5">
            <w:pPr>
              <w:pStyle w:val="TEXT"/>
              <w:spacing w:before="60" w:after="60"/>
              <w:ind w:firstLine="0"/>
              <w:jc w:val="center"/>
              <w:rPr>
                <w:rStyle w:val="SubtleReference"/>
                <w:color w:val="000000" w:themeColor="text1"/>
              </w:rPr>
            </w:pPr>
            <w:r w:rsidRPr="007772FA">
              <w:rPr>
                <w:rStyle w:val="SubtleReference"/>
                <w:color w:val="000000" w:themeColor="text1"/>
              </w:rPr>
              <w:t>1</w:t>
            </w:r>
            <w:r w:rsidR="00FF19E0" w:rsidRPr="007772FA">
              <w:rPr>
                <w:rStyle w:val="SubtleReference"/>
                <w:color w:val="000000" w:themeColor="text1"/>
              </w:rPr>
              <w:t>3</w:t>
            </w:r>
          </w:p>
        </w:tc>
      </w:tr>
      <w:tr w:rsidR="0027391D" w:rsidRPr="007772FA" w:rsidTr="00C003E7">
        <w:trPr>
          <w:trHeight w:hRule="exact" w:val="432"/>
        </w:trPr>
        <w:tc>
          <w:tcPr>
            <w:tcW w:w="720" w:type="dxa"/>
            <w:vAlign w:val="center"/>
          </w:tcPr>
          <w:p w:rsidR="0027391D" w:rsidRPr="00C003E7" w:rsidRDefault="0027391D" w:rsidP="00084BD5">
            <w:pPr>
              <w:pStyle w:val="TEXT"/>
              <w:spacing w:before="60" w:after="60"/>
              <w:ind w:firstLine="0"/>
              <w:jc w:val="center"/>
              <w:rPr>
                <w:rStyle w:val="SubtleReference"/>
                <w:b/>
                <w:color w:val="auto"/>
              </w:rPr>
            </w:pPr>
            <w:r w:rsidRPr="00C003E7">
              <w:rPr>
                <w:rStyle w:val="SubtleReference"/>
                <w:b/>
                <w:color w:val="auto"/>
              </w:rPr>
              <w:t>VI</w:t>
            </w:r>
          </w:p>
        </w:tc>
        <w:tc>
          <w:tcPr>
            <w:tcW w:w="8820" w:type="dxa"/>
            <w:vAlign w:val="center"/>
          </w:tcPr>
          <w:p w:rsidR="0027391D" w:rsidRPr="00400CB7" w:rsidRDefault="0027391D" w:rsidP="00084BD5">
            <w:pPr>
              <w:pStyle w:val="TEXT"/>
              <w:spacing w:before="60" w:after="60"/>
              <w:ind w:firstLine="0"/>
              <w:jc w:val="left"/>
              <w:rPr>
                <w:rStyle w:val="SubtleReference"/>
                <w:b/>
                <w:i/>
                <w:color w:val="auto"/>
                <w:szCs w:val="20"/>
              </w:rPr>
            </w:pPr>
            <w:r w:rsidRPr="00400CB7">
              <w:rPr>
                <w:rStyle w:val="SubtleReference"/>
                <w:b/>
                <w:i/>
                <w:color w:val="auto"/>
                <w:szCs w:val="20"/>
              </w:rPr>
              <w:t>Образац понуде</w:t>
            </w:r>
          </w:p>
          <w:p w:rsidR="0027391D" w:rsidRPr="00400CB7" w:rsidRDefault="0027391D" w:rsidP="00084BD5">
            <w:pPr>
              <w:pStyle w:val="TEXT"/>
              <w:spacing w:before="60" w:after="60"/>
              <w:ind w:firstLine="0"/>
              <w:jc w:val="left"/>
              <w:rPr>
                <w:rStyle w:val="SubtleReference"/>
                <w:b/>
                <w:i/>
                <w:color w:val="auto"/>
                <w:szCs w:val="20"/>
              </w:rPr>
            </w:pPr>
          </w:p>
        </w:tc>
        <w:tc>
          <w:tcPr>
            <w:tcW w:w="630" w:type="dxa"/>
            <w:vAlign w:val="center"/>
          </w:tcPr>
          <w:p w:rsidR="0027391D" w:rsidRPr="007772FA" w:rsidRDefault="0027391D" w:rsidP="00084BD5">
            <w:pPr>
              <w:pStyle w:val="TEXT"/>
              <w:spacing w:before="60" w:after="60"/>
              <w:ind w:firstLine="0"/>
              <w:jc w:val="center"/>
              <w:rPr>
                <w:rStyle w:val="SubtleReference"/>
                <w:color w:val="000000" w:themeColor="text1"/>
              </w:rPr>
            </w:pPr>
            <w:r w:rsidRPr="007772FA">
              <w:rPr>
                <w:rStyle w:val="SubtleReference"/>
                <w:color w:val="000000" w:themeColor="text1"/>
              </w:rPr>
              <w:t>2</w:t>
            </w:r>
            <w:r w:rsidR="00767251" w:rsidRPr="007772FA">
              <w:rPr>
                <w:rStyle w:val="SubtleReference"/>
                <w:color w:val="000000" w:themeColor="text1"/>
              </w:rPr>
              <w:t>4</w:t>
            </w:r>
          </w:p>
        </w:tc>
      </w:tr>
      <w:tr w:rsidR="0027391D" w:rsidRPr="007772FA" w:rsidTr="00C003E7">
        <w:trPr>
          <w:trHeight w:hRule="exact" w:val="432"/>
        </w:trPr>
        <w:tc>
          <w:tcPr>
            <w:tcW w:w="720" w:type="dxa"/>
            <w:vAlign w:val="center"/>
          </w:tcPr>
          <w:p w:rsidR="0027391D" w:rsidRPr="00C003E7" w:rsidRDefault="0027391D" w:rsidP="00084BD5">
            <w:pPr>
              <w:pStyle w:val="TEXT"/>
              <w:spacing w:before="60" w:after="60"/>
              <w:ind w:firstLine="0"/>
              <w:jc w:val="center"/>
              <w:rPr>
                <w:rStyle w:val="SubtleReference"/>
                <w:b/>
                <w:color w:val="auto"/>
              </w:rPr>
            </w:pPr>
            <w:r w:rsidRPr="00C003E7">
              <w:rPr>
                <w:rStyle w:val="SubtleReference"/>
                <w:b/>
                <w:color w:val="auto"/>
              </w:rPr>
              <w:t>VII</w:t>
            </w:r>
          </w:p>
        </w:tc>
        <w:tc>
          <w:tcPr>
            <w:tcW w:w="8820" w:type="dxa"/>
            <w:vAlign w:val="center"/>
          </w:tcPr>
          <w:p w:rsidR="0027391D" w:rsidRPr="00400CB7" w:rsidRDefault="0027391D" w:rsidP="00084BD5">
            <w:pPr>
              <w:pStyle w:val="TEXT"/>
              <w:spacing w:before="60" w:after="60"/>
              <w:ind w:firstLine="0"/>
              <w:jc w:val="left"/>
              <w:rPr>
                <w:rStyle w:val="SubtleReference"/>
                <w:b/>
                <w:i/>
                <w:color w:val="auto"/>
                <w:szCs w:val="20"/>
              </w:rPr>
            </w:pPr>
            <w:r w:rsidRPr="00400CB7">
              <w:rPr>
                <w:rStyle w:val="SubtleReference"/>
                <w:b/>
                <w:i/>
                <w:color w:val="auto"/>
                <w:szCs w:val="20"/>
              </w:rPr>
              <w:t>Образац структуре цена са упутством за попуњавање</w:t>
            </w:r>
          </w:p>
          <w:p w:rsidR="0027391D" w:rsidRPr="00400CB7" w:rsidRDefault="0027391D" w:rsidP="00084BD5">
            <w:pPr>
              <w:pStyle w:val="TEXT"/>
              <w:spacing w:before="60" w:after="60"/>
              <w:ind w:firstLine="0"/>
              <w:jc w:val="left"/>
              <w:rPr>
                <w:rStyle w:val="SubtleReference"/>
                <w:b/>
                <w:i/>
                <w:color w:val="auto"/>
                <w:szCs w:val="20"/>
              </w:rPr>
            </w:pPr>
          </w:p>
        </w:tc>
        <w:tc>
          <w:tcPr>
            <w:tcW w:w="630" w:type="dxa"/>
            <w:vAlign w:val="center"/>
          </w:tcPr>
          <w:p w:rsidR="0027391D" w:rsidRPr="007772FA" w:rsidRDefault="0027391D" w:rsidP="00084BD5">
            <w:pPr>
              <w:pStyle w:val="TEXT"/>
              <w:spacing w:before="60" w:after="60"/>
              <w:ind w:firstLine="0"/>
              <w:jc w:val="center"/>
              <w:rPr>
                <w:rStyle w:val="SubtleReference"/>
                <w:color w:val="000000" w:themeColor="text1"/>
              </w:rPr>
            </w:pPr>
            <w:r w:rsidRPr="007772FA">
              <w:rPr>
                <w:rStyle w:val="SubtleReference"/>
                <w:color w:val="000000" w:themeColor="text1"/>
              </w:rPr>
              <w:t>28</w:t>
            </w:r>
          </w:p>
        </w:tc>
      </w:tr>
      <w:tr w:rsidR="0027391D" w:rsidRPr="004C35B7" w:rsidTr="00C003E7">
        <w:trPr>
          <w:trHeight w:hRule="exact" w:val="432"/>
        </w:trPr>
        <w:tc>
          <w:tcPr>
            <w:tcW w:w="720" w:type="dxa"/>
            <w:vAlign w:val="center"/>
          </w:tcPr>
          <w:p w:rsidR="0027391D" w:rsidRPr="00C003E7" w:rsidRDefault="0027391D" w:rsidP="00084BD5">
            <w:pPr>
              <w:pStyle w:val="TEXT"/>
              <w:spacing w:before="60" w:after="60"/>
              <w:ind w:firstLine="0"/>
              <w:jc w:val="center"/>
              <w:rPr>
                <w:rStyle w:val="SubtleReference"/>
                <w:b/>
                <w:color w:val="auto"/>
              </w:rPr>
            </w:pPr>
            <w:r w:rsidRPr="00C003E7">
              <w:rPr>
                <w:rStyle w:val="SubtleReference"/>
                <w:b/>
                <w:color w:val="auto"/>
              </w:rPr>
              <w:t>VIII</w:t>
            </w:r>
          </w:p>
        </w:tc>
        <w:tc>
          <w:tcPr>
            <w:tcW w:w="8820" w:type="dxa"/>
            <w:vAlign w:val="center"/>
          </w:tcPr>
          <w:p w:rsidR="0027391D" w:rsidRPr="00400CB7" w:rsidRDefault="0027391D" w:rsidP="00084BD5">
            <w:pPr>
              <w:pStyle w:val="TEXT"/>
              <w:spacing w:before="60" w:after="60"/>
              <w:ind w:firstLine="0"/>
              <w:jc w:val="left"/>
              <w:rPr>
                <w:rStyle w:val="SubtleReference"/>
                <w:b/>
                <w:i/>
                <w:color w:val="auto"/>
                <w:szCs w:val="20"/>
              </w:rPr>
            </w:pPr>
            <w:r w:rsidRPr="00400CB7">
              <w:rPr>
                <w:rStyle w:val="SubtleReference"/>
                <w:b/>
                <w:i/>
                <w:color w:val="auto"/>
                <w:szCs w:val="20"/>
              </w:rPr>
              <w:t>Образац понуде — референтна листа</w:t>
            </w:r>
          </w:p>
          <w:p w:rsidR="0027391D" w:rsidRPr="00400CB7" w:rsidRDefault="0027391D" w:rsidP="00084BD5">
            <w:pPr>
              <w:pStyle w:val="TEXT"/>
              <w:spacing w:before="60" w:after="60"/>
              <w:ind w:firstLine="0"/>
              <w:jc w:val="left"/>
              <w:rPr>
                <w:rStyle w:val="SubtleReference"/>
                <w:b/>
                <w:i/>
                <w:color w:val="auto"/>
                <w:szCs w:val="20"/>
              </w:rPr>
            </w:pPr>
          </w:p>
        </w:tc>
        <w:tc>
          <w:tcPr>
            <w:tcW w:w="630" w:type="dxa"/>
            <w:vAlign w:val="center"/>
          </w:tcPr>
          <w:p w:rsidR="0027391D" w:rsidRPr="00AC375B" w:rsidRDefault="00AC375B" w:rsidP="00084BD5">
            <w:pPr>
              <w:pStyle w:val="TEXT"/>
              <w:spacing w:before="60" w:after="60"/>
              <w:ind w:firstLine="0"/>
              <w:jc w:val="center"/>
              <w:rPr>
                <w:rStyle w:val="SubtleReference"/>
                <w:color w:val="auto"/>
              </w:rPr>
            </w:pPr>
            <w:r>
              <w:rPr>
                <w:rStyle w:val="SubtleReference"/>
                <w:color w:val="auto"/>
              </w:rPr>
              <w:t>29</w:t>
            </w:r>
          </w:p>
        </w:tc>
      </w:tr>
      <w:tr w:rsidR="0027391D" w:rsidRPr="004C35B7" w:rsidTr="00C003E7">
        <w:trPr>
          <w:trHeight w:hRule="exact" w:val="432"/>
        </w:trPr>
        <w:tc>
          <w:tcPr>
            <w:tcW w:w="720" w:type="dxa"/>
            <w:vAlign w:val="center"/>
          </w:tcPr>
          <w:p w:rsidR="0027391D" w:rsidRPr="00C003E7" w:rsidRDefault="0027391D" w:rsidP="00084BD5">
            <w:pPr>
              <w:pStyle w:val="TEXT"/>
              <w:spacing w:before="60" w:after="60"/>
              <w:ind w:firstLine="0"/>
              <w:jc w:val="center"/>
              <w:rPr>
                <w:rStyle w:val="SubtleReference"/>
                <w:b/>
                <w:color w:val="auto"/>
              </w:rPr>
            </w:pPr>
            <w:r w:rsidRPr="00C003E7">
              <w:rPr>
                <w:rStyle w:val="SubtleReference"/>
                <w:b/>
                <w:color w:val="auto"/>
              </w:rPr>
              <w:t>IX</w:t>
            </w:r>
          </w:p>
        </w:tc>
        <w:tc>
          <w:tcPr>
            <w:tcW w:w="8820" w:type="dxa"/>
            <w:vAlign w:val="center"/>
          </w:tcPr>
          <w:p w:rsidR="0027391D" w:rsidRPr="00400CB7" w:rsidRDefault="0027391D" w:rsidP="00084BD5">
            <w:pPr>
              <w:pStyle w:val="TEXT"/>
              <w:spacing w:before="60" w:after="60"/>
              <w:ind w:firstLine="0"/>
              <w:jc w:val="left"/>
              <w:rPr>
                <w:rStyle w:val="SubtleReference"/>
                <w:b/>
                <w:i/>
                <w:color w:val="auto"/>
                <w:szCs w:val="20"/>
              </w:rPr>
            </w:pPr>
            <w:r w:rsidRPr="00400CB7">
              <w:rPr>
                <w:rStyle w:val="SubtleReference"/>
                <w:b/>
                <w:i/>
                <w:color w:val="auto"/>
                <w:szCs w:val="20"/>
              </w:rPr>
              <w:t>Модел Уговора</w:t>
            </w:r>
          </w:p>
          <w:p w:rsidR="0027391D" w:rsidRPr="00400CB7" w:rsidRDefault="0027391D" w:rsidP="00084BD5">
            <w:pPr>
              <w:pStyle w:val="TEXT"/>
              <w:spacing w:before="60" w:after="60"/>
              <w:ind w:firstLine="0"/>
              <w:jc w:val="left"/>
              <w:rPr>
                <w:rStyle w:val="SubtleReference"/>
                <w:b/>
                <w:i/>
                <w:color w:val="auto"/>
                <w:szCs w:val="20"/>
              </w:rPr>
            </w:pPr>
          </w:p>
        </w:tc>
        <w:tc>
          <w:tcPr>
            <w:tcW w:w="630" w:type="dxa"/>
            <w:vAlign w:val="center"/>
          </w:tcPr>
          <w:p w:rsidR="0027391D" w:rsidRPr="007772FA" w:rsidRDefault="0027391D" w:rsidP="00084BD5">
            <w:pPr>
              <w:pStyle w:val="TEXT"/>
              <w:spacing w:before="60" w:after="60"/>
              <w:ind w:firstLine="0"/>
              <w:jc w:val="center"/>
              <w:rPr>
                <w:rStyle w:val="SubtleReference"/>
                <w:color w:val="auto"/>
              </w:rPr>
            </w:pPr>
            <w:r>
              <w:rPr>
                <w:rStyle w:val="SubtleReference"/>
                <w:color w:val="auto"/>
              </w:rPr>
              <w:t>3</w:t>
            </w:r>
            <w:r w:rsidR="007772FA">
              <w:rPr>
                <w:rStyle w:val="SubtleReference"/>
                <w:color w:val="auto"/>
              </w:rPr>
              <w:t>0</w:t>
            </w:r>
          </w:p>
        </w:tc>
      </w:tr>
      <w:tr w:rsidR="0027391D" w:rsidRPr="004C35B7" w:rsidTr="00C003E7">
        <w:trPr>
          <w:trHeight w:hRule="exact" w:val="432"/>
        </w:trPr>
        <w:tc>
          <w:tcPr>
            <w:tcW w:w="720" w:type="dxa"/>
            <w:vAlign w:val="center"/>
          </w:tcPr>
          <w:p w:rsidR="0027391D" w:rsidRPr="00C003E7" w:rsidRDefault="0027391D" w:rsidP="00084BD5">
            <w:pPr>
              <w:pStyle w:val="TEXT"/>
              <w:spacing w:before="60" w:after="60"/>
              <w:ind w:firstLine="0"/>
              <w:jc w:val="center"/>
              <w:rPr>
                <w:rStyle w:val="SubtleReference"/>
                <w:b/>
                <w:color w:val="auto"/>
              </w:rPr>
            </w:pPr>
            <w:r w:rsidRPr="00C003E7">
              <w:rPr>
                <w:rStyle w:val="SubtleReference"/>
                <w:b/>
                <w:color w:val="auto"/>
              </w:rPr>
              <w:t>X</w:t>
            </w:r>
          </w:p>
        </w:tc>
        <w:tc>
          <w:tcPr>
            <w:tcW w:w="8820" w:type="dxa"/>
            <w:vAlign w:val="center"/>
          </w:tcPr>
          <w:p w:rsidR="0027391D" w:rsidRPr="00400CB7" w:rsidRDefault="0027391D" w:rsidP="00084BD5">
            <w:pPr>
              <w:pStyle w:val="TEXT"/>
              <w:spacing w:before="60" w:after="60"/>
              <w:ind w:firstLine="0"/>
              <w:jc w:val="left"/>
              <w:rPr>
                <w:rStyle w:val="SubtleReference"/>
                <w:b/>
                <w:i/>
                <w:color w:val="auto"/>
                <w:szCs w:val="20"/>
              </w:rPr>
            </w:pPr>
            <w:r w:rsidRPr="00400CB7">
              <w:rPr>
                <w:rStyle w:val="SubtleReference"/>
                <w:b/>
                <w:i/>
                <w:color w:val="auto"/>
                <w:szCs w:val="20"/>
              </w:rPr>
              <w:t>Образац трошкова припреме понуде</w:t>
            </w:r>
          </w:p>
          <w:p w:rsidR="0027391D" w:rsidRPr="00400CB7" w:rsidRDefault="0027391D" w:rsidP="00084BD5">
            <w:pPr>
              <w:pStyle w:val="TEXT"/>
              <w:spacing w:before="60" w:after="60"/>
              <w:ind w:firstLine="0"/>
              <w:jc w:val="left"/>
              <w:rPr>
                <w:rStyle w:val="SubtleReference"/>
                <w:b/>
                <w:i/>
                <w:color w:val="auto"/>
                <w:szCs w:val="20"/>
              </w:rPr>
            </w:pPr>
          </w:p>
        </w:tc>
        <w:tc>
          <w:tcPr>
            <w:tcW w:w="630" w:type="dxa"/>
            <w:vAlign w:val="center"/>
          </w:tcPr>
          <w:p w:rsidR="0027391D" w:rsidRPr="00B8588B" w:rsidRDefault="0027391D" w:rsidP="00084BD5">
            <w:pPr>
              <w:pStyle w:val="TEXT"/>
              <w:spacing w:before="60" w:after="60"/>
              <w:ind w:firstLine="0"/>
              <w:jc w:val="center"/>
              <w:rPr>
                <w:rStyle w:val="SubtleReference"/>
                <w:color w:val="auto"/>
              </w:rPr>
            </w:pPr>
            <w:r>
              <w:rPr>
                <w:rStyle w:val="SubtleReference"/>
                <w:color w:val="auto"/>
              </w:rPr>
              <w:t>3</w:t>
            </w:r>
            <w:r w:rsidR="00B8588B">
              <w:rPr>
                <w:rStyle w:val="SubtleReference"/>
                <w:color w:val="auto"/>
              </w:rPr>
              <w:t>4</w:t>
            </w:r>
          </w:p>
        </w:tc>
      </w:tr>
      <w:tr w:rsidR="0027391D" w:rsidRPr="004C35B7" w:rsidTr="00C003E7">
        <w:trPr>
          <w:trHeight w:hRule="exact" w:val="432"/>
        </w:trPr>
        <w:tc>
          <w:tcPr>
            <w:tcW w:w="720" w:type="dxa"/>
            <w:vAlign w:val="center"/>
          </w:tcPr>
          <w:p w:rsidR="0027391D" w:rsidRPr="00C003E7" w:rsidRDefault="0027391D" w:rsidP="00084BD5">
            <w:pPr>
              <w:pStyle w:val="TEXT"/>
              <w:spacing w:before="60" w:after="60"/>
              <w:ind w:firstLine="0"/>
              <w:jc w:val="center"/>
              <w:rPr>
                <w:rStyle w:val="SubtleReference"/>
                <w:b/>
                <w:color w:val="auto"/>
              </w:rPr>
            </w:pPr>
            <w:r w:rsidRPr="00C003E7">
              <w:rPr>
                <w:rStyle w:val="SubtleReference"/>
                <w:b/>
                <w:color w:val="auto"/>
              </w:rPr>
              <w:t>XI</w:t>
            </w:r>
          </w:p>
        </w:tc>
        <w:tc>
          <w:tcPr>
            <w:tcW w:w="8820" w:type="dxa"/>
            <w:vAlign w:val="center"/>
          </w:tcPr>
          <w:p w:rsidR="0027391D" w:rsidRPr="00400CB7" w:rsidRDefault="0027391D" w:rsidP="00084BD5">
            <w:pPr>
              <w:pStyle w:val="TEXT"/>
              <w:spacing w:before="60" w:after="60"/>
              <w:ind w:firstLine="0"/>
              <w:jc w:val="left"/>
              <w:rPr>
                <w:rStyle w:val="SubtleReference"/>
                <w:b/>
                <w:i/>
                <w:color w:val="auto"/>
                <w:szCs w:val="20"/>
              </w:rPr>
            </w:pPr>
            <w:r w:rsidRPr="00400CB7">
              <w:rPr>
                <w:rStyle w:val="SubtleReference"/>
                <w:b/>
                <w:i/>
                <w:color w:val="auto"/>
                <w:szCs w:val="20"/>
              </w:rPr>
              <w:t>Образац о независној понуди</w:t>
            </w:r>
          </w:p>
          <w:p w:rsidR="0027391D" w:rsidRPr="00400CB7" w:rsidRDefault="0027391D" w:rsidP="00084BD5">
            <w:pPr>
              <w:pStyle w:val="TEXT"/>
              <w:spacing w:before="60" w:after="60"/>
              <w:ind w:firstLine="0"/>
              <w:jc w:val="left"/>
              <w:rPr>
                <w:rStyle w:val="SubtleReference"/>
                <w:b/>
                <w:i/>
                <w:color w:val="auto"/>
                <w:szCs w:val="20"/>
              </w:rPr>
            </w:pPr>
          </w:p>
        </w:tc>
        <w:tc>
          <w:tcPr>
            <w:tcW w:w="630" w:type="dxa"/>
            <w:vAlign w:val="center"/>
          </w:tcPr>
          <w:p w:rsidR="0027391D" w:rsidRPr="000F4A66" w:rsidRDefault="0027391D" w:rsidP="00084BD5">
            <w:pPr>
              <w:pStyle w:val="TEXT"/>
              <w:spacing w:before="60" w:after="60"/>
              <w:ind w:firstLine="0"/>
              <w:jc w:val="center"/>
              <w:rPr>
                <w:rStyle w:val="SubtleReference"/>
                <w:color w:val="auto"/>
              </w:rPr>
            </w:pPr>
            <w:r>
              <w:rPr>
                <w:rStyle w:val="SubtleReference"/>
                <w:color w:val="auto"/>
              </w:rPr>
              <w:t>3</w:t>
            </w:r>
            <w:r w:rsidR="000F4A66">
              <w:rPr>
                <w:rStyle w:val="SubtleReference"/>
                <w:color w:val="auto"/>
              </w:rPr>
              <w:t>5</w:t>
            </w:r>
          </w:p>
        </w:tc>
      </w:tr>
      <w:tr w:rsidR="0027391D" w:rsidRPr="004C35B7" w:rsidTr="00C003E7">
        <w:trPr>
          <w:trHeight w:hRule="exact" w:val="432"/>
        </w:trPr>
        <w:tc>
          <w:tcPr>
            <w:tcW w:w="720" w:type="dxa"/>
            <w:vAlign w:val="center"/>
          </w:tcPr>
          <w:p w:rsidR="0027391D" w:rsidRPr="00C003E7" w:rsidRDefault="0027391D" w:rsidP="00084BD5">
            <w:pPr>
              <w:pStyle w:val="TEXT"/>
              <w:spacing w:before="60" w:after="60"/>
              <w:ind w:firstLine="0"/>
              <w:jc w:val="center"/>
              <w:rPr>
                <w:rStyle w:val="SubtleReference"/>
                <w:b/>
                <w:color w:val="auto"/>
              </w:rPr>
            </w:pPr>
            <w:r w:rsidRPr="00C003E7">
              <w:rPr>
                <w:rStyle w:val="SubtleReference"/>
                <w:b/>
                <w:color w:val="auto"/>
              </w:rPr>
              <w:t>XII</w:t>
            </w:r>
          </w:p>
        </w:tc>
        <w:tc>
          <w:tcPr>
            <w:tcW w:w="8820" w:type="dxa"/>
            <w:vAlign w:val="center"/>
          </w:tcPr>
          <w:p w:rsidR="0027391D" w:rsidRPr="00400CB7" w:rsidRDefault="0027391D" w:rsidP="00084BD5">
            <w:pPr>
              <w:pStyle w:val="TEXT"/>
              <w:spacing w:before="60" w:after="60"/>
              <w:ind w:firstLine="0"/>
              <w:jc w:val="left"/>
              <w:rPr>
                <w:rStyle w:val="SubtleReference"/>
                <w:b/>
                <w:i/>
                <w:color w:val="auto"/>
                <w:szCs w:val="20"/>
              </w:rPr>
            </w:pPr>
            <w:r w:rsidRPr="00400CB7">
              <w:rPr>
                <w:rStyle w:val="SubtleReference"/>
                <w:b/>
                <w:i/>
                <w:color w:val="auto"/>
                <w:szCs w:val="20"/>
              </w:rPr>
              <w:t>Образац изјаве о поштовању обавеза из члана  75 став 2. Закона</w:t>
            </w:r>
            <w:r w:rsidRPr="00400CB7">
              <w:rPr>
                <w:rStyle w:val="SubtleReference"/>
                <w:b/>
                <w:i/>
                <w:color w:val="auto"/>
                <w:szCs w:val="20"/>
              </w:rPr>
              <w:tab/>
            </w:r>
          </w:p>
          <w:p w:rsidR="0027391D" w:rsidRPr="00400CB7" w:rsidRDefault="0027391D" w:rsidP="00084BD5">
            <w:pPr>
              <w:pStyle w:val="TEXT"/>
              <w:spacing w:before="60" w:after="60"/>
              <w:ind w:firstLine="0"/>
              <w:jc w:val="left"/>
              <w:rPr>
                <w:rStyle w:val="SubtleReference"/>
                <w:b/>
                <w:i/>
                <w:color w:val="auto"/>
                <w:szCs w:val="20"/>
              </w:rPr>
            </w:pPr>
          </w:p>
        </w:tc>
        <w:tc>
          <w:tcPr>
            <w:tcW w:w="630" w:type="dxa"/>
            <w:vAlign w:val="center"/>
          </w:tcPr>
          <w:p w:rsidR="0027391D" w:rsidRPr="00293166" w:rsidRDefault="0027391D" w:rsidP="00084BD5">
            <w:pPr>
              <w:pStyle w:val="TEXT"/>
              <w:spacing w:before="60" w:after="60"/>
              <w:ind w:firstLine="0"/>
              <w:jc w:val="center"/>
              <w:rPr>
                <w:rStyle w:val="SubtleReference"/>
                <w:color w:val="auto"/>
              </w:rPr>
            </w:pPr>
            <w:r>
              <w:rPr>
                <w:rStyle w:val="SubtleReference"/>
                <w:color w:val="auto"/>
              </w:rPr>
              <w:t>3</w:t>
            </w:r>
            <w:r w:rsidR="00293166">
              <w:rPr>
                <w:rStyle w:val="SubtleReference"/>
                <w:color w:val="auto"/>
              </w:rPr>
              <w:t>6</w:t>
            </w:r>
          </w:p>
        </w:tc>
      </w:tr>
      <w:tr w:rsidR="0027391D" w:rsidRPr="004C35B7" w:rsidTr="00C003E7">
        <w:trPr>
          <w:trHeight w:hRule="exact" w:val="432"/>
        </w:trPr>
        <w:tc>
          <w:tcPr>
            <w:tcW w:w="720" w:type="dxa"/>
            <w:vAlign w:val="center"/>
          </w:tcPr>
          <w:p w:rsidR="0027391D" w:rsidRPr="00C003E7" w:rsidRDefault="0027391D" w:rsidP="00084BD5">
            <w:pPr>
              <w:pStyle w:val="TEXT"/>
              <w:spacing w:before="60" w:after="60"/>
              <w:ind w:firstLine="0"/>
              <w:jc w:val="center"/>
              <w:rPr>
                <w:rStyle w:val="SubtleReference"/>
                <w:b/>
                <w:color w:val="auto"/>
              </w:rPr>
            </w:pPr>
            <w:r w:rsidRPr="00C003E7">
              <w:rPr>
                <w:rStyle w:val="SubtleReference"/>
                <w:b/>
                <w:color w:val="auto"/>
              </w:rPr>
              <w:t>XIII</w:t>
            </w:r>
          </w:p>
        </w:tc>
        <w:tc>
          <w:tcPr>
            <w:tcW w:w="8820" w:type="dxa"/>
            <w:vAlign w:val="center"/>
          </w:tcPr>
          <w:p w:rsidR="0027391D" w:rsidRPr="00400CB7" w:rsidRDefault="0027391D" w:rsidP="00084BD5">
            <w:pPr>
              <w:pStyle w:val="TEXT"/>
              <w:spacing w:before="60" w:after="60"/>
              <w:ind w:firstLine="0"/>
              <w:jc w:val="left"/>
              <w:rPr>
                <w:rStyle w:val="SubtleReference"/>
                <w:b/>
                <w:i/>
                <w:color w:val="auto"/>
                <w:szCs w:val="20"/>
              </w:rPr>
            </w:pPr>
            <w:r w:rsidRPr="00400CB7">
              <w:rPr>
                <w:rStyle w:val="SubtleReference"/>
                <w:b/>
                <w:i/>
                <w:color w:val="auto"/>
                <w:szCs w:val="20"/>
              </w:rPr>
              <w:t>Образац изјаве о финансијској гаранцији</w:t>
            </w:r>
          </w:p>
          <w:p w:rsidR="0027391D" w:rsidRPr="00400CB7" w:rsidRDefault="0027391D" w:rsidP="00084BD5">
            <w:pPr>
              <w:pStyle w:val="TEXT"/>
              <w:spacing w:before="60" w:after="60"/>
              <w:ind w:firstLine="0"/>
              <w:jc w:val="left"/>
              <w:rPr>
                <w:rStyle w:val="SubtleReference"/>
                <w:b/>
                <w:i/>
                <w:color w:val="auto"/>
                <w:szCs w:val="20"/>
              </w:rPr>
            </w:pPr>
          </w:p>
        </w:tc>
        <w:tc>
          <w:tcPr>
            <w:tcW w:w="630" w:type="dxa"/>
            <w:vAlign w:val="center"/>
          </w:tcPr>
          <w:p w:rsidR="0027391D" w:rsidRPr="00293166" w:rsidRDefault="0027391D" w:rsidP="00084BD5">
            <w:pPr>
              <w:pStyle w:val="TEXT"/>
              <w:spacing w:before="60" w:after="60"/>
              <w:ind w:firstLine="0"/>
              <w:jc w:val="center"/>
              <w:rPr>
                <w:rStyle w:val="SubtleReference"/>
                <w:color w:val="auto"/>
              </w:rPr>
            </w:pPr>
            <w:r>
              <w:rPr>
                <w:rStyle w:val="SubtleReference"/>
                <w:color w:val="auto"/>
              </w:rPr>
              <w:t>3</w:t>
            </w:r>
            <w:r w:rsidR="00293166">
              <w:rPr>
                <w:rStyle w:val="SubtleReference"/>
                <w:color w:val="auto"/>
              </w:rPr>
              <w:t>7</w:t>
            </w:r>
          </w:p>
        </w:tc>
      </w:tr>
    </w:tbl>
    <w:p w:rsidR="00BC540F" w:rsidRDefault="00BC540F" w:rsidP="00084BD5">
      <w:pPr>
        <w:pStyle w:val="TEXT"/>
        <w:spacing w:before="60" w:after="60"/>
        <w:rPr>
          <w:rStyle w:val="SubtleReference"/>
        </w:rPr>
      </w:pPr>
    </w:p>
    <w:p w:rsidR="005D49D6" w:rsidRDefault="005D49D6" w:rsidP="00084BD5">
      <w:pPr>
        <w:pStyle w:val="TEXT"/>
        <w:spacing w:before="60" w:after="60"/>
        <w:rPr>
          <w:rStyle w:val="SubtleReference"/>
        </w:rPr>
      </w:pPr>
    </w:p>
    <w:p w:rsidR="005D49D6" w:rsidRDefault="005D49D6" w:rsidP="00084BD5">
      <w:pPr>
        <w:pStyle w:val="TEXT"/>
        <w:spacing w:before="60" w:after="60"/>
        <w:rPr>
          <w:rStyle w:val="SubtleReference"/>
        </w:rPr>
      </w:pPr>
    </w:p>
    <w:p w:rsidR="005D49D6" w:rsidRDefault="005D49D6" w:rsidP="00084BD5">
      <w:pPr>
        <w:pStyle w:val="TEXT"/>
        <w:spacing w:before="60" w:after="60"/>
        <w:rPr>
          <w:rStyle w:val="SubtleReference"/>
        </w:rPr>
      </w:pPr>
    </w:p>
    <w:p w:rsidR="005D49D6" w:rsidRPr="005D49D6" w:rsidRDefault="005D49D6" w:rsidP="00084BD5">
      <w:pPr>
        <w:pStyle w:val="TEXT"/>
        <w:spacing w:before="60" w:after="60"/>
        <w:rPr>
          <w:rStyle w:val="SubtleReference"/>
        </w:rPr>
      </w:pPr>
    </w:p>
    <w:p w:rsidR="00BC540F" w:rsidRPr="003D13E8" w:rsidRDefault="00C003E7" w:rsidP="003D13E8">
      <w:pPr>
        <w:pStyle w:val="RIM"/>
        <w:rPr>
          <w:rStyle w:val="SubtleReference"/>
        </w:rPr>
      </w:pPr>
      <w:r w:rsidRPr="003D13E8">
        <w:rPr>
          <w:rStyle w:val="SubtleReference"/>
        </w:rPr>
        <w:lastRenderedPageBreak/>
        <w:t>Општи подаци о јавној набавци</w:t>
      </w:r>
    </w:p>
    <w:p w:rsidR="00BC540F" w:rsidRPr="004C35B7" w:rsidRDefault="00BC540F" w:rsidP="00084BD5">
      <w:pPr>
        <w:pStyle w:val="TEXT"/>
        <w:numPr>
          <w:ilvl w:val="0"/>
          <w:numId w:val="1"/>
        </w:numPr>
        <w:spacing w:before="60" w:after="60"/>
        <w:rPr>
          <w:rStyle w:val="SubtleReference"/>
          <w:b/>
        </w:rPr>
      </w:pPr>
      <w:r w:rsidRPr="004C35B7">
        <w:rPr>
          <w:rStyle w:val="SubtleReference"/>
          <w:b/>
        </w:rPr>
        <w:t xml:space="preserve">Назив, адреса и интернет страница Наручиоца: </w:t>
      </w:r>
    </w:p>
    <w:p w:rsidR="004C35B7" w:rsidRPr="004C35B7" w:rsidRDefault="00BC540F" w:rsidP="00084BD5">
      <w:pPr>
        <w:pStyle w:val="TEXT"/>
        <w:numPr>
          <w:ilvl w:val="0"/>
          <w:numId w:val="2"/>
        </w:numPr>
        <w:spacing w:before="60" w:after="60"/>
        <w:rPr>
          <w:rStyle w:val="SubtleReference"/>
        </w:rPr>
      </w:pPr>
      <w:r w:rsidRPr="00BC540F">
        <w:rPr>
          <w:rStyle w:val="SubtleReference"/>
        </w:rPr>
        <w:t xml:space="preserve">Наручилац:  </w:t>
      </w:r>
      <w:r w:rsidR="004C35B7" w:rsidRPr="004C35B7">
        <w:rPr>
          <w:rStyle w:val="SubtleReference"/>
        </w:rPr>
        <w:t xml:space="preserve">ЈП ЕЛГАС СЕНТА </w:t>
      </w:r>
    </w:p>
    <w:p w:rsidR="00BC540F" w:rsidRPr="00BC540F" w:rsidRDefault="0006555E" w:rsidP="00084BD5">
      <w:pPr>
        <w:pStyle w:val="TEXT"/>
        <w:numPr>
          <w:ilvl w:val="0"/>
          <w:numId w:val="2"/>
        </w:numPr>
        <w:spacing w:before="60" w:after="60"/>
        <w:rPr>
          <w:rStyle w:val="SubtleReference"/>
        </w:rPr>
      </w:pPr>
      <w:r>
        <w:rPr>
          <w:rStyle w:val="SubtleReference"/>
        </w:rPr>
        <w:t xml:space="preserve">Адреса: </w:t>
      </w:r>
      <w:r w:rsidR="004C35B7">
        <w:rPr>
          <w:rStyle w:val="SubtleReference"/>
        </w:rPr>
        <w:t>Сента</w:t>
      </w:r>
      <w:r w:rsidR="00BC540F" w:rsidRPr="00BC540F">
        <w:rPr>
          <w:rStyle w:val="SubtleReference"/>
        </w:rPr>
        <w:t xml:space="preserve">, </w:t>
      </w:r>
      <w:r w:rsidR="004C35B7">
        <w:rPr>
          <w:rStyle w:val="SubtleReference"/>
        </w:rPr>
        <w:t>Калман Миксата 37</w:t>
      </w:r>
      <w:r w:rsidR="00BC540F" w:rsidRPr="00BC540F">
        <w:rPr>
          <w:rStyle w:val="SubtleReference"/>
        </w:rPr>
        <w:t xml:space="preserve"> </w:t>
      </w:r>
    </w:p>
    <w:p w:rsidR="00BC540F" w:rsidRPr="00BC540F" w:rsidRDefault="00BC540F" w:rsidP="00084BD5">
      <w:pPr>
        <w:pStyle w:val="TEXT"/>
        <w:numPr>
          <w:ilvl w:val="0"/>
          <w:numId w:val="2"/>
        </w:numPr>
        <w:spacing w:before="60" w:after="60"/>
        <w:rPr>
          <w:rStyle w:val="SubtleReference"/>
        </w:rPr>
      </w:pPr>
      <w:r w:rsidRPr="00BC540F">
        <w:rPr>
          <w:rStyle w:val="SubtleReference"/>
        </w:rPr>
        <w:t>Интернет страница: www.</w:t>
      </w:r>
      <w:r w:rsidR="004C35B7">
        <w:rPr>
          <w:rStyle w:val="SubtleReference"/>
        </w:rPr>
        <w:t>jpelgas</w:t>
      </w:r>
      <w:r w:rsidRPr="00BC540F">
        <w:rPr>
          <w:rStyle w:val="SubtleReference"/>
        </w:rPr>
        <w:t>.rs</w:t>
      </w:r>
    </w:p>
    <w:p w:rsidR="00BC540F" w:rsidRPr="004C35B7" w:rsidRDefault="00BC540F" w:rsidP="00084BD5">
      <w:pPr>
        <w:pStyle w:val="TEXT"/>
        <w:numPr>
          <w:ilvl w:val="0"/>
          <w:numId w:val="1"/>
        </w:numPr>
        <w:spacing w:before="60" w:after="60"/>
        <w:rPr>
          <w:rStyle w:val="SubtleReference"/>
          <w:b/>
        </w:rPr>
      </w:pPr>
      <w:r w:rsidRPr="004C35B7">
        <w:rPr>
          <w:rStyle w:val="SubtleReference"/>
          <w:b/>
        </w:rPr>
        <w:t xml:space="preserve">Врста поступка: </w:t>
      </w:r>
    </w:p>
    <w:p w:rsidR="00BC540F" w:rsidRPr="00BC540F" w:rsidRDefault="00BC540F" w:rsidP="00084BD5">
      <w:pPr>
        <w:pStyle w:val="TEXT"/>
        <w:numPr>
          <w:ilvl w:val="0"/>
          <w:numId w:val="2"/>
        </w:numPr>
        <w:spacing w:before="60" w:after="60"/>
        <w:rPr>
          <w:rStyle w:val="SubtleReference"/>
        </w:rPr>
      </w:pPr>
      <w:r w:rsidRPr="00BC540F">
        <w:rPr>
          <w:rStyle w:val="SubtleReference"/>
        </w:rPr>
        <w:t xml:space="preserve">Предметна јавна </w:t>
      </w:r>
      <w:r w:rsidR="000353A1">
        <w:rPr>
          <w:rStyle w:val="SubtleReference"/>
        </w:rPr>
        <w:t xml:space="preserve">набавка се спроводи у </w:t>
      </w:r>
      <w:r w:rsidRPr="00BC540F">
        <w:rPr>
          <w:rStyle w:val="SubtleReference"/>
        </w:rPr>
        <w:t>поступку</w:t>
      </w:r>
      <w:r w:rsidR="000353A1">
        <w:rPr>
          <w:rStyle w:val="SubtleReference"/>
        </w:rPr>
        <w:t xml:space="preserve"> јавне набавке</w:t>
      </w:r>
      <w:r w:rsidR="00D2120C">
        <w:rPr>
          <w:rStyle w:val="SubtleReference"/>
        </w:rPr>
        <w:t xml:space="preserve"> </w:t>
      </w:r>
      <w:r w:rsidR="000353A1">
        <w:rPr>
          <w:rStyle w:val="SubtleReference"/>
        </w:rPr>
        <w:t>мале вредности</w:t>
      </w:r>
      <w:r w:rsidRPr="00BC540F">
        <w:rPr>
          <w:rStyle w:val="SubtleReference"/>
        </w:rPr>
        <w:t>, у складу са Законом о јавним набавка</w:t>
      </w:r>
      <w:r w:rsidR="000353A1">
        <w:rPr>
          <w:rStyle w:val="SubtleReference"/>
        </w:rPr>
        <w:t>ма (</w:t>
      </w:r>
      <w:r w:rsidR="000353A1">
        <w:rPr>
          <w:rFonts w:eastAsia="Times New Roman"/>
          <w:szCs w:val="24"/>
        </w:rPr>
        <w:t>”</w:t>
      </w:r>
      <w:r w:rsidR="000353A1">
        <w:rPr>
          <w:rFonts w:eastAsia="Times New Roman"/>
          <w:szCs w:val="24"/>
          <w:lang w:val="sr-Cyrl-CS"/>
        </w:rPr>
        <w:t>Сл</w:t>
      </w:r>
      <w:r w:rsidR="000353A1">
        <w:rPr>
          <w:rFonts w:eastAsia="Times New Roman"/>
          <w:szCs w:val="24"/>
        </w:rPr>
        <w:t>ужбени</w:t>
      </w:r>
      <w:r w:rsidR="000353A1">
        <w:rPr>
          <w:rFonts w:eastAsia="Times New Roman"/>
          <w:szCs w:val="24"/>
          <w:lang w:val="sr-Cyrl-CS"/>
        </w:rPr>
        <w:t xml:space="preserve"> гласник РС</w:t>
      </w:r>
      <w:r w:rsidR="000353A1">
        <w:rPr>
          <w:rFonts w:eastAsia="Times New Roman"/>
          <w:szCs w:val="24"/>
        </w:rPr>
        <w:t xml:space="preserve">”, </w:t>
      </w:r>
      <w:r w:rsidR="000353A1">
        <w:rPr>
          <w:rFonts w:eastAsia="Times New Roman"/>
          <w:szCs w:val="24"/>
          <w:lang w:val="sr-Cyrl-CS"/>
        </w:rPr>
        <w:t>бр</w:t>
      </w:r>
      <w:r w:rsidR="000353A1">
        <w:rPr>
          <w:rFonts w:eastAsia="Times New Roman"/>
          <w:szCs w:val="24"/>
        </w:rPr>
        <w:t>oj 124</w:t>
      </w:r>
      <w:r w:rsidR="000353A1">
        <w:rPr>
          <w:rFonts w:eastAsia="Times New Roman"/>
          <w:szCs w:val="24"/>
          <w:lang w:val="sr-Cyrl-CS"/>
        </w:rPr>
        <w:t>/</w:t>
      </w:r>
      <w:r w:rsidR="000353A1">
        <w:rPr>
          <w:rFonts w:eastAsia="Times New Roman"/>
          <w:szCs w:val="24"/>
        </w:rPr>
        <w:t xml:space="preserve">2012, 14/2015 и </w:t>
      </w:r>
      <w:r w:rsidR="000353A1">
        <w:rPr>
          <w:szCs w:val="24"/>
        </w:rPr>
        <w:t>68/2015</w:t>
      </w:r>
      <w:r w:rsidR="000353A1">
        <w:rPr>
          <w:rStyle w:val="SubtleReference"/>
        </w:rPr>
        <w:t xml:space="preserve">) </w:t>
      </w:r>
      <w:r w:rsidRPr="00BC540F">
        <w:rPr>
          <w:rStyle w:val="SubtleReference"/>
        </w:rPr>
        <w:t>и подзаконским актима којима се уређују јавне набавке.</w:t>
      </w:r>
    </w:p>
    <w:p w:rsidR="00BC540F" w:rsidRPr="004C35B7" w:rsidRDefault="00D2120C" w:rsidP="00084BD5">
      <w:pPr>
        <w:pStyle w:val="TEXT"/>
        <w:numPr>
          <w:ilvl w:val="0"/>
          <w:numId w:val="1"/>
        </w:numPr>
        <w:spacing w:before="60" w:after="60"/>
        <w:rPr>
          <w:rStyle w:val="SubtleReference"/>
          <w:b/>
        </w:rPr>
      </w:pPr>
      <w:r>
        <w:rPr>
          <w:rStyle w:val="SubtleReference"/>
          <w:b/>
        </w:rPr>
        <w:t xml:space="preserve">Предмет јавне набавке: </w:t>
      </w:r>
      <w:r w:rsidR="00BC540F" w:rsidRPr="004C35B7">
        <w:rPr>
          <w:rStyle w:val="SubtleReference"/>
          <w:b/>
        </w:rPr>
        <w:t xml:space="preserve">Добра </w:t>
      </w:r>
    </w:p>
    <w:p w:rsidR="00BC540F" w:rsidRPr="008101EF" w:rsidRDefault="00BC540F" w:rsidP="00084BD5">
      <w:pPr>
        <w:pStyle w:val="TEXT"/>
        <w:spacing w:before="60" w:after="60"/>
        <w:rPr>
          <w:rStyle w:val="SubtleReference"/>
          <w:color w:val="000000" w:themeColor="text1"/>
        </w:rPr>
      </w:pPr>
      <w:r w:rsidRPr="00BC540F">
        <w:rPr>
          <w:rStyle w:val="SubtleReference"/>
        </w:rPr>
        <w:t xml:space="preserve">Предмет јавне набавке број </w:t>
      </w:r>
      <w:r w:rsidR="00DA451C">
        <w:rPr>
          <w:rStyle w:val="SubtleReference"/>
        </w:rPr>
        <w:t>ЈН - Г1/2016</w:t>
      </w:r>
      <w:r w:rsidRPr="00BC540F">
        <w:rPr>
          <w:rStyle w:val="SubtleReference"/>
        </w:rPr>
        <w:t xml:space="preserve"> су добра </w:t>
      </w:r>
      <w:r w:rsidRPr="008101EF">
        <w:rPr>
          <w:rStyle w:val="SubtleReference"/>
          <w:color w:val="000000" w:themeColor="text1"/>
        </w:rPr>
        <w:t>– „Гасна мерила“</w:t>
      </w:r>
    </w:p>
    <w:p w:rsidR="00BC540F" w:rsidRPr="004C35B7" w:rsidRDefault="00BC540F" w:rsidP="00084BD5">
      <w:pPr>
        <w:pStyle w:val="TEXT"/>
        <w:numPr>
          <w:ilvl w:val="0"/>
          <w:numId w:val="1"/>
        </w:numPr>
        <w:spacing w:before="60" w:after="60"/>
        <w:rPr>
          <w:rStyle w:val="SubtleReference"/>
          <w:b/>
        </w:rPr>
      </w:pPr>
      <w:r w:rsidRPr="004C35B7">
        <w:rPr>
          <w:rStyle w:val="SubtleReference"/>
          <w:b/>
        </w:rPr>
        <w:t>Циљ поступка:</w:t>
      </w:r>
    </w:p>
    <w:p w:rsidR="00BC540F" w:rsidRPr="00D2120C" w:rsidRDefault="00BC540F" w:rsidP="00084BD5">
      <w:pPr>
        <w:pStyle w:val="TEXT"/>
        <w:spacing w:before="60" w:after="60"/>
        <w:rPr>
          <w:rStyle w:val="SubtleReference"/>
        </w:rPr>
      </w:pPr>
      <w:r w:rsidRPr="00BC540F">
        <w:rPr>
          <w:rStyle w:val="SubtleReference"/>
        </w:rPr>
        <w:t>Поступaк јавне набавке се спроводи рaди зaкључењa уговорa о јaвној нaбaвци</w:t>
      </w:r>
      <w:r w:rsidR="00D2120C">
        <w:rPr>
          <w:rStyle w:val="SubtleReference"/>
        </w:rPr>
        <w:t>.</w:t>
      </w:r>
    </w:p>
    <w:p w:rsidR="00EC6DCA" w:rsidRPr="004C35B7" w:rsidRDefault="00BC540F" w:rsidP="00084BD5">
      <w:pPr>
        <w:pStyle w:val="TEXT"/>
        <w:numPr>
          <w:ilvl w:val="0"/>
          <w:numId w:val="1"/>
        </w:numPr>
        <w:spacing w:before="60" w:after="60"/>
        <w:rPr>
          <w:rStyle w:val="SubtleReference"/>
          <w:b/>
        </w:rPr>
      </w:pPr>
      <w:r w:rsidRPr="004C35B7">
        <w:rPr>
          <w:rStyle w:val="SubtleReference"/>
          <w:b/>
        </w:rPr>
        <w:t xml:space="preserve">Резервисана набавка: </w:t>
      </w:r>
    </w:p>
    <w:p w:rsidR="00BC540F" w:rsidRPr="00BC540F" w:rsidRDefault="00BC540F" w:rsidP="007F2EC2">
      <w:pPr>
        <w:pStyle w:val="TEXT"/>
        <w:tabs>
          <w:tab w:val="left" w:pos="810"/>
        </w:tabs>
        <w:spacing w:before="60" w:after="60"/>
        <w:rPr>
          <w:rStyle w:val="SubtleReference"/>
        </w:rPr>
      </w:pPr>
      <w:r w:rsidRPr="00BC540F">
        <w:rPr>
          <w:rStyle w:val="SubtleReference"/>
        </w:rPr>
        <w:t>не</w:t>
      </w:r>
    </w:p>
    <w:p w:rsidR="00BC540F" w:rsidRPr="004C35B7" w:rsidRDefault="00BC540F" w:rsidP="00084BD5">
      <w:pPr>
        <w:pStyle w:val="TEXT"/>
        <w:numPr>
          <w:ilvl w:val="0"/>
          <w:numId w:val="1"/>
        </w:numPr>
        <w:spacing w:before="60" w:after="60"/>
        <w:rPr>
          <w:rStyle w:val="SubtleReference"/>
          <w:b/>
        </w:rPr>
      </w:pPr>
      <w:r w:rsidRPr="004C35B7">
        <w:rPr>
          <w:rStyle w:val="SubtleReference"/>
          <w:b/>
        </w:rPr>
        <w:t>Напомена уколико се спроводи електронска лицитација:</w:t>
      </w:r>
    </w:p>
    <w:p w:rsidR="00BC540F" w:rsidRPr="009E1466" w:rsidRDefault="00BC540F" w:rsidP="00084BD5">
      <w:pPr>
        <w:pStyle w:val="TEXT"/>
        <w:spacing w:before="60" w:after="60"/>
        <w:rPr>
          <w:rStyle w:val="SubtleReference"/>
        </w:rPr>
      </w:pPr>
      <w:r w:rsidRPr="002726E7">
        <w:rPr>
          <w:rStyle w:val="SubtleReference"/>
        </w:rPr>
        <w:t>Не спроводи се електронска лицитација.</w:t>
      </w:r>
    </w:p>
    <w:p w:rsidR="00BC540F" w:rsidRPr="004C35B7" w:rsidRDefault="00BC540F" w:rsidP="00084BD5">
      <w:pPr>
        <w:pStyle w:val="TEXT"/>
        <w:numPr>
          <w:ilvl w:val="0"/>
          <w:numId w:val="1"/>
        </w:numPr>
        <w:spacing w:before="60" w:after="60"/>
        <w:rPr>
          <w:rStyle w:val="SubtleReference"/>
          <w:b/>
        </w:rPr>
      </w:pPr>
      <w:r w:rsidRPr="004C35B7">
        <w:rPr>
          <w:rStyle w:val="SubtleReference"/>
          <w:b/>
        </w:rPr>
        <w:t>Контакт:</w:t>
      </w:r>
    </w:p>
    <w:p w:rsidR="00BC540F" w:rsidRPr="00BC540F" w:rsidRDefault="00BC540F" w:rsidP="00084BD5">
      <w:pPr>
        <w:pStyle w:val="TEXT"/>
        <w:spacing w:before="60" w:after="60"/>
        <w:rPr>
          <w:rStyle w:val="SubtleReference"/>
        </w:rPr>
      </w:pPr>
      <w:r w:rsidRPr="00BC540F">
        <w:rPr>
          <w:rStyle w:val="SubtleReference"/>
        </w:rPr>
        <w:t xml:space="preserve">Лице за контакт:  </w:t>
      </w:r>
      <w:r w:rsidR="009E1466">
        <w:rPr>
          <w:rStyle w:val="SubtleReference"/>
        </w:rPr>
        <w:t>Нађ Хевеши Јошеф</w:t>
      </w:r>
      <w:r w:rsidRPr="00BC540F">
        <w:rPr>
          <w:rStyle w:val="SubtleReference"/>
        </w:rPr>
        <w:t xml:space="preserve"> </w:t>
      </w:r>
    </w:p>
    <w:p w:rsidR="00BC540F" w:rsidRPr="00BC540F" w:rsidRDefault="00BC540F" w:rsidP="00084BD5">
      <w:pPr>
        <w:pStyle w:val="TEXT"/>
        <w:spacing w:before="60" w:after="60"/>
        <w:rPr>
          <w:rStyle w:val="SubtleReference"/>
        </w:rPr>
      </w:pPr>
      <w:r w:rsidRPr="00BC540F">
        <w:rPr>
          <w:rStyle w:val="SubtleReference"/>
        </w:rPr>
        <w:t>е-</w:t>
      </w:r>
      <w:r w:rsidR="009837C0">
        <w:rPr>
          <w:rStyle w:val="SubtleReference"/>
        </w:rPr>
        <w:t>mail</w:t>
      </w:r>
      <w:r w:rsidRPr="00BC540F">
        <w:rPr>
          <w:rStyle w:val="SubtleReference"/>
        </w:rPr>
        <w:t xml:space="preserve">: </w:t>
      </w:r>
      <w:hyperlink r:id="rId10" w:history="1">
        <w:r w:rsidR="009837C0" w:rsidRPr="009837C0">
          <w:rPr>
            <w:rStyle w:val="Hyperlink"/>
            <w:szCs w:val="24"/>
            <w:u w:val="none"/>
          </w:rPr>
          <w:t>jpelgas@sksyu.net</w:t>
        </w:r>
      </w:hyperlink>
      <w:r w:rsidRPr="00BC540F">
        <w:rPr>
          <w:rStyle w:val="SubtleReference"/>
        </w:rPr>
        <w:t xml:space="preserve"> </w:t>
      </w:r>
      <w:r w:rsidR="007F2EC2">
        <w:rPr>
          <w:rStyle w:val="SubtleReference"/>
        </w:rPr>
        <w:t xml:space="preserve"> </w:t>
      </w:r>
      <w:r w:rsidR="000A015E">
        <w:rPr>
          <w:rStyle w:val="SubtleReference"/>
        </w:rPr>
        <w:t xml:space="preserve"> </w:t>
      </w:r>
      <w:r w:rsidRPr="00BC540F">
        <w:rPr>
          <w:rStyle w:val="SubtleReference"/>
        </w:rPr>
        <w:t xml:space="preserve">тел: </w:t>
      </w:r>
      <w:r w:rsidR="00B92355" w:rsidRPr="00BC540F">
        <w:rPr>
          <w:rStyle w:val="SubtleReference"/>
        </w:rPr>
        <w:t>02</w:t>
      </w:r>
      <w:r w:rsidR="00B92355">
        <w:rPr>
          <w:rStyle w:val="SubtleReference"/>
        </w:rPr>
        <w:t>4</w:t>
      </w:r>
      <w:r w:rsidR="00B92355" w:rsidRPr="00BC540F">
        <w:rPr>
          <w:rStyle w:val="SubtleReference"/>
        </w:rPr>
        <w:t xml:space="preserve"> </w:t>
      </w:r>
      <w:r w:rsidR="00B92355">
        <w:rPr>
          <w:rStyle w:val="SubtleReference"/>
        </w:rPr>
        <w:t>8</w:t>
      </w:r>
      <w:r w:rsidR="00B92355" w:rsidRPr="00BC540F">
        <w:rPr>
          <w:rStyle w:val="SubtleReference"/>
        </w:rPr>
        <w:t xml:space="preserve">15 </w:t>
      </w:r>
      <w:r w:rsidR="00B92355">
        <w:rPr>
          <w:rStyle w:val="SubtleReference"/>
        </w:rPr>
        <w:t>223</w:t>
      </w:r>
    </w:p>
    <w:p w:rsidR="00BC540F" w:rsidRPr="00BC540F" w:rsidRDefault="000A015E" w:rsidP="00084BD5">
      <w:pPr>
        <w:pStyle w:val="TEXT"/>
        <w:spacing w:before="60" w:after="60"/>
        <w:rPr>
          <w:rStyle w:val="SubtleReference"/>
        </w:rPr>
      </w:pPr>
      <w:r>
        <w:rPr>
          <w:rStyle w:val="SubtleReference"/>
        </w:rPr>
        <w:t xml:space="preserve">број факса: </w:t>
      </w:r>
      <w:r w:rsidR="00BC540F" w:rsidRPr="00BC540F">
        <w:rPr>
          <w:rStyle w:val="SubtleReference"/>
        </w:rPr>
        <w:t>02</w:t>
      </w:r>
      <w:r w:rsidR="00B73F5C">
        <w:rPr>
          <w:rStyle w:val="SubtleReference"/>
        </w:rPr>
        <w:t>4</w:t>
      </w:r>
      <w:r w:rsidR="00BC540F" w:rsidRPr="00BC540F">
        <w:rPr>
          <w:rStyle w:val="SubtleReference"/>
        </w:rPr>
        <w:t xml:space="preserve"> </w:t>
      </w:r>
      <w:r w:rsidR="00B73F5C">
        <w:rPr>
          <w:rStyle w:val="SubtleReference"/>
        </w:rPr>
        <w:t>8</w:t>
      </w:r>
      <w:r w:rsidR="00BC540F" w:rsidRPr="00BC540F">
        <w:rPr>
          <w:rStyle w:val="SubtleReference"/>
        </w:rPr>
        <w:t xml:space="preserve">15 </w:t>
      </w:r>
      <w:r w:rsidR="00B73F5C">
        <w:rPr>
          <w:rStyle w:val="SubtleReference"/>
        </w:rPr>
        <w:t>223</w:t>
      </w:r>
    </w:p>
    <w:p w:rsidR="00BC540F" w:rsidRPr="00B73F5C" w:rsidRDefault="00BC540F" w:rsidP="00084BD5">
      <w:pPr>
        <w:pStyle w:val="TEXT"/>
        <w:numPr>
          <w:ilvl w:val="0"/>
          <w:numId w:val="1"/>
        </w:numPr>
        <w:spacing w:before="60" w:after="60"/>
        <w:rPr>
          <w:rStyle w:val="SubtleReference"/>
          <w:b/>
        </w:rPr>
      </w:pPr>
      <w:r w:rsidRPr="00B73F5C">
        <w:rPr>
          <w:rStyle w:val="SubtleReference"/>
          <w:b/>
        </w:rPr>
        <w:t>Рок у којем ће наручилац донети одлуку о додели уговора</w:t>
      </w:r>
      <w:r w:rsidR="00941F47">
        <w:rPr>
          <w:rStyle w:val="SubtleReference"/>
          <w:b/>
        </w:rPr>
        <w:t>:</w:t>
      </w:r>
      <w:r w:rsidRPr="00B73F5C">
        <w:rPr>
          <w:rStyle w:val="SubtleReference"/>
          <w:b/>
        </w:rPr>
        <w:t xml:space="preserve"> </w:t>
      </w:r>
    </w:p>
    <w:p w:rsidR="00BC540F" w:rsidRDefault="00BC540F" w:rsidP="00084BD5">
      <w:pPr>
        <w:pStyle w:val="TEXT"/>
        <w:spacing w:before="60" w:after="60"/>
        <w:ind w:left="720" w:firstLine="0"/>
        <w:rPr>
          <w:rStyle w:val="SubtleReference"/>
        </w:rPr>
      </w:pPr>
      <w:r w:rsidRPr="00BC540F">
        <w:rPr>
          <w:rStyle w:val="SubtleReference"/>
        </w:rPr>
        <w:t xml:space="preserve">Одлуку  о  додели  уговора,  наручилац  </w:t>
      </w:r>
      <w:r w:rsidR="001A1EF5">
        <w:rPr>
          <w:rStyle w:val="SubtleReference"/>
        </w:rPr>
        <w:t xml:space="preserve">ће  донети  најкасније у року </w:t>
      </w:r>
      <w:r w:rsidR="007C3A63">
        <w:rPr>
          <w:rStyle w:val="SubtleReference"/>
        </w:rPr>
        <w:t>до 10  (</w:t>
      </w:r>
      <w:r w:rsidRPr="00BC540F">
        <w:rPr>
          <w:rStyle w:val="SubtleReference"/>
        </w:rPr>
        <w:t>десет) дана од дана јавног отварања понуда.</w:t>
      </w:r>
    </w:p>
    <w:p w:rsidR="005D49D6" w:rsidRDefault="005D49D6" w:rsidP="00084BD5">
      <w:pPr>
        <w:pStyle w:val="TEXT"/>
        <w:spacing w:before="60" w:after="60"/>
        <w:ind w:left="720" w:firstLine="0"/>
        <w:rPr>
          <w:rStyle w:val="SubtleReference"/>
        </w:rPr>
      </w:pPr>
    </w:p>
    <w:p w:rsidR="005D49D6" w:rsidRDefault="005D49D6" w:rsidP="00084BD5">
      <w:pPr>
        <w:pStyle w:val="TEXT"/>
        <w:spacing w:before="60" w:after="60"/>
        <w:ind w:left="720" w:firstLine="0"/>
        <w:rPr>
          <w:rStyle w:val="SubtleReference"/>
        </w:rPr>
      </w:pPr>
    </w:p>
    <w:p w:rsidR="005D49D6" w:rsidRDefault="005D49D6" w:rsidP="00084BD5">
      <w:pPr>
        <w:pStyle w:val="TEXT"/>
        <w:spacing w:before="60" w:after="60"/>
        <w:ind w:left="720" w:firstLine="0"/>
        <w:rPr>
          <w:rStyle w:val="SubtleReference"/>
        </w:rPr>
      </w:pPr>
    </w:p>
    <w:p w:rsidR="005D49D6" w:rsidRDefault="005D49D6" w:rsidP="00084BD5">
      <w:pPr>
        <w:pStyle w:val="TEXT"/>
        <w:spacing w:before="60" w:after="60"/>
        <w:ind w:left="720" w:firstLine="0"/>
        <w:rPr>
          <w:rStyle w:val="SubtleReference"/>
        </w:rPr>
      </w:pPr>
    </w:p>
    <w:p w:rsidR="005D49D6" w:rsidRDefault="005D49D6" w:rsidP="00084BD5">
      <w:pPr>
        <w:pStyle w:val="TEXT"/>
        <w:spacing w:before="60" w:after="60"/>
        <w:ind w:left="720" w:firstLine="0"/>
        <w:rPr>
          <w:rStyle w:val="SubtleReference"/>
        </w:rPr>
      </w:pPr>
    </w:p>
    <w:p w:rsidR="005D49D6" w:rsidRDefault="005D49D6" w:rsidP="00084BD5">
      <w:pPr>
        <w:pStyle w:val="TEXT"/>
        <w:spacing w:before="60" w:after="60"/>
        <w:ind w:left="720" w:firstLine="0"/>
        <w:rPr>
          <w:rStyle w:val="SubtleReference"/>
        </w:rPr>
      </w:pPr>
    </w:p>
    <w:p w:rsidR="005D49D6" w:rsidRDefault="005D49D6" w:rsidP="00084BD5">
      <w:pPr>
        <w:pStyle w:val="TEXT"/>
        <w:spacing w:before="60" w:after="60"/>
        <w:ind w:left="720" w:firstLine="0"/>
        <w:rPr>
          <w:rStyle w:val="SubtleReference"/>
        </w:rPr>
      </w:pPr>
    </w:p>
    <w:p w:rsidR="005D49D6" w:rsidRDefault="005D49D6" w:rsidP="00084BD5">
      <w:pPr>
        <w:pStyle w:val="TEXT"/>
        <w:spacing w:before="60" w:after="60"/>
        <w:ind w:left="720" w:firstLine="0"/>
        <w:rPr>
          <w:rStyle w:val="SubtleReference"/>
        </w:rPr>
      </w:pPr>
    </w:p>
    <w:p w:rsidR="005D49D6" w:rsidRDefault="005D49D6" w:rsidP="00084BD5">
      <w:pPr>
        <w:pStyle w:val="TEXT"/>
        <w:spacing w:before="60" w:after="60"/>
        <w:ind w:left="720" w:firstLine="0"/>
        <w:rPr>
          <w:rStyle w:val="SubtleReference"/>
        </w:rPr>
      </w:pPr>
    </w:p>
    <w:p w:rsidR="005D49D6" w:rsidRDefault="005D49D6" w:rsidP="00084BD5">
      <w:pPr>
        <w:pStyle w:val="TEXT"/>
        <w:spacing w:before="60" w:after="60"/>
        <w:ind w:left="720" w:firstLine="0"/>
        <w:rPr>
          <w:rStyle w:val="SubtleReference"/>
        </w:rPr>
      </w:pPr>
    </w:p>
    <w:p w:rsidR="0087530F" w:rsidRDefault="0087530F" w:rsidP="00084BD5">
      <w:pPr>
        <w:pStyle w:val="TEXT"/>
        <w:spacing w:before="60" w:after="60"/>
        <w:ind w:left="720" w:firstLine="0"/>
        <w:rPr>
          <w:rStyle w:val="SubtleReference"/>
        </w:rPr>
      </w:pPr>
    </w:p>
    <w:p w:rsidR="00D90B44" w:rsidRPr="0087530F" w:rsidRDefault="00D90B44" w:rsidP="00084BD5">
      <w:pPr>
        <w:pStyle w:val="TEXT"/>
        <w:spacing w:before="60" w:after="60"/>
        <w:ind w:left="720" w:firstLine="0"/>
        <w:rPr>
          <w:rStyle w:val="SubtleReference"/>
        </w:rPr>
      </w:pPr>
    </w:p>
    <w:p w:rsidR="005D49D6" w:rsidRPr="005D49D6" w:rsidRDefault="005D49D6" w:rsidP="00084BD5">
      <w:pPr>
        <w:pStyle w:val="TEXT"/>
        <w:spacing w:before="60" w:after="60"/>
        <w:ind w:left="720" w:firstLine="0"/>
        <w:rPr>
          <w:rStyle w:val="SubtleReference"/>
        </w:rPr>
      </w:pPr>
    </w:p>
    <w:p w:rsidR="00BC540F" w:rsidRPr="003D13E8" w:rsidRDefault="00C003E7" w:rsidP="003D13E8">
      <w:pPr>
        <w:pStyle w:val="RIM"/>
        <w:rPr>
          <w:rStyle w:val="SubtleReference"/>
        </w:rPr>
      </w:pPr>
      <w:r w:rsidRPr="003D13E8">
        <w:rPr>
          <w:rStyle w:val="SubtleReference"/>
          <w:i w:val="0"/>
        </w:rPr>
        <w:lastRenderedPageBreak/>
        <w:t>Подаци о предмету јавне набавке</w:t>
      </w:r>
      <w:r w:rsidRPr="003D13E8">
        <w:rPr>
          <w:rStyle w:val="SubtleReference"/>
        </w:rPr>
        <w:t xml:space="preserve"> </w:t>
      </w:r>
    </w:p>
    <w:p w:rsidR="00BC540F" w:rsidRPr="00B73F5C" w:rsidRDefault="00BC540F" w:rsidP="00084BD5">
      <w:pPr>
        <w:pStyle w:val="TEXT"/>
        <w:numPr>
          <w:ilvl w:val="0"/>
          <w:numId w:val="3"/>
        </w:numPr>
        <w:spacing w:before="60" w:after="60"/>
        <w:rPr>
          <w:rStyle w:val="SubtleReference"/>
          <w:b/>
        </w:rPr>
      </w:pPr>
      <w:r w:rsidRPr="00B73F5C">
        <w:rPr>
          <w:rStyle w:val="SubtleReference"/>
          <w:b/>
        </w:rPr>
        <w:t>Предмет јавне набавке:</w:t>
      </w:r>
    </w:p>
    <w:p w:rsidR="00BC540F" w:rsidRPr="00953528" w:rsidRDefault="00BC540F" w:rsidP="00084BD5">
      <w:pPr>
        <w:pStyle w:val="TEXT"/>
        <w:spacing w:before="60" w:after="60"/>
        <w:rPr>
          <w:rStyle w:val="SubtleReference"/>
          <w:b/>
          <w:color w:val="0070C0"/>
        </w:rPr>
      </w:pPr>
      <w:r w:rsidRPr="00BC540F">
        <w:rPr>
          <w:rStyle w:val="SubtleReference"/>
        </w:rPr>
        <w:t xml:space="preserve">Предмет јавне набавке </w:t>
      </w:r>
      <w:r w:rsidRPr="008101EF">
        <w:rPr>
          <w:rStyle w:val="SubtleReference"/>
          <w:color w:val="000000" w:themeColor="text1"/>
        </w:rPr>
        <w:t xml:space="preserve">број </w:t>
      </w:r>
      <w:r w:rsidR="00DA451C" w:rsidRPr="008101EF">
        <w:rPr>
          <w:rStyle w:val="SubtleReference"/>
          <w:b/>
          <w:color w:val="000000" w:themeColor="text1"/>
        </w:rPr>
        <w:t>ЈН - Г1/2016</w:t>
      </w:r>
      <w:r w:rsidRPr="008101EF">
        <w:rPr>
          <w:rStyle w:val="SubtleReference"/>
          <w:color w:val="000000" w:themeColor="text1"/>
        </w:rPr>
        <w:t xml:space="preserve"> су добра – </w:t>
      </w:r>
      <w:r w:rsidRPr="00953528">
        <w:rPr>
          <w:rStyle w:val="SubtleReference"/>
          <w:b/>
          <w:color w:val="000000" w:themeColor="text1"/>
        </w:rPr>
        <w:t>„Гасна мерила“</w:t>
      </w:r>
    </w:p>
    <w:p w:rsidR="00BC540F" w:rsidRPr="00BC540F" w:rsidRDefault="00BC540F" w:rsidP="00084BD5">
      <w:pPr>
        <w:pStyle w:val="TEXT"/>
        <w:spacing w:before="60" w:after="60"/>
        <w:rPr>
          <w:rStyle w:val="SubtleReference"/>
        </w:rPr>
      </w:pPr>
      <w:r w:rsidRPr="00BC540F">
        <w:rPr>
          <w:rStyle w:val="SubtleReference"/>
        </w:rPr>
        <w:t>Опис предмета јавне набавке:</w:t>
      </w:r>
    </w:p>
    <w:p w:rsidR="00BC540F" w:rsidRPr="00BC540F" w:rsidRDefault="00BC540F" w:rsidP="00084BD5">
      <w:pPr>
        <w:pStyle w:val="TEXT"/>
        <w:spacing w:before="60" w:after="60"/>
        <w:rPr>
          <w:rStyle w:val="SubtleReference"/>
        </w:rPr>
      </w:pPr>
      <w:r w:rsidRPr="00BC540F">
        <w:rPr>
          <w:rStyle w:val="SubtleReference"/>
        </w:rPr>
        <w:t>Замена мерила ради баждарења.</w:t>
      </w:r>
    </w:p>
    <w:p w:rsidR="00BC540F" w:rsidRPr="00B73F5C" w:rsidRDefault="00BC540F" w:rsidP="00084BD5">
      <w:pPr>
        <w:pStyle w:val="TEXT"/>
        <w:numPr>
          <w:ilvl w:val="0"/>
          <w:numId w:val="3"/>
        </w:numPr>
        <w:spacing w:before="60" w:after="60"/>
        <w:rPr>
          <w:rStyle w:val="SubtleReference"/>
          <w:b/>
        </w:rPr>
      </w:pPr>
      <w:r w:rsidRPr="00B73F5C">
        <w:rPr>
          <w:rStyle w:val="SubtleReference"/>
          <w:b/>
        </w:rPr>
        <w:t xml:space="preserve">Назив и ознака из општег речника набавке: </w:t>
      </w:r>
    </w:p>
    <w:p w:rsidR="00BC540F" w:rsidRPr="00BC540F" w:rsidRDefault="00B92355" w:rsidP="00084BD5">
      <w:pPr>
        <w:pStyle w:val="TEXT"/>
        <w:spacing w:before="60" w:after="60"/>
        <w:rPr>
          <w:rStyle w:val="SubtleReference"/>
        </w:rPr>
      </w:pPr>
      <w:r>
        <w:rPr>
          <w:rStyle w:val="SubtleReference"/>
        </w:rPr>
        <w:t>Назив из ОРН:</w:t>
      </w:r>
      <w:r>
        <w:rPr>
          <w:rStyle w:val="SubtleReference"/>
        </w:rPr>
        <w:tab/>
      </w:r>
      <w:r w:rsidR="00BC540F" w:rsidRPr="00BC540F">
        <w:rPr>
          <w:rStyle w:val="SubtleReference"/>
        </w:rPr>
        <w:t>Мерачи протока</w:t>
      </w:r>
    </w:p>
    <w:p w:rsidR="00BC540F" w:rsidRPr="00BC540F" w:rsidRDefault="00BC540F" w:rsidP="00084BD5">
      <w:pPr>
        <w:pStyle w:val="TEXT"/>
        <w:spacing w:before="60" w:after="60"/>
        <w:rPr>
          <w:rStyle w:val="SubtleReference"/>
        </w:rPr>
      </w:pPr>
      <w:r w:rsidRPr="00BC540F">
        <w:rPr>
          <w:rStyle w:val="SubtleReference"/>
        </w:rPr>
        <w:t>Ознака:</w:t>
      </w:r>
      <w:r w:rsidR="00B92355">
        <w:rPr>
          <w:rStyle w:val="SubtleReference"/>
        </w:rPr>
        <w:tab/>
      </w:r>
      <w:r w:rsidR="00B92355">
        <w:rPr>
          <w:rStyle w:val="SubtleReference"/>
        </w:rPr>
        <w:tab/>
      </w:r>
      <w:r w:rsidRPr="00BC540F">
        <w:rPr>
          <w:rStyle w:val="SubtleReference"/>
        </w:rPr>
        <w:t>38421110</w:t>
      </w:r>
    </w:p>
    <w:p w:rsidR="00BC540F" w:rsidRPr="00B73F5C" w:rsidRDefault="00BC540F" w:rsidP="00084BD5">
      <w:pPr>
        <w:pStyle w:val="TEXT"/>
        <w:numPr>
          <w:ilvl w:val="0"/>
          <w:numId w:val="3"/>
        </w:numPr>
        <w:spacing w:before="60" w:after="60"/>
        <w:rPr>
          <w:rStyle w:val="SubtleReference"/>
          <w:b/>
        </w:rPr>
      </w:pPr>
      <w:r w:rsidRPr="00B73F5C">
        <w:rPr>
          <w:rStyle w:val="SubtleReference"/>
          <w:b/>
        </w:rPr>
        <w:t>Опис партије, назив и ознака из општег речника набавке:</w:t>
      </w:r>
    </w:p>
    <w:p w:rsidR="00BC540F" w:rsidRPr="00BC540F" w:rsidRDefault="00BC540F" w:rsidP="00B92355">
      <w:pPr>
        <w:pStyle w:val="TEXT"/>
        <w:spacing w:before="60" w:after="60"/>
        <w:rPr>
          <w:rStyle w:val="SubtleReference"/>
        </w:rPr>
      </w:pPr>
      <w:r w:rsidRPr="00BC540F">
        <w:rPr>
          <w:rStyle w:val="SubtleReference"/>
        </w:rPr>
        <w:t>Набавка није обликована по партијама</w:t>
      </w:r>
    </w:p>
    <w:p w:rsidR="00B92355" w:rsidRDefault="00BC540F" w:rsidP="00084BD5">
      <w:pPr>
        <w:pStyle w:val="TEXT"/>
        <w:numPr>
          <w:ilvl w:val="0"/>
          <w:numId w:val="3"/>
        </w:numPr>
        <w:spacing w:before="60" w:after="60"/>
        <w:rPr>
          <w:rStyle w:val="SubtleReference"/>
          <w:b/>
        </w:rPr>
      </w:pPr>
      <w:r w:rsidRPr="00B73F5C">
        <w:rPr>
          <w:rStyle w:val="SubtleReference"/>
          <w:b/>
        </w:rPr>
        <w:t xml:space="preserve">Подаци о оквирном споразуму:  </w:t>
      </w:r>
    </w:p>
    <w:p w:rsidR="00BC540F" w:rsidRDefault="00BC540F" w:rsidP="00B92355">
      <w:pPr>
        <w:pStyle w:val="TEXT"/>
        <w:spacing w:before="60" w:after="60"/>
        <w:rPr>
          <w:rStyle w:val="SubtleReference"/>
          <w:b/>
        </w:rPr>
      </w:pPr>
      <w:r w:rsidRPr="00B73F5C">
        <w:rPr>
          <w:rStyle w:val="SubtleReference"/>
          <w:b/>
        </w:rPr>
        <w:t>нема</w:t>
      </w:r>
    </w:p>
    <w:p w:rsidR="00B43917" w:rsidRDefault="00B43917" w:rsidP="00084BD5">
      <w:pPr>
        <w:pStyle w:val="TEXT"/>
        <w:spacing w:before="60" w:after="60"/>
        <w:rPr>
          <w:rStyle w:val="SubtleReference"/>
          <w:b/>
        </w:rPr>
      </w:pPr>
    </w:p>
    <w:p w:rsidR="00E854CB" w:rsidRDefault="00E854CB" w:rsidP="00084BD5">
      <w:pPr>
        <w:pStyle w:val="TEXT"/>
        <w:spacing w:before="60" w:after="60"/>
        <w:rPr>
          <w:rStyle w:val="SubtleReference"/>
          <w:b/>
        </w:rPr>
      </w:pPr>
    </w:p>
    <w:p w:rsidR="003D13E8" w:rsidRDefault="003D13E8" w:rsidP="00084BD5">
      <w:pPr>
        <w:pStyle w:val="TEXT"/>
        <w:spacing w:before="60" w:after="60"/>
        <w:rPr>
          <w:rStyle w:val="SubtleReference"/>
          <w:b/>
        </w:rPr>
      </w:pPr>
    </w:p>
    <w:p w:rsidR="003D13E8" w:rsidRDefault="003D13E8" w:rsidP="00084BD5">
      <w:pPr>
        <w:pStyle w:val="TEXT"/>
        <w:spacing w:before="60" w:after="60"/>
        <w:rPr>
          <w:rStyle w:val="SubtleReference"/>
          <w:b/>
        </w:rPr>
      </w:pPr>
    </w:p>
    <w:p w:rsidR="003D13E8" w:rsidRDefault="003D13E8" w:rsidP="00084BD5">
      <w:pPr>
        <w:pStyle w:val="TEXT"/>
        <w:spacing w:before="60" w:after="60"/>
        <w:rPr>
          <w:rStyle w:val="SubtleReference"/>
          <w:b/>
        </w:rPr>
      </w:pPr>
    </w:p>
    <w:p w:rsidR="003D13E8" w:rsidRDefault="003D13E8" w:rsidP="00084BD5">
      <w:pPr>
        <w:pStyle w:val="TEXT"/>
        <w:spacing w:before="60" w:after="60"/>
        <w:rPr>
          <w:rStyle w:val="SubtleReference"/>
          <w:b/>
        </w:rPr>
      </w:pPr>
    </w:p>
    <w:p w:rsidR="003D13E8" w:rsidRDefault="003D13E8" w:rsidP="00084BD5">
      <w:pPr>
        <w:pStyle w:val="TEXT"/>
        <w:spacing w:before="60" w:after="60"/>
        <w:rPr>
          <w:rStyle w:val="SubtleReference"/>
          <w:b/>
        </w:rPr>
      </w:pPr>
    </w:p>
    <w:p w:rsidR="003D13E8" w:rsidRDefault="003D13E8" w:rsidP="00084BD5">
      <w:pPr>
        <w:pStyle w:val="TEXT"/>
        <w:spacing w:before="60" w:after="60"/>
        <w:rPr>
          <w:rStyle w:val="SubtleReference"/>
          <w:b/>
        </w:rPr>
      </w:pPr>
    </w:p>
    <w:p w:rsidR="003D13E8" w:rsidRDefault="003D13E8" w:rsidP="00084BD5">
      <w:pPr>
        <w:pStyle w:val="TEXT"/>
        <w:spacing w:before="60" w:after="60"/>
        <w:rPr>
          <w:rStyle w:val="SubtleReference"/>
          <w:b/>
        </w:rPr>
      </w:pPr>
    </w:p>
    <w:p w:rsidR="003D13E8" w:rsidRDefault="003D13E8" w:rsidP="00084BD5">
      <w:pPr>
        <w:pStyle w:val="TEXT"/>
        <w:spacing w:before="60" w:after="60"/>
        <w:rPr>
          <w:rStyle w:val="SubtleReference"/>
          <w:b/>
        </w:rPr>
      </w:pPr>
    </w:p>
    <w:p w:rsidR="003D13E8" w:rsidRDefault="003D13E8" w:rsidP="00084BD5">
      <w:pPr>
        <w:pStyle w:val="TEXT"/>
        <w:spacing w:before="60" w:after="60"/>
        <w:rPr>
          <w:rStyle w:val="SubtleReference"/>
          <w:b/>
        </w:rPr>
      </w:pPr>
    </w:p>
    <w:p w:rsidR="003D13E8" w:rsidRDefault="003D13E8" w:rsidP="00084BD5">
      <w:pPr>
        <w:pStyle w:val="TEXT"/>
        <w:spacing w:before="60" w:after="60"/>
        <w:rPr>
          <w:rStyle w:val="SubtleReference"/>
          <w:b/>
        </w:rPr>
      </w:pPr>
    </w:p>
    <w:p w:rsidR="003D13E8" w:rsidRDefault="003D13E8" w:rsidP="00084BD5">
      <w:pPr>
        <w:pStyle w:val="TEXT"/>
        <w:spacing w:before="60" w:after="60"/>
        <w:rPr>
          <w:rStyle w:val="SubtleReference"/>
          <w:b/>
        </w:rPr>
      </w:pPr>
    </w:p>
    <w:p w:rsidR="003D13E8" w:rsidRDefault="003D13E8" w:rsidP="00084BD5">
      <w:pPr>
        <w:pStyle w:val="TEXT"/>
        <w:spacing w:before="60" w:after="60"/>
        <w:rPr>
          <w:rStyle w:val="SubtleReference"/>
          <w:b/>
        </w:rPr>
      </w:pPr>
    </w:p>
    <w:p w:rsidR="003D13E8" w:rsidRDefault="003D13E8" w:rsidP="00084BD5">
      <w:pPr>
        <w:pStyle w:val="TEXT"/>
        <w:spacing w:before="60" w:after="60"/>
        <w:rPr>
          <w:rStyle w:val="SubtleReference"/>
          <w:b/>
        </w:rPr>
      </w:pPr>
    </w:p>
    <w:p w:rsidR="003D13E8" w:rsidRDefault="003D13E8" w:rsidP="00084BD5">
      <w:pPr>
        <w:pStyle w:val="TEXT"/>
        <w:spacing w:before="60" w:after="60"/>
        <w:rPr>
          <w:rStyle w:val="SubtleReference"/>
          <w:b/>
        </w:rPr>
      </w:pPr>
    </w:p>
    <w:p w:rsidR="005D49D6" w:rsidRDefault="005D49D6" w:rsidP="00084BD5">
      <w:pPr>
        <w:pStyle w:val="TEXT"/>
        <w:spacing w:before="60" w:after="60"/>
        <w:rPr>
          <w:rStyle w:val="SubtleReference"/>
          <w:b/>
        </w:rPr>
      </w:pPr>
    </w:p>
    <w:p w:rsidR="005D49D6" w:rsidRDefault="005D49D6" w:rsidP="00084BD5">
      <w:pPr>
        <w:pStyle w:val="TEXT"/>
        <w:spacing w:before="60" w:after="60"/>
        <w:rPr>
          <w:rStyle w:val="SubtleReference"/>
          <w:b/>
        </w:rPr>
      </w:pPr>
    </w:p>
    <w:p w:rsidR="005D49D6" w:rsidRDefault="005D49D6" w:rsidP="00084BD5">
      <w:pPr>
        <w:pStyle w:val="TEXT"/>
        <w:spacing w:before="60" w:after="60"/>
        <w:rPr>
          <w:rStyle w:val="SubtleReference"/>
          <w:b/>
        </w:rPr>
      </w:pPr>
    </w:p>
    <w:p w:rsidR="005D49D6" w:rsidRDefault="005D49D6" w:rsidP="00084BD5">
      <w:pPr>
        <w:pStyle w:val="TEXT"/>
        <w:spacing w:before="60" w:after="60"/>
        <w:rPr>
          <w:rStyle w:val="SubtleReference"/>
          <w:b/>
        </w:rPr>
      </w:pPr>
    </w:p>
    <w:p w:rsidR="005D49D6" w:rsidRPr="005D49D6" w:rsidRDefault="005D49D6" w:rsidP="00084BD5">
      <w:pPr>
        <w:pStyle w:val="TEXT"/>
        <w:spacing w:before="60" w:after="60"/>
        <w:rPr>
          <w:rStyle w:val="SubtleReference"/>
          <w:b/>
        </w:rPr>
      </w:pPr>
    </w:p>
    <w:p w:rsidR="003D13E8" w:rsidRDefault="003D13E8" w:rsidP="00084BD5">
      <w:pPr>
        <w:pStyle w:val="TEXT"/>
        <w:spacing w:before="60" w:after="60"/>
        <w:rPr>
          <w:rStyle w:val="SubtleReference"/>
          <w:b/>
        </w:rPr>
      </w:pPr>
    </w:p>
    <w:p w:rsidR="007D4AEE" w:rsidRDefault="007D4AEE" w:rsidP="00084BD5">
      <w:pPr>
        <w:pStyle w:val="TEXT"/>
        <w:spacing w:before="60" w:after="60"/>
        <w:rPr>
          <w:rStyle w:val="SubtleReference"/>
          <w:b/>
        </w:rPr>
      </w:pPr>
    </w:p>
    <w:p w:rsidR="003D13E8" w:rsidRDefault="003D13E8" w:rsidP="00084BD5">
      <w:pPr>
        <w:pStyle w:val="TEXT"/>
        <w:spacing w:before="60" w:after="60"/>
        <w:rPr>
          <w:rStyle w:val="SubtleReference"/>
          <w:b/>
        </w:rPr>
      </w:pPr>
    </w:p>
    <w:p w:rsidR="0087530F" w:rsidRPr="0087530F" w:rsidRDefault="0087530F" w:rsidP="00084BD5">
      <w:pPr>
        <w:pStyle w:val="TEXT"/>
        <w:spacing w:before="60" w:after="60"/>
        <w:rPr>
          <w:rStyle w:val="SubtleReference"/>
          <w:b/>
        </w:rPr>
      </w:pPr>
    </w:p>
    <w:p w:rsidR="00BC540F" w:rsidRPr="00E854CB" w:rsidRDefault="007D4AEE" w:rsidP="003D13E8">
      <w:pPr>
        <w:pStyle w:val="RIM"/>
        <w:rPr>
          <w:rStyle w:val="SubtleReference"/>
          <w:sz w:val="28"/>
        </w:rPr>
      </w:pPr>
      <w:r>
        <w:rPr>
          <w:rStyle w:val="SubtleReference"/>
          <w:i w:val="0"/>
          <w:sz w:val="28"/>
        </w:rPr>
        <w:t>Врста техничке карактеристике</w:t>
      </w:r>
      <w:r w:rsidR="00C003E7" w:rsidRPr="00E854CB">
        <w:rPr>
          <w:rStyle w:val="SubtleReference"/>
          <w:i w:val="0"/>
          <w:sz w:val="28"/>
        </w:rPr>
        <w:t>, квалитет, коли</w:t>
      </w:r>
      <w:r w:rsidR="00265EEF">
        <w:rPr>
          <w:rStyle w:val="SubtleReference"/>
          <w:i w:val="0"/>
          <w:sz w:val="28"/>
        </w:rPr>
        <w:t>ч</w:t>
      </w:r>
      <w:r w:rsidR="00C003E7" w:rsidRPr="00E854CB">
        <w:rPr>
          <w:rStyle w:val="SubtleReference"/>
          <w:i w:val="0"/>
          <w:sz w:val="28"/>
        </w:rPr>
        <w:t>ина и опис</w:t>
      </w:r>
    </w:p>
    <w:p w:rsidR="00BC540F" w:rsidRPr="0087530F" w:rsidRDefault="0087530F" w:rsidP="0087530F">
      <w:pPr>
        <w:pStyle w:val="POD"/>
        <w:spacing w:before="120" w:after="60"/>
        <w:ind w:firstLine="0"/>
        <w:rPr>
          <w:rStyle w:val="SubtleReference"/>
        </w:rPr>
      </w:pPr>
      <w:r w:rsidRPr="0087530F">
        <w:rPr>
          <w:rStyle w:val="SubtleReference"/>
        </w:rPr>
        <w:t>Техничке карактеристике</w:t>
      </w:r>
    </w:p>
    <w:p w:rsidR="00BC540F" w:rsidRPr="00BA426F" w:rsidRDefault="00BC540F" w:rsidP="00084BD5">
      <w:pPr>
        <w:pStyle w:val="TEXT"/>
        <w:spacing w:before="60" w:after="60"/>
        <w:rPr>
          <w:rStyle w:val="SubtleReference"/>
          <w:b/>
        </w:rPr>
      </w:pPr>
      <w:r w:rsidRPr="00BA426F">
        <w:rPr>
          <w:rStyle w:val="SubtleReference"/>
          <w:b/>
        </w:rPr>
        <w:t>Гасна мерила – Мембрански гасомери за КМРС Г4Т</w:t>
      </w:r>
    </w:p>
    <w:p w:rsidR="00BC540F" w:rsidRPr="00FB270B" w:rsidRDefault="00BC540F" w:rsidP="00084BD5">
      <w:pPr>
        <w:pStyle w:val="TEXT"/>
        <w:spacing w:before="60" w:after="60"/>
        <w:rPr>
          <w:rStyle w:val="SubtleReference"/>
          <w:b/>
        </w:rPr>
      </w:pPr>
      <w:r w:rsidRPr="00FB270B">
        <w:rPr>
          <w:rStyle w:val="SubtleReference"/>
          <w:b/>
        </w:rPr>
        <w:t xml:space="preserve">1. Мембранскo гасно мерило Г4Т - распон улаз / излаз </w:t>
      </w:r>
      <w:r w:rsidR="009A5C60">
        <w:rPr>
          <w:rStyle w:val="SubtleReference"/>
          <w:b/>
        </w:rPr>
        <w:t>250</w:t>
      </w:r>
      <w:r w:rsidRPr="00FB270B">
        <w:rPr>
          <w:rStyle w:val="SubtleReference"/>
          <w:b/>
        </w:rPr>
        <w:t xml:space="preserve"> mm следећих карактеристика:</w:t>
      </w:r>
    </w:p>
    <w:p w:rsidR="00C76A8E" w:rsidRPr="00C76A8E" w:rsidRDefault="00C76A8E" w:rsidP="00084BD5">
      <w:pPr>
        <w:pStyle w:val="TEXT"/>
        <w:spacing w:before="60" w:after="60"/>
        <w:ind w:left="360"/>
        <w:jc w:val="right"/>
        <w:rPr>
          <w:color w:val="auto"/>
          <w:szCs w:val="24"/>
        </w:rPr>
      </w:pPr>
      <w:r w:rsidRPr="00A43B86">
        <w:rPr>
          <w:color w:val="auto"/>
        </w:rPr>
        <w:t>Образац бр.</w:t>
      </w:r>
      <w:r>
        <w:rPr>
          <w:color w:val="auto"/>
        </w:rPr>
        <w:t>1</w:t>
      </w:r>
    </w:p>
    <w:tbl>
      <w:tblPr>
        <w:tblStyle w:val="TableGrid"/>
        <w:tblW w:w="9936" w:type="dxa"/>
        <w:tblLook w:val="04A0"/>
      </w:tblPr>
      <w:tblGrid>
        <w:gridCol w:w="826"/>
        <w:gridCol w:w="5807"/>
        <w:gridCol w:w="3303"/>
      </w:tblGrid>
      <w:tr w:rsidR="000D7A14" w:rsidTr="00C76A8E">
        <w:trPr>
          <w:trHeight w:hRule="exact" w:val="432"/>
        </w:trPr>
        <w:tc>
          <w:tcPr>
            <w:tcW w:w="826" w:type="dxa"/>
            <w:tcBorders>
              <w:bottom w:val="single" w:sz="4" w:space="0" w:color="auto"/>
            </w:tcBorders>
            <w:vAlign w:val="center"/>
          </w:tcPr>
          <w:p w:rsidR="000D7A14" w:rsidRDefault="000D7A14" w:rsidP="00084BD5">
            <w:pPr>
              <w:pStyle w:val="TEXT"/>
              <w:spacing w:before="60" w:after="60"/>
              <w:ind w:firstLine="0"/>
              <w:jc w:val="center"/>
              <w:rPr>
                <w:rStyle w:val="SubtleReference"/>
              </w:rPr>
            </w:pPr>
            <w:r w:rsidRPr="00BC540F">
              <w:rPr>
                <w:rStyle w:val="SubtleReference"/>
              </w:rPr>
              <w:t>Поз</w:t>
            </w:r>
            <w:r>
              <w:rPr>
                <w:rStyle w:val="SubtleReference"/>
              </w:rPr>
              <w:t>.</w:t>
            </w:r>
          </w:p>
        </w:tc>
        <w:tc>
          <w:tcPr>
            <w:tcW w:w="5807" w:type="dxa"/>
            <w:tcBorders>
              <w:bottom w:val="single" w:sz="4" w:space="0" w:color="auto"/>
            </w:tcBorders>
            <w:vAlign w:val="center"/>
          </w:tcPr>
          <w:p w:rsidR="000D7A14" w:rsidRDefault="000D7A14" w:rsidP="00084BD5">
            <w:pPr>
              <w:pStyle w:val="TEXT"/>
              <w:spacing w:before="60" w:after="60"/>
              <w:ind w:firstLine="0"/>
              <w:jc w:val="left"/>
              <w:rPr>
                <w:rStyle w:val="SubtleReference"/>
              </w:rPr>
            </w:pPr>
            <w:r w:rsidRPr="00BC540F">
              <w:rPr>
                <w:rStyle w:val="SubtleReference"/>
              </w:rPr>
              <w:t>Параметар</w:t>
            </w:r>
          </w:p>
        </w:tc>
        <w:tc>
          <w:tcPr>
            <w:tcW w:w="3303" w:type="dxa"/>
            <w:tcBorders>
              <w:bottom w:val="single" w:sz="4" w:space="0" w:color="auto"/>
            </w:tcBorders>
            <w:vAlign w:val="center"/>
          </w:tcPr>
          <w:p w:rsidR="000D7A14" w:rsidRDefault="000D7A14" w:rsidP="00084BD5">
            <w:pPr>
              <w:pStyle w:val="TEXT"/>
              <w:spacing w:before="60" w:after="60"/>
              <w:ind w:hanging="18"/>
              <w:jc w:val="left"/>
              <w:rPr>
                <w:rStyle w:val="SubtleReference"/>
              </w:rPr>
            </w:pPr>
            <w:r w:rsidRPr="00BC540F">
              <w:rPr>
                <w:rStyle w:val="SubtleReference"/>
              </w:rPr>
              <w:t>Тражена вредност параметара</w:t>
            </w:r>
          </w:p>
        </w:tc>
      </w:tr>
      <w:tr w:rsidR="000D1176" w:rsidTr="00C76A8E">
        <w:trPr>
          <w:trHeight w:hRule="exact" w:val="144"/>
        </w:trPr>
        <w:tc>
          <w:tcPr>
            <w:tcW w:w="826" w:type="dxa"/>
            <w:tcBorders>
              <w:top w:val="single" w:sz="4" w:space="0" w:color="auto"/>
              <w:left w:val="nil"/>
              <w:bottom w:val="single" w:sz="4" w:space="0" w:color="auto"/>
              <w:right w:val="nil"/>
            </w:tcBorders>
            <w:vAlign w:val="center"/>
          </w:tcPr>
          <w:p w:rsidR="000D1176" w:rsidRDefault="000D1176" w:rsidP="00084BD5">
            <w:pPr>
              <w:pStyle w:val="TEXT"/>
              <w:spacing w:before="60" w:after="60"/>
              <w:ind w:firstLine="0"/>
              <w:jc w:val="left"/>
              <w:rPr>
                <w:rStyle w:val="SubtleReference"/>
              </w:rPr>
            </w:pPr>
          </w:p>
        </w:tc>
        <w:tc>
          <w:tcPr>
            <w:tcW w:w="5807" w:type="dxa"/>
            <w:tcBorders>
              <w:top w:val="single" w:sz="4" w:space="0" w:color="auto"/>
              <w:left w:val="nil"/>
              <w:bottom w:val="single" w:sz="4" w:space="0" w:color="auto"/>
              <w:right w:val="nil"/>
            </w:tcBorders>
            <w:vAlign w:val="center"/>
          </w:tcPr>
          <w:p w:rsidR="000D1176" w:rsidRPr="00BC540F" w:rsidRDefault="000D1176" w:rsidP="00084BD5">
            <w:pPr>
              <w:pStyle w:val="TEXT"/>
              <w:spacing w:before="60" w:after="60"/>
              <w:ind w:firstLine="0"/>
              <w:jc w:val="left"/>
              <w:rPr>
                <w:rStyle w:val="SubtleReference"/>
              </w:rPr>
            </w:pPr>
          </w:p>
        </w:tc>
        <w:tc>
          <w:tcPr>
            <w:tcW w:w="3303" w:type="dxa"/>
            <w:tcBorders>
              <w:top w:val="single" w:sz="4" w:space="0" w:color="auto"/>
              <w:left w:val="nil"/>
              <w:bottom w:val="single" w:sz="4" w:space="0" w:color="auto"/>
              <w:right w:val="nil"/>
            </w:tcBorders>
            <w:vAlign w:val="center"/>
          </w:tcPr>
          <w:p w:rsidR="000D1176" w:rsidRPr="00BC540F" w:rsidRDefault="000D1176" w:rsidP="00084BD5">
            <w:pPr>
              <w:pStyle w:val="TEXT"/>
              <w:spacing w:before="60" w:after="60"/>
              <w:ind w:firstLine="0"/>
              <w:rPr>
                <w:rStyle w:val="SubtleReference"/>
              </w:rPr>
            </w:pPr>
          </w:p>
        </w:tc>
      </w:tr>
      <w:tr w:rsidR="000D7A14" w:rsidTr="00C76A8E">
        <w:trPr>
          <w:trHeight w:hRule="exact" w:val="432"/>
        </w:trPr>
        <w:tc>
          <w:tcPr>
            <w:tcW w:w="826" w:type="dxa"/>
            <w:tcBorders>
              <w:top w:val="single" w:sz="4" w:space="0" w:color="auto"/>
            </w:tcBorders>
            <w:vAlign w:val="center"/>
          </w:tcPr>
          <w:p w:rsidR="000D7A14" w:rsidRDefault="000D7A14" w:rsidP="00084BD5">
            <w:pPr>
              <w:pStyle w:val="TEXT"/>
              <w:spacing w:before="60" w:after="60"/>
              <w:ind w:firstLine="0"/>
              <w:jc w:val="center"/>
              <w:rPr>
                <w:rStyle w:val="SubtleReference"/>
              </w:rPr>
            </w:pPr>
            <w:r>
              <w:rPr>
                <w:rStyle w:val="SubtleReference"/>
              </w:rPr>
              <w:t>1</w:t>
            </w:r>
          </w:p>
        </w:tc>
        <w:tc>
          <w:tcPr>
            <w:tcW w:w="5807" w:type="dxa"/>
            <w:tcBorders>
              <w:top w:val="single" w:sz="4" w:space="0" w:color="auto"/>
            </w:tcBorders>
            <w:vAlign w:val="center"/>
          </w:tcPr>
          <w:p w:rsidR="000D7A14" w:rsidRDefault="000D7A14" w:rsidP="00084BD5">
            <w:pPr>
              <w:pStyle w:val="TEXT"/>
              <w:spacing w:before="60" w:after="60"/>
              <w:ind w:firstLine="0"/>
              <w:jc w:val="left"/>
              <w:rPr>
                <w:rStyle w:val="SubtleReference"/>
              </w:rPr>
            </w:pPr>
            <w:r w:rsidRPr="00BC540F">
              <w:rPr>
                <w:rStyle w:val="SubtleReference"/>
              </w:rPr>
              <w:t>Тип мерила</w:t>
            </w:r>
          </w:p>
        </w:tc>
        <w:tc>
          <w:tcPr>
            <w:tcW w:w="3303" w:type="dxa"/>
            <w:tcBorders>
              <w:top w:val="single" w:sz="4" w:space="0" w:color="auto"/>
            </w:tcBorders>
            <w:vAlign w:val="center"/>
          </w:tcPr>
          <w:p w:rsidR="000D7A14" w:rsidRDefault="000D7A14" w:rsidP="00084BD5">
            <w:pPr>
              <w:pStyle w:val="TEXT"/>
              <w:spacing w:before="60" w:after="60"/>
              <w:ind w:firstLine="0"/>
              <w:jc w:val="left"/>
              <w:rPr>
                <w:rStyle w:val="SubtleReference"/>
              </w:rPr>
            </w:pPr>
            <w:r w:rsidRPr="00BC540F">
              <w:rPr>
                <w:rStyle w:val="SubtleReference"/>
              </w:rPr>
              <w:t>са мехом</w:t>
            </w:r>
          </w:p>
        </w:tc>
      </w:tr>
      <w:tr w:rsidR="000D7A14" w:rsidRPr="00B73F5C" w:rsidTr="00C76A8E">
        <w:trPr>
          <w:trHeight w:hRule="exact" w:val="432"/>
        </w:trPr>
        <w:tc>
          <w:tcPr>
            <w:tcW w:w="826" w:type="dxa"/>
            <w:vAlign w:val="center"/>
          </w:tcPr>
          <w:p w:rsidR="000D7A14" w:rsidRDefault="000D7A14" w:rsidP="00084BD5">
            <w:pPr>
              <w:pStyle w:val="TEXT"/>
              <w:spacing w:before="60" w:after="60"/>
              <w:ind w:firstLine="0"/>
              <w:jc w:val="center"/>
              <w:rPr>
                <w:rStyle w:val="SubtleReference"/>
              </w:rPr>
            </w:pPr>
            <w:r>
              <w:rPr>
                <w:rStyle w:val="SubtleReference"/>
              </w:rPr>
              <w:t>2</w:t>
            </w:r>
          </w:p>
        </w:tc>
        <w:tc>
          <w:tcPr>
            <w:tcW w:w="5807" w:type="dxa"/>
            <w:vAlign w:val="center"/>
          </w:tcPr>
          <w:p w:rsidR="000D7A14" w:rsidRDefault="000D7A14" w:rsidP="00084BD5">
            <w:pPr>
              <w:pStyle w:val="TEXT"/>
              <w:spacing w:before="60" w:after="60"/>
              <w:ind w:firstLine="0"/>
              <w:jc w:val="left"/>
              <w:rPr>
                <w:rStyle w:val="SubtleReference"/>
              </w:rPr>
            </w:pPr>
            <w:r w:rsidRPr="00BC540F">
              <w:rPr>
                <w:rStyle w:val="SubtleReference"/>
              </w:rPr>
              <w:t>Запремина радног циклуса</w:t>
            </w:r>
          </w:p>
        </w:tc>
        <w:tc>
          <w:tcPr>
            <w:tcW w:w="3303" w:type="dxa"/>
            <w:vAlign w:val="center"/>
          </w:tcPr>
          <w:p w:rsidR="000D7A14" w:rsidRPr="00496196" w:rsidRDefault="000D7A14" w:rsidP="00084BD5">
            <w:pPr>
              <w:pStyle w:val="TEXT"/>
              <w:spacing w:before="60" w:after="60"/>
              <w:ind w:firstLine="0"/>
              <w:jc w:val="left"/>
              <w:rPr>
                <w:rStyle w:val="SubtleReference"/>
              </w:rPr>
            </w:pPr>
            <w:r w:rsidRPr="00BC540F">
              <w:rPr>
                <w:rStyle w:val="SubtleReference"/>
              </w:rPr>
              <w:t>V≤ 2 dm</w:t>
            </w:r>
            <w:r w:rsidR="00496196" w:rsidRPr="00496196">
              <w:rPr>
                <w:rStyle w:val="SubtleReference"/>
                <w:vertAlign w:val="superscript"/>
              </w:rPr>
              <w:t>3</w:t>
            </w:r>
          </w:p>
        </w:tc>
      </w:tr>
      <w:tr w:rsidR="000D7A14" w:rsidRPr="00B73F5C" w:rsidTr="00C76A8E">
        <w:trPr>
          <w:trHeight w:hRule="exact" w:val="432"/>
        </w:trPr>
        <w:tc>
          <w:tcPr>
            <w:tcW w:w="826" w:type="dxa"/>
            <w:vAlign w:val="center"/>
          </w:tcPr>
          <w:p w:rsidR="000D7A14" w:rsidRDefault="000D7A14" w:rsidP="00084BD5">
            <w:pPr>
              <w:pStyle w:val="TEXT"/>
              <w:spacing w:before="60" w:after="60"/>
              <w:ind w:firstLine="0"/>
              <w:jc w:val="center"/>
              <w:rPr>
                <w:rStyle w:val="SubtleReference"/>
              </w:rPr>
            </w:pPr>
            <w:r w:rsidRPr="00BC540F">
              <w:rPr>
                <w:rStyle w:val="SubtleReference"/>
              </w:rPr>
              <w:t>3</w:t>
            </w:r>
          </w:p>
        </w:tc>
        <w:tc>
          <w:tcPr>
            <w:tcW w:w="5807" w:type="dxa"/>
            <w:vAlign w:val="center"/>
          </w:tcPr>
          <w:p w:rsidR="000D7A14" w:rsidRPr="00496196" w:rsidRDefault="000D7A14" w:rsidP="00496196">
            <w:pPr>
              <w:pStyle w:val="TEXT"/>
              <w:spacing w:before="60" w:after="60"/>
              <w:ind w:firstLine="0"/>
              <w:jc w:val="left"/>
              <w:rPr>
                <w:rStyle w:val="SubtleReference"/>
              </w:rPr>
            </w:pPr>
            <w:r w:rsidRPr="00BC540F">
              <w:rPr>
                <w:rStyle w:val="SubtleReference"/>
              </w:rPr>
              <w:t>Бројчана вредност</w:t>
            </w:r>
            <w:r w:rsidR="00496196">
              <w:rPr>
                <w:rStyle w:val="SubtleReference"/>
              </w:rPr>
              <w:t xml:space="preserve"> ( изказати у две децимале)</w:t>
            </w:r>
          </w:p>
        </w:tc>
        <w:tc>
          <w:tcPr>
            <w:tcW w:w="3303" w:type="dxa"/>
            <w:vAlign w:val="center"/>
          </w:tcPr>
          <w:p w:rsidR="000D7A14" w:rsidRDefault="000D7A14" w:rsidP="00084BD5">
            <w:pPr>
              <w:pStyle w:val="TEXT"/>
              <w:spacing w:before="60" w:after="60"/>
              <w:ind w:firstLine="0"/>
              <w:jc w:val="left"/>
              <w:rPr>
                <w:rStyle w:val="SubtleReference"/>
              </w:rPr>
            </w:pPr>
            <w:r w:rsidRPr="00BC540F">
              <w:rPr>
                <w:rStyle w:val="SubtleReference"/>
              </w:rPr>
              <w:t>РПФ</w:t>
            </w:r>
          </w:p>
        </w:tc>
      </w:tr>
      <w:tr w:rsidR="000D7A14" w:rsidRPr="00B73F5C" w:rsidTr="00C76A8E">
        <w:trPr>
          <w:trHeight w:hRule="exact" w:val="432"/>
        </w:trPr>
        <w:tc>
          <w:tcPr>
            <w:tcW w:w="826" w:type="dxa"/>
            <w:vAlign w:val="center"/>
          </w:tcPr>
          <w:p w:rsidR="000D7A14" w:rsidRDefault="000D7A14" w:rsidP="00084BD5">
            <w:pPr>
              <w:pStyle w:val="TEXT"/>
              <w:spacing w:before="60" w:after="60"/>
              <w:ind w:firstLine="0"/>
              <w:jc w:val="center"/>
              <w:rPr>
                <w:rStyle w:val="SubtleReference"/>
              </w:rPr>
            </w:pPr>
            <w:r w:rsidRPr="00BC540F">
              <w:rPr>
                <w:rStyle w:val="SubtleReference"/>
              </w:rPr>
              <w:t>4</w:t>
            </w:r>
          </w:p>
        </w:tc>
        <w:tc>
          <w:tcPr>
            <w:tcW w:w="5807" w:type="dxa"/>
            <w:vAlign w:val="center"/>
          </w:tcPr>
          <w:p w:rsidR="000D7A14" w:rsidRDefault="000D7A14" w:rsidP="00084BD5">
            <w:pPr>
              <w:pStyle w:val="TEXT"/>
              <w:spacing w:before="60" w:after="60"/>
              <w:ind w:firstLine="0"/>
              <w:jc w:val="left"/>
              <w:rPr>
                <w:rStyle w:val="SubtleReference"/>
              </w:rPr>
            </w:pPr>
            <w:r w:rsidRPr="00BC540F">
              <w:rPr>
                <w:rStyle w:val="SubtleReference"/>
              </w:rPr>
              <w:t>Максимални проток мерила</w:t>
            </w:r>
          </w:p>
        </w:tc>
        <w:tc>
          <w:tcPr>
            <w:tcW w:w="3303" w:type="dxa"/>
            <w:vAlign w:val="center"/>
          </w:tcPr>
          <w:p w:rsidR="000D7A14" w:rsidRDefault="000D7A14" w:rsidP="00084BD5">
            <w:pPr>
              <w:pStyle w:val="TEXT"/>
              <w:spacing w:before="60" w:after="60"/>
              <w:ind w:firstLine="0"/>
              <w:jc w:val="left"/>
              <w:rPr>
                <w:rStyle w:val="SubtleReference"/>
              </w:rPr>
            </w:pPr>
            <w:r w:rsidRPr="00BC540F">
              <w:rPr>
                <w:rStyle w:val="SubtleReference"/>
              </w:rPr>
              <w:t>Q</w:t>
            </w:r>
            <w:r w:rsidRPr="00496196">
              <w:rPr>
                <w:rStyle w:val="SubtleReference"/>
                <w:vertAlign w:val="subscript"/>
              </w:rPr>
              <w:t>max</w:t>
            </w:r>
            <w:r w:rsidRPr="00BC540F">
              <w:rPr>
                <w:rStyle w:val="SubtleReference"/>
              </w:rPr>
              <w:t xml:space="preserve"> =</w:t>
            </w:r>
            <w:r>
              <w:rPr>
                <w:rStyle w:val="SubtleReference"/>
              </w:rPr>
              <w:t xml:space="preserve"> </w:t>
            </w:r>
            <w:r w:rsidRPr="00BC540F">
              <w:rPr>
                <w:rStyle w:val="SubtleReference"/>
              </w:rPr>
              <w:t>6</w:t>
            </w:r>
            <w:r>
              <w:rPr>
                <w:rStyle w:val="SubtleReference"/>
              </w:rPr>
              <w:t xml:space="preserve">  </w:t>
            </w:r>
            <w:r w:rsidRPr="00BC540F">
              <w:rPr>
                <w:rStyle w:val="SubtleReference"/>
              </w:rPr>
              <w:t>Sm</w:t>
            </w:r>
            <w:r w:rsidRPr="00496196">
              <w:rPr>
                <w:rStyle w:val="SubtleReference"/>
                <w:vertAlign w:val="superscript"/>
              </w:rPr>
              <w:t>3</w:t>
            </w:r>
            <w:r>
              <w:rPr>
                <w:rStyle w:val="SubtleReference"/>
              </w:rPr>
              <w:t>/h</w:t>
            </w:r>
          </w:p>
        </w:tc>
      </w:tr>
      <w:tr w:rsidR="000D7A14" w:rsidTr="00C76A8E">
        <w:trPr>
          <w:trHeight w:hRule="exact" w:val="432"/>
        </w:trPr>
        <w:tc>
          <w:tcPr>
            <w:tcW w:w="826" w:type="dxa"/>
            <w:vAlign w:val="center"/>
          </w:tcPr>
          <w:p w:rsidR="000D7A14" w:rsidRPr="00BC540F" w:rsidRDefault="000D7A14" w:rsidP="00084BD5">
            <w:pPr>
              <w:pStyle w:val="TEXT"/>
              <w:spacing w:before="60" w:after="60"/>
              <w:ind w:firstLine="0"/>
              <w:jc w:val="center"/>
              <w:rPr>
                <w:rStyle w:val="SubtleReference"/>
              </w:rPr>
            </w:pPr>
            <w:r w:rsidRPr="00BC540F">
              <w:rPr>
                <w:rStyle w:val="SubtleReference"/>
              </w:rPr>
              <w:t>5</w:t>
            </w:r>
          </w:p>
        </w:tc>
        <w:tc>
          <w:tcPr>
            <w:tcW w:w="5807" w:type="dxa"/>
            <w:vAlign w:val="center"/>
          </w:tcPr>
          <w:p w:rsidR="000D7A14" w:rsidRPr="00BC540F" w:rsidRDefault="000D7A14" w:rsidP="00084BD5">
            <w:pPr>
              <w:pStyle w:val="TEXT"/>
              <w:spacing w:before="60" w:after="60"/>
              <w:ind w:firstLine="0"/>
              <w:jc w:val="left"/>
              <w:rPr>
                <w:rStyle w:val="SubtleReference"/>
              </w:rPr>
            </w:pPr>
            <w:r w:rsidRPr="00BC540F">
              <w:rPr>
                <w:rStyle w:val="SubtleReference"/>
              </w:rPr>
              <w:t>Минимални проток мерила</w:t>
            </w:r>
          </w:p>
        </w:tc>
        <w:tc>
          <w:tcPr>
            <w:tcW w:w="3303" w:type="dxa"/>
            <w:vAlign w:val="center"/>
          </w:tcPr>
          <w:p w:rsidR="000D7A14" w:rsidRPr="00BC540F" w:rsidRDefault="000D7A14" w:rsidP="00084BD5">
            <w:pPr>
              <w:pStyle w:val="TEXT"/>
              <w:spacing w:before="60" w:after="60"/>
              <w:ind w:firstLine="0"/>
              <w:jc w:val="left"/>
              <w:rPr>
                <w:rStyle w:val="SubtleReference"/>
              </w:rPr>
            </w:pPr>
            <w:r w:rsidRPr="00BC540F">
              <w:rPr>
                <w:rStyle w:val="SubtleReference"/>
              </w:rPr>
              <w:t>Q</w:t>
            </w:r>
            <w:r w:rsidRPr="000D7A14">
              <w:rPr>
                <w:rStyle w:val="SubtleReference"/>
                <w:vertAlign w:val="subscript"/>
              </w:rPr>
              <w:t>min</w:t>
            </w:r>
            <w:r w:rsidRPr="00BC540F">
              <w:rPr>
                <w:rStyle w:val="SubtleReference"/>
              </w:rPr>
              <w:t xml:space="preserve"> =0,04</w:t>
            </w:r>
            <w:r>
              <w:rPr>
                <w:rStyle w:val="SubtleReference"/>
              </w:rPr>
              <w:t xml:space="preserve"> </w:t>
            </w:r>
            <w:r w:rsidRPr="00BC540F">
              <w:rPr>
                <w:rStyle w:val="SubtleReference"/>
              </w:rPr>
              <w:t>Sm</w:t>
            </w:r>
            <w:r w:rsidRPr="000D7A14">
              <w:rPr>
                <w:rStyle w:val="SubtleReference"/>
                <w:vertAlign w:val="superscript"/>
              </w:rPr>
              <w:t>3</w:t>
            </w:r>
            <w:r>
              <w:rPr>
                <w:rStyle w:val="SubtleReference"/>
              </w:rPr>
              <w:t>/h</w:t>
            </w:r>
          </w:p>
        </w:tc>
      </w:tr>
      <w:tr w:rsidR="000D7A14" w:rsidTr="00C76A8E">
        <w:trPr>
          <w:trHeight w:hRule="exact" w:val="432"/>
        </w:trPr>
        <w:tc>
          <w:tcPr>
            <w:tcW w:w="826" w:type="dxa"/>
            <w:vAlign w:val="center"/>
          </w:tcPr>
          <w:p w:rsidR="000D7A14" w:rsidRPr="00BC540F" w:rsidRDefault="000D7A14" w:rsidP="00084BD5">
            <w:pPr>
              <w:pStyle w:val="TEXT"/>
              <w:spacing w:before="60" w:after="60"/>
              <w:ind w:firstLine="0"/>
              <w:jc w:val="center"/>
              <w:rPr>
                <w:rStyle w:val="SubtleReference"/>
              </w:rPr>
            </w:pPr>
            <w:r w:rsidRPr="00BC540F">
              <w:rPr>
                <w:rStyle w:val="SubtleReference"/>
              </w:rPr>
              <w:t>6</w:t>
            </w:r>
          </w:p>
        </w:tc>
        <w:tc>
          <w:tcPr>
            <w:tcW w:w="5807" w:type="dxa"/>
            <w:vAlign w:val="center"/>
          </w:tcPr>
          <w:p w:rsidR="000D7A14" w:rsidRPr="00BC540F" w:rsidRDefault="000D7A14" w:rsidP="00084BD5">
            <w:pPr>
              <w:pStyle w:val="TEXT"/>
              <w:spacing w:before="60" w:after="60"/>
              <w:ind w:firstLine="0"/>
              <w:jc w:val="left"/>
              <w:rPr>
                <w:rStyle w:val="SubtleReference"/>
              </w:rPr>
            </w:pPr>
            <w:r w:rsidRPr="00BC540F">
              <w:rPr>
                <w:rStyle w:val="SubtleReference"/>
              </w:rPr>
              <w:t xml:space="preserve">Границе дозвољене грешке  </w:t>
            </w:r>
          </w:p>
        </w:tc>
        <w:tc>
          <w:tcPr>
            <w:tcW w:w="3303" w:type="dxa"/>
            <w:vAlign w:val="center"/>
          </w:tcPr>
          <w:p w:rsidR="000D7A14" w:rsidRPr="00BC540F" w:rsidRDefault="000D7A14" w:rsidP="00084BD5">
            <w:pPr>
              <w:pStyle w:val="TEXT"/>
              <w:spacing w:before="60" w:after="60"/>
              <w:ind w:firstLine="0"/>
              <w:jc w:val="left"/>
              <w:rPr>
                <w:rStyle w:val="SubtleReference"/>
              </w:rPr>
            </w:pPr>
            <w:r w:rsidRPr="00BC540F">
              <w:rPr>
                <w:rStyle w:val="SubtleReference"/>
              </w:rPr>
              <w:t>Q</w:t>
            </w:r>
            <w:r w:rsidRPr="000D7A14">
              <w:rPr>
                <w:rStyle w:val="SubtleReference"/>
                <w:vertAlign w:val="subscript"/>
              </w:rPr>
              <w:t>min</w:t>
            </w:r>
            <w:r w:rsidRPr="00BC540F">
              <w:rPr>
                <w:rStyle w:val="SubtleReference"/>
              </w:rPr>
              <w:t>≤</w:t>
            </w:r>
            <w:r>
              <w:rPr>
                <w:rStyle w:val="SubtleReference"/>
              </w:rPr>
              <w:t xml:space="preserve"> </w:t>
            </w:r>
            <w:r w:rsidRPr="00BC540F">
              <w:rPr>
                <w:rStyle w:val="SubtleReference"/>
              </w:rPr>
              <w:t>Q</w:t>
            </w:r>
            <w:r>
              <w:rPr>
                <w:rStyle w:val="SubtleReference"/>
              </w:rPr>
              <w:t xml:space="preserve"> </w:t>
            </w:r>
            <w:r w:rsidRPr="00BC540F">
              <w:rPr>
                <w:rStyle w:val="SubtleReference"/>
              </w:rPr>
              <w:t>&lt;0.1Q</w:t>
            </w:r>
            <w:r w:rsidRPr="000D7A14">
              <w:rPr>
                <w:rStyle w:val="SubtleReference"/>
                <w:vertAlign w:val="subscript"/>
              </w:rPr>
              <w:t>max</w:t>
            </w:r>
            <w:r w:rsidRPr="00BC540F">
              <w:rPr>
                <w:rStyle w:val="SubtleReference"/>
              </w:rPr>
              <w:t xml:space="preserve"> ± 3%</w:t>
            </w:r>
          </w:p>
        </w:tc>
      </w:tr>
      <w:tr w:rsidR="000D7A14" w:rsidRPr="00F1319C" w:rsidTr="00C76A8E">
        <w:trPr>
          <w:trHeight w:hRule="exact" w:val="432"/>
        </w:trPr>
        <w:tc>
          <w:tcPr>
            <w:tcW w:w="826" w:type="dxa"/>
            <w:vAlign w:val="center"/>
          </w:tcPr>
          <w:p w:rsidR="000D7A14" w:rsidRPr="00BC540F" w:rsidRDefault="00C265E3" w:rsidP="00084BD5">
            <w:pPr>
              <w:pStyle w:val="TEXT"/>
              <w:spacing w:before="60" w:after="60"/>
              <w:ind w:firstLine="0"/>
              <w:jc w:val="center"/>
              <w:rPr>
                <w:rStyle w:val="SubtleReference"/>
              </w:rPr>
            </w:pPr>
            <w:r w:rsidRPr="00BC540F">
              <w:rPr>
                <w:rStyle w:val="SubtleReference"/>
              </w:rPr>
              <w:t>7</w:t>
            </w:r>
          </w:p>
        </w:tc>
        <w:tc>
          <w:tcPr>
            <w:tcW w:w="5807" w:type="dxa"/>
            <w:vAlign w:val="center"/>
          </w:tcPr>
          <w:p w:rsidR="000D7A14" w:rsidRPr="00BC540F" w:rsidRDefault="00C265E3" w:rsidP="00084BD5">
            <w:pPr>
              <w:pStyle w:val="TEXT"/>
              <w:spacing w:before="60" w:after="60"/>
              <w:ind w:firstLine="0"/>
              <w:jc w:val="left"/>
              <w:rPr>
                <w:rStyle w:val="SubtleReference"/>
              </w:rPr>
            </w:pPr>
            <w:r w:rsidRPr="00BC540F">
              <w:rPr>
                <w:rStyle w:val="SubtleReference"/>
              </w:rPr>
              <w:t xml:space="preserve">Границе дозвољене грешке  </w:t>
            </w:r>
          </w:p>
        </w:tc>
        <w:tc>
          <w:tcPr>
            <w:tcW w:w="3303" w:type="dxa"/>
            <w:vAlign w:val="center"/>
          </w:tcPr>
          <w:p w:rsidR="000D7A14" w:rsidRPr="00BC540F" w:rsidRDefault="00C265E3" w:rsidP="00084BD5">
            <w:pPr>
              <w:pStyle w:val="TEXT"/>
              <w:spacing w:before="60" w:after="60"/>
              <w:ind w:firstLine="0"/>
              <w:jc w:val="left"/>
              <w:rPr>
                <w:rStyle w:val="SubtleReference"/>
              </w:rPr>
            </w:pPr>
            <w:r w:rsidRPr="00BC540F">
              <w:rPr>
                <w:rStyle w:val="SubtleReference"/>
              </w:rPr>
              <w:t xml:space="preserve"> 0.1Q</w:t>
            </w:r>
            <w:r>
              <w:rPr>
                <w:rStyle w:val="SubtleReference"/>
              </w:rPr>
              <w:t xml:space="preserve"> </w:t>
            </w:r>
            <w:r w:rsidRPr="000D1176">
              <w:rPr>
                <w:rStyle w:val="SubtleReference"/>
                <w:vertAlign w:val="subscript"/>
              </w:rPr>
              <w:t>max</w:t>
            </w:r>
            <w:r w:rsidRPr="00F1319C">
              <w:rPr>
                <w:rStyle w:val="SubtleReference"/>
              </w:rPr>
              <w:t xml:space="preserve"> </w:t>
            </w:r>
            <w:r w:rsidRPr="00BC540F">
              <w:rPr>
                <w:rStyle w:val="SubtleReference"/>
              </w:rPr>
              <w:t>≤</w:t>
            </w:r>
            <w:r>
              <w:rPr>
                <w:rStyle w:val="SubtleReference"/>
              </w:rPr>
              <w:t xml:space="preserve"> </w:t>
            </w:r>
            <w:r w:rsidRPr="00BC540F">
              <w:rPr>
                <w:rStyle w:val="SubtleReference"/>
              </w:rPr>
              <w:t>Q</w:t>
            </w:r>
            <w:r>
              <w:rPr>
                <w:rStyle w:val="SubtleReference"/>
              </w:rPr>
              <w:t xml:space="preserve"> </w:t>
            </w:r>
            <w:r w:rsidRPr="00BC540F">
              <w:rPr>
                <w:rStyle w:val="SubtleReference"/>
              </w:rPr>
              <w:t>≤</w:t>
            </w:r>
            <w:r>
              <w:rPr>
                <w:rStyle w:val="SubtleReference"/>
              </w:rPr>
              <w:t xml:space="preserve"> </w:t>
            </w:r>
            <w:r w:rsidRPr="00BC540F">
              <w:rPr>
                <w:rStyle w:val="SubtleReference"/>
              </w:rPr>
              <w:t>Q</w:t>
            </w:r>
            <w:r w:rsidRPr="000D1176">
              <w:rPr>
                <w:rStyle w:val="SubtleReference"/>
                <w:vertAlign w:val="subscript"/>
              </w:rPr>
              <w:t>max</w:t>
            </w:r>
            <w:r w:rsidRPr="00BC540F">
              <w:rPr>
                <w:rStyle w:val="SubtleReference"/>
              </w:rPr>
              <w:t xml:space="preserve"> ± 1,5%</w:t>
            </w:r>
          </w:p>
        </w:tc>
      </w:tr>
      <w:tr w:rsidR="00C265E3" w:rsidRPr="00F1319C" w:rsidTr="00C76A8E">
        <w:trPr>
          <w:trHeight w:hRule="exact" w:val="432"/>
        </w:trPr>
        <w:tc>
          <w:tcPr>
            <w:tcW w:w="826" w:type="dxa"/>
            <w:vAlign w:val="center"/>
          </w:tcPr>
          <w:p w:rsidR="00C265E3" w:rsidRPr="00BC540F" w:rsidRDefault="00C265E3" w:rsidP="00084BD5">
            <w:pPr>
              <w:pStyle w:val="TEXT"/>
              <w:spacing w:before="60" w:after="60"/>
              <w:ind w:firstLine="0"/>
              <w:jc w:val="center"/>
              <w:rPr>
                <w:rStyle w:val="SubtleReference"/>
              </w:rPr>
            </w:pPr>
            <w:r w:rsidRPr="00BC540F">
              <w:rPr>
                <w:rStyle w:val="SubtleReference"/>
              </w:rPr>
              <w:t>8</w:t>
            </w:r>
          </w:p>
        </w:tc>
        <w:tc>
          <w:tcPr>
            <w:tcW w:w="5807" w:type="dxa"/>
            <w:vAlign w:val="center"/>
          </w:tcPr>
          <w:p w:rsidR="00C265E3" w:rsidRPr="00BC540F" w:rsidRDefault="00C265E3" w:rsidP="00084BD5">
            <w:pPr>
              <w:pStyle w:val="TEXT"/>
              <w:spacing w:before="60" w:after="60"/>
              <w:ind w:firstLine="0"/>
              <w:jc w:val="left"/>
              <w:rPr>
                <w:rStyle w:val="SubtleReference"/>
              </w:rPr>
            </w:pPr>
            <w:r w:rsidRPr="00BC540F">
              <w:rPr>
                <w:rStyle w:val="SubtleReference"/>
              </w:rPr>
              <w:t>Максимални пад притиска</w:t>
            </w:r>
          </w:p>
        </w:tc>
        <w:tc>
          <w:tcPr>
            <w:tcW w:w="3303" w:type="dxa"/>
            <w:vAlign w:val="center"/>
          </w:tcPr>
          <w:p w:rsidR="00C265E3" w:rsidRPr="00BC540F" w:rsidRDefault="00C265E3" w:rsidP="00084BD5">
            <w:pPr>
              <w:pStyle w:val="TEXT"/>
              <w:spacing w:before="60" w:after="60"/>
              <w:ind w:firstLine="0"/>
              <w:jc w:val="left"/>
              <w:rPr>
                <w:rStyle w:val="SubtleReference"/>
              </w:rPr>
            </w:pPr>
            <w:r w:rsidRPr="00BC540F">
              <w:rPr>
                <w:rStyle w:val="SubtleReference"/>
              </w:rPr>
              <w:t>Δ</w:t>
            </w:r>
            <w:r w:rsidRPr="00F1319C">
              <w:rPr>
                <w:rStyle w:val="SubtleReference"/>
              </w:rPr>
              <w:t>p</w:t>
            </w:r>
            <w:r w:rsidRPr="009E1466">
              <w:rPr>
                <w:rStyle w:val="SubtleReference"/>
                <w:vertAlign w:val="subscript"/>
              </w:rPr>
              <w:t>max</w:t>
            </w:r>
            <w:r w:rsidRPr="00BC540F">
              <w:rPr>
                <w:rStyle w:val="SubtleReference"/>
              </w:rPr>
              <w:t xml:space="preserve"> </w:t>
            </w:r>
            <w:r>
              <w:rPr>
                <w:rStyle w:val="SubtleReference"/>
              </w:rPr>
              <w:t xml:space="preserve"> </w:t>
            </w:r>
            <w:r w:rsidRPr="00BC540F">
              <w:rPr>
                <w:rStyle w:val="SubtleReference"/>
              </w:rPr>
              <w:t xml:space="preserve">≤ </w:t>
            </w:r>
            <w:r>
              <w:rPr>
                <w:rStyle w:val="SubtleReference"/>
              </w:rPr>
              <w:t xml:space="preserve"> </w:t>
            </w:r>
            <w:r w:rsidRPr="00BC540F">
              <w:rPr>
                <w:rStyle w:val="SubtleReference"/>
              </w:rPr>
              <w:t>2</w:t>
            </w:r>
            <w:r w:rsidR="00496196">
              <w:rPr>
                <w:rStyle w:val="SubtleReference"/>
              </w:rPr>
              <w:t xml:space="preserve"> </w:t>
            </w:r>
            <w:r w:rsidRPr="00BC540F">
              <w:rPr>
                <w:rStyle w:val="SubtleReference"/>
              </w:rPr>
              <w:t>mbar</w:t>
            </w:r>
            <w:r>
              <w:rPr>
                <w:rStyle w:val="SubtleReference"/>
              </w:rPr>
              <w:t xml:space="preserve"> </w:t>
            </w:r>
          </w:p>
        </w:tc>
      </w:tr>
      <w:tr w:rsidR="00C265E3" w:rsidRPr="00F1319C" w:rsidTr="00C76A8E">
        <w:trPr>
          <w:trHeight w:hRule="exact" w:val="432"/>
        </w:trPr>
        <w:tc>
          <w:tcPr>
            <w:tcW w:w="826" w:type="dxa"/>
            <w:vAlign w:val="center"/>
          </w:tcPr>
          <w:p w:rsidR="00C265E3" w:rsidRPr="00BC540F" w:rsidRDefault="00C265E3" w:rsidP="00084BD5">
            <w:pPr>
              <w:pStyle w:val="TEXT"/>
              <w:spacing w:before="60" w:after="60"/>
              <w:ind w:firstLine="0"/>
              <w:jc w:val="center"/>
              <w:rPr>
                <w:rStyle w:val="SubtleReference"/>
              </w:rPr>
            </w:pPr>
            <w:r w:rsidRPr="00BC540F">
              <w:rPr>
                <w:rStyle w:val="SubtleReference"/>
              </w:rPr>
              <w:t>9</w:t>
            </w:r>
          </w:p>
        </w:tc>
        <w:tc>
          <w:tcPr>
            <w:tcW w:w="5807" w:type="dxa"/>
            <w:vAlign w:val="center"/>
          </w:tcPr>
          <w:p w:rsidR="00C265E3" w:rsidRPr="00BC540F" w:rsidRDefault="00C265E3" w:rsidP="00084BD5">
            <w:pPr>
              <w:pStyle w:val="TEXT"/>
              <w:spacing w:before="60" w:after="60"/>
              <w:ind w:firstLine="0"/>
              <w:jc w:val="left"/>
              <w:rPr>
                <w:rStyle w:val="SubtleReference"/>
              </w:rPr>
            </w:pPr>
            <w:r w:rsidRPr="00BC540F">
              <w:rPr>
                <w:rStyle w:val="SubtleReference"/>
              </w:rPr>
              <w:t>Максимално дозвољени радни притисак</w:t>
            </w:r>
          </w:p>
        </w:tc>
        <w:tc>
          <w:tcPr>
            <w:tcW w:w="3303" w:type="dxa"/>
            <w:vAlign w:val="center"/>
          </w:tcPr>
          <w:p w:rsidR="00C265E3" w:rsidRPr="00BC540F" w:rsidRDefault="00C265E3" w:rsidP="00084BD5">
            <w:pPr>
              <w:pStyle w:val="TEXT"/>
              <w:spacing w:before="60" w:after="60"/>
              <w:ind w:firstLine="0"/>
              <w:jc w:val="left"/>
              <w:rPr>
                <w:rStyle w:val="SubtleReference"/>
              </w:rPr>
            </w:pPr>
            <w:r w:rsidRPr="00BC540F">
              <w:rPr>
                <w:rStyle w:val="SubtleReference"/>
              </w:rPr>
              <w:t>p</w:t>
            </w:r>
            <w:r w:rsidRPr="009E1466">
              <w:rPr>
                <w:rStyle w:val="SubtleReference"/>
                <w:vertAlign w:val="subscript"/>
              </w:rPr>
              <w:t>max</w:t>
            </w:r>
            <w:r w:rsidRPr="00BC540F">
              <w:rPr>
                <w:rStyle w:val="SubtleReference"/>
              </w:rPr>
              <w:t xml:space="preserve">  ≤ 0.5</w:t>
            </w:r>
            <w:r w:rsidR="00496196">
              <w:rPr>
                <w:rStyle w:val="SubtleReference"/>
              </w:rPr>
              <w:t xml:space="preserve"> </w:t>
            </w:r>
            <w:r w:rsidRPr="00BC540F">
              <w:rPr>
                <w:rStyle w:val="SubtleReference"/>
              </w:rPr>
              <w:t>bar</w:t>
            </w:r>
          </w:p>
        </w:tc>
      </w:tr>
      <w:tr w:rsidR="00C265E3" w:rsidRPr="00F1319C" w:rsidTr="00C76A8E">
        <w:trPr>
          <w:trHeight w:hRule="exact" w:val="432"/>
        </w:trPr>
        <w:tc>
          <w:tcPr>
            <w:tcW w:w="826" w:type="dxa"/>
            <w:vAlign w:val="center"/>
          </w:tcPr>
          <w:p w:rsidR="00C265E3" w:rsidRPr="00BC540F" w:rsidRDefault="00C265E3" w:rsidP="00084BD5">
            <w:pPr>
              <w:pStyle w:val="TEXT"/>
              <w:spacing w:before="60" w:after="60"/>
              <w:ind w:firstLine="0"/>
              <w:jc w:val="center"/>
              <w:rPr>
                <w:rStyle w:val="SubtleReference"/>
              </w:rPr>
            </w:pPr>
            <w:r w:rsidRPr="00BC540F">
              <w:rPr>
                <w:rStyle w:val="SubtleReference"/>
              </w:rPr>
              <w:t>10</w:t>
            </w:r>
          </w:p>
        </w:tc>
        <w:tc>
          <w:tcPr>
            <w:tcW w:w="5807" w:type="dxa"/>
            <w:vAlign w:val="center"/>
          </w:tcPr>
          <w:p w:rsidR="00C265E3" w:rsidRPr="00BC540F" w:rsidRDefault="00C265E3" w:rsidP="00084BD5">
            <w:pPr>
              <w:pStyle w:val="TEXT"/>
              <w:spacing w:before="60" w:after="60"/>
              <w:ind w:firstLine="0"/>
              <w:jc w:val="left"/>
              <w:rPr>
                <w:rStyle w:val="SubtleReference"/>
              </w:rPr>
            </w:pPr>
            <w:r w:rsidRPr="00BC540F">
              <w:rPr>
                <w:rStyle w:val="SubtleReference"/>
              </w:rPr>
              <w:t xml:space="preserve">Температурни </w:t>
            </w:r>
            <w:r w:rsidR="003B3F13" w:rsidRPr="00BC540F">
              <w:rPr>
                <w:rStyle w:val="SubtleReference"/>
              </w:rPr>
              <w:t xml:space="preserve">компензатор  </w:t>
            </w:r>
          </w:p>
        </w:tc>
        <w:tc>
          <w:tcPr>
            <w:tcW w:w="3303" w:type="dxa"/>
            <w:vAlign w:val="center"/>
          </w:tcPr>
          <w:p w:rsidR="00C265E3" w:rsidRPr="00BC540F" w:rsidRDefault="00C265E3" w:rsidP="00084BD5">
            <w:pPr>
              <w:pStyle w:val="TEXT"/>
              <w:spacing w:before="60" w:after="60"/>
              <w:ind w:firstLine="0"/>
              <w:jc w:val="left"/>
              <w:rPr>
                <w:rStyle w:val="SubtleReference"/>
              </w:rPr>
            </w:pPr>
            <w:r w:rsidRPr="00BC540F">
              <w:rPr>
                <w:rStyle w:val="SubtleReference"/>
              </w:rPr>
              <w:t>поседује</w:t>
            </w:r>
          </w:p>
        </w:tc>
      </w:tr>
      <w:tr w:rsidR="00C265E3" w:rsidTr="00C76A8E">
        <w:trPr>
          <w:trHeight w:hRule="exact" w:val="432"/>
        </w:trPr>
        <w:tc>
          <w:tcPr>
            <w:tcW w:w="826" w:type="dxa"/>
            <w:vAlign w:val="center"/>
          </w:tcPr>
          <w:p w:rsidR="00C265E3" w:rsidRPr="00BC540F" w:rsidRDefault="00C265E3" w:rsidP="00084BD5">
            <w:pPr>
              <w:pStyle w:val="TEXT"/>
              <w:spacing w:before="60" w:after="60"/>
              <w:ind w:firstLine="0"/>
              <w:jc w:val="center"/>
              <w:rPr>
                <w:rStyle w:val="SubtleReference"/>
              </w:rPr>
            </w:pPr>
            <w:r w:rsidRPr="00BC540F">
              <w:rPr>
                <w:rStyle w:val="SubtleReference"/>
              </w:rPr>
              <w:t>11</w:t>
            </w:r>
          </w:p>
        </w:tc>
        <w:tc>
          <w:tcPr>
            <w:tcW w:w="5807" w:type="dxa"/>
            <w:vAlign w:val="center"/>
          </w:tcPr>
          <w:p w:rsidR="00C265E3" w:rsidRPr="00BC540F" w:rsidRDefault="00C265E3" w:rsidP="00084BD5">
            <w:pPr>
              <w:pStyle w:val="TEXT"/>
              <w:spacing w:before="60" w:after="60"/>
              <w:ind w:hanging="18"/>
              <w:jc w:val="left"/>
              <w:rPr>
                <w:rStyle w:val="SubtleReference"/>
              </w:rPr>
            </w:pPr>
            <w:r w:rsidRPr="00BC540F">
              <w:rPr>
                <w:rStyle w:val="SubtleReference"/>
              </w:rPr>
              <w:t>Опсег радне температуре температурног</w:t>
            </w:r>
            <w:r w:rsidR="003B3F13">
              <w:rPr>
                <w:rStyle w:val="SubtleReference"/>
              </w:rPr>
              <w:t xml:space="preserve"> опсега</w:t>
            </w:r>
            <w:r w:rsidRPr="00BC540F">
              <w:rPr>
                <w:rStyle w:val="SubtleReference"/>
              </w:rPr>
              <w:t xml:space="preserve"> компензатора</w:t>
            </w:r>
          </w:p>
        </w:tc>
        <w:tc>
          <w:tcPr>
            <w:tcW w:w="3303" w:type="dxa"/>
            <w:vAlign w:val="center"/>
          </w:tcPr>
          <w:p w:rsidR="00C265E3" w:rsidRPr="00BC540F" w:rsidRDefault="00C265E3" w:rsidP="00496196">
            <w:pPr>
              <w:pStyle w:val="TEXT"/>
              <w:spacing w:before="60" w:after="60"/>
              <w:ind w:firstLine="0"/>
              <w:jc w:val="left"/>
              <w:rPr>
                <w:rStyle w:val="SubtleReference"/>
              </w:rPr>
            </w:pPr>
            <w:r w:rsidRPr="00BC540F">
              <w:rPr>
                <w:rStyle w:val="SubtleReference"/>
              </w:rPr>
              <w:t>од -25</w:t>
            </w:r>
            <w:r w:rsidR="00496196">
              <w:rPr>
                <w:rStyle w:val="SubtleReference"/>
              </w:rPr>
              <w:t xml:space="preserve">  °</w:t>
            </w:r>
            <w:r w:rsidRPr="00BC540F">
              <w:rPr>
                <w:rStyle w:val="SubtleReference"/>
              </w:rPr>
              <w:t>C do + 40</w:t>
            </w:r>
            <w:r w:rsidR="00496196">
              <w:rPr>
                <w:rStyle w:val="SubtleReference"/>
              </w:rPr>
              <w:t xml:space="preserve"> °</w:t>
            </w:r>
            <w:r w:rsidRPr="00BC540F">
              <w:rPr>
                <w:rStyle w:val="SubtleReference"/>
              </w:rPr>
              <w:t xml:space="preserve">C </w:t>
            </w:r>
          </w:p>
        </w:tc>
      </w:tr>
      <w:tr w:rsidR="00C265E3" w:rsidTr="00C76A8E">
        <w:trPr>
          <w:trHeight w:hRule="exact" w:val="1296"/>
        </w:trPr>
        <w:tc>
          <w:tcPr>
            <w:tcW w:w="826" w:type="dxa"/>
            <w:vAlign w:val="center"/>
          </w:tcPr>
          <w:p w:rsidR="00C265E3" w:rsidRPr="00BC540F" w:rsidRDefault="00C265E3" w:rsidP="00084BD5">
            <w:pPr>
              <w:pStyle w:val="TEXT"/>
              <w:spacing w:before="60" w:after="60"/>
              <w:ind w:firstLine="0"/>
              <w:jc w:val="center"/>
              <w:rPr>
                <w:rStyle w:val="SubtleReference"/>
              </w:rPr>
            </w:pPr>
            <w:r w:rsidRPr="00BC540F">
              <w:rPr>
                <w:rStyle w:val="SubtleReference"/>
              </w:rPr>
              <w:t>12</w:t>
            </w:r>
          </w:p>
        </w:tc>
        <w:tc>
          <w:tcPr>
            <w:tcW w:w="5807" w:type="dxa"/>
            <w:vAlign w:val="center"/>
          </w:tcPr>
          <w:p w:rsidR="00C265E3" w:rsidRPr="00BC540F" w:rsidRDefault="00C265E3" w:rsidP="00084BD5">
            <w:pPr>
              <w:pStyle w:val="TEXT"/>
              <w:spacing w:before="60" w:after="60"/>
              <w:ind w:firstLine="0"/>
              <w:jc w:val="left"/>
              <w:rPr>
                <w:rStyle w:val="SubtleReference"/>
              </w:rPr>
            </w:pPr>
            <w:r w:rsidRPr="00BC540F">
              <w:rPr>
                <w:rStyle w:val="SubtleReference"/>
              </w:rPr>
              <w:t>Начин спајања кућишта</w:t>
            </w:r>
          </w:p>
        </w:tc>
        <w:tc>
          <w:tcPr>
            <w:tcW w:w="3303" w:type="dxa"/>
            <w:vAlign w:val="center"/>
          </w:tcPr>
          <w:p w:rsidR="00C265E3" w:rsidRPr="00BC540F" w:rsidRDefault="00C265E3" w:rsidP="00084BD5">
            <w:pPr>
              <w:pStyle w:val="TEXT"/>
              <w:spacing w:before="60" w:after="60"/>
              <w:ind w:firstLine="0"/>
              <w:jc w:val="left"/>
              <w:rPr>
                <w:rStyle w:val="SubtleReference"/>
              </w:rPr>
            </w:pPr>
            <w:r w:rsidRPr="00BC540F">
              <w:rPr>
                <w:rStyle w:val="SubtleReference"/>
              </w:rPr>
              <w:t>а) пертловањем</w:t>
            </w:r>
          </w:p>
          <w:p w:rsidR="00C265E3" w:rsidRPr="00BC540F" w:rsidRDefault="00C265E3" w:rsidP="00084BD5">
            <w:pPr>
              <w:pStyle w:val="TEXT"/>
              <w:spacing w:before="60" w:after="60"/>
              <w:ind w:firstLine="0"/>
              <w:jc w:val="left"/>
              <w:rPr>
                <w:rStyle w:val="SubtleReference"/>
              </w:rPr>
            </w:pPr>
            <w:r w:rsidRPr="00BC540F">
              <w:rPr>
                <w:rStyle w:val="SubtleReference"/>
              </w:rPr>
              <w:t>б) пресовањем</w:t>
            </w:r>
          </w:p>
          <w:p w:rsidR="00C265E3" w:rsidRPr="00BC540F" w:rsidRDefault="000D1176" w:rsidP="00084BD5">
            <w:pPr>
              <w:pStyle w:val="TEXT"/>
              <w:spacing w:before="60" w:after="60"/>
              <w:ind w:firstLine="0"/>
              <w:jc w:val="left"/>
              <w:rPr>
                <w:rStyle w:val="SubtleReference"/>
              </w:rPr>
            </w:pPr>
            <w:r>
              <w:rPr>
                <w:rStyle w:val="SubtleReference"/>
              </w:rPr>
              <w:t>в</w:t>
            </w:r>
            <w:r w:rsidR="00C265E3" w:rsidRPr="00BC540F">
              <w:rPr>
                <w:rStyle w:val="SubtleReference"/>
              </w:rPr>
              <w:t>) вијцима</w:t>
            </w:r>
          </w:p>
        </w:tc>
      </w:tr>
      <w:tr w:rsidR="00C265E3" w:rsidTr="00C76A8E">
        <w:trPr>
          <w:trHeight w:hRule="exact" w:val="432"/>
        </w:trPr>
        <w:tc>
          <w:tcPr>
            <w:tcW w:w="826" w:type="dxa"/>
            <w:vAlign w:val="center"/>
          </w:tcPr>
          <w:p w:rsidR="00C265E3" w:rsidRPr="00BC540F" w:rsidRDefault="00C265E3" w:rsidP="00084BD5">
            <w:pPr>
              <w:pStyle w:val="TEXT"/>
              <w:spacing w:before="60" w:after="60"/>
              <w:ind w:firstLine="0"/>
              <w:jc w:val="center"/>
              <w:rPr>
                <w:rStyle w:val="SubtleReference"/>
              </w:rPr>
            </w:pPr>
            <w:r w:rsidRPr="00BC540F">
              <w:rPr>
                <w:rStyle w:val="SubtleReference"/>
              </w:rPr>
              <w:t>13</w:t>
            </w:r>
          </w:p>
        </w:tc>
        <w:tc>
          <w:tcPr>
            <w:tcW w:w="5807" w:type="dxa"/>
            <w:vAlign w:val="center"/>
          </w:tcPr>
          <w:p w:rsidR="00C265E3" w:rsidRPr="00E41DB6" w:rsidRDefault="00C265E3" w:rsidP="00084BD5">
            <w:pPr>
              <w:pStyle w:val="TEXT"/>
              <w:spacing w:before="60" w:after="60"/>
              <w:ind w:firstLine="0"/>
              <w:jc w:val="left"/>
              <w:rPr>
                <w:rStyle w:val="SubtleReference"/>
              </w:rPr>
            </w:pPr>
            <w:r w:rsidRPr="00E41DB6">
              <w:rPr>
                <w:rStyle w:val="SubtleReference"/>
              </w:rPr>
              <w:t xml:space="preserve">Номинални отвор прикључака  </w:t>
            </w:r>
          </w:p>
        </w:tc>
        <w:tc>
          <w:tcPr>
            <w:tcW w:w="3303" w:type="dxa"/>
            <w:vAlign w:val="center"/>
          </w:tcPr>
          <w:p w:rsidR="00C265E3" w:rsidRPr="00BC540F" w:rsidRDefault="00C265E3" w:rsidP="00084BD5">
            <w:pPr>
              <w:pStyle w:val="TEXT"/>
              <w:spacing w:before="60" w:after="60"/>
              <w:ind w:firstLine="0"/>
              <w:jc w:val="left"/>
              <w:rPr>
                <w:rStyle w:val="SubtleReference"/>
              </w:rPr>
            </w:pPr>
            <w:r w:rsidRPr="00BC540F">
              <w:rPr>
                <w:rStyle w:val="SubtleReference"/>
              </w:rPr>
              <w:t>DN 20</w:t>
            </w:r>
          </w:p>
        </w:tc>
      </w:tr>
      <w:tr w:rsidR="00C265E3" w:rsidRPr="00D90B44" w:rsidTr="00C76A8E">
        <w:trPr>
          <w:trHeight w:hRule="exact" w:val="432"/>
        </w:trPr>
        <w:tc>
          <w:tcPr>
            <w:tcW w:w="826" w:type="dxa"/>
            <w:vAlign w:val="center"/>
          </w:tcPr>
          <w:p w:rsidR="00C265E3" w:rsidRPr="00D90B44" w:rsidRDefault="00C265E3" w:rsidP="00084BD5">
            <w:pPr>
              <w:pStyle w:val="TEXT"/>
              <w:spacing w:before="60" w:after="60"/>
              <w:ind w:firstLine="0"/>
              <w:jc w:val="center"/>
              <w:rPr>
                <w:rStyle w:val="SubtleReference"/>
                <w:color w:val="auto"/>
              </w:rPr>
            </w:pPr>
            <w:r w:rsidRPr="00D90B44">
              <w:rPr>
                <w:rStyle w:val="SubtleReference"/>
                <w:color w:val="auto"/>
              </w:rPr>
              <w:t>14</w:t>
            </w:r>
          </w:p>
        </w:tc>
        <w:tc>
          <w:tcPr>
            <w:tcW w:w="5807" w:type="dxa"/>
            <w:vAlign w:val="center"/>
          </w:tcPr>
          <w:p w:rsidR="00C265E3" w:rsidRPr="00D90B44" w:rsidRDefault="00C265E3" w:rsidP="00084BD5">
            <w:pPr>
              <w:pStyle w:val="TEXT"/>
              <w:spacing w:before="60" w:after="60"/>
              <w:ind w:firstLine="0"/>
              <w:jc w:val="left"/>
              <w:rPr>
                <w:rStyle w:val="SubtleReference"/>
                <w:color w:val="auto"/>
              </w:rPr>
            </w:pPr>
            <w:r w:rsidRPr="00D90B44">
              <w:rPr>
                <w:rStyle w:val="SubtleReference"/>
                <w:color w:val="auto"/>
              </w:rPr>
              <w:t xml:space="preserve">Навој прикључака  </w:t>
            </w:r>
          </w:p>
        </w:tc>
        <w:tc>
          <w:tcPr>
            <w:tcW w:w="3303" w:type="dxa"/>
            <w:vAlign w:val="center"/>
          </w:tcPr>
          <w:p w:rsidR="00C265E3" w:rsidRPr="00D90B44" w:rsidRDefault="00C265E3" w:rsidP="003449C9">
            <w:pPr>
              <w:pStyle w:val="TEXT"/>
              <w:spacing w:before="60" w:after="60"/>
              <w:ind w:firstLine="0"/>
              <w:jc w:val="left"/>
              <w:rPr>
                <w:rStyle w:val="SubtleReference"/>
                <w:color w:val="auto"/>
              </w:rPr>
            </w:pPr>
            <w:r w:rsidRPr="00D90B44">
              <w:rPr>
                <w:rStyle w:val="SubtleReference"/>
                <w:color w:val="auto"/>
              </w:rPr>
              <w:t xml:space="preserve">1 </w:t>
            </w:r>
            <w:r w:rsidR="003449C9" w:rsidRPr="00D90B44">
              <w:rPr>
                <w:rStyle w:val="SubtleReference"/>
                <w:color w:val="auto"/>
              </w:rPr>
              <w:t xml:space="preserve"> ¼</w:t>
            </w:r>
            <w:r w:rsidR="003449C9" w:rsidRPr="00D90B44">
              <w:rPr>
                <w:rStyle w:val="SubtleReference"/>
                <w:color w:val="auto"/>
                <w:sz w:val="18"/>
              </w:rPr>
              <w:t xml:space="preserve"> </w:t>
            </w:r>
            <w:r w:rsidR="000D1176" w:rsidRPr="00D90B44">
              <w:rPr>
                <w:rStyle w:val="SubtleReference"/>
                <w:color w:val="auto"/>
              </w:rPr>
              <w:t>ˮ</w:t>
            </w:r>
            <w:r w:rsidR="003B3F13" w:rsidRPr="00D90B44">
              <w:rPr>
                <w:rStyle w:val="SubtleReference"/>
                <w:color w:val="auto"/>
              </w:rPr>
              <w:t xml:space="preserve"> </w:t>
            </w:r>
          </w:p>
        </w:tc>
      </w:tr>
      <w:tr w:rsidR="00534579" w:rsidTr="00C76A8E">
        <w:trPr>
          <w:trHeight w:hRule="exact" w:val="432"/>
        </w:trPr>
        <w:tc>
          <w:tcPr>
            <w:tcW w:w="826" w:type="dxa"/>
            <w:vAlign w:val="center"/>
          </w:tcPr>
          <w:p w:rsidR="00534579" w:rsidRPr="00BC540F" w:rsidRDefault="00534579" w:rsidP="00084BD5">
            <w:pPr>
              <w:pStyle w:val="TEXT"/>
              <w:spacing w:before="60" w:after="60"/>
              <w:ind w:firstLine="0"/>
              <w:jc w:val="center"/>
              <w:rPr>
                <w:rStyle w:val="SubtleReference"/>
              </w:rPr>
            </w:pPr>
            <w:r w:rsidRPr="00BC540F">
              <w:rPr>
                <w:rStyle w:val="SubtleReference"/>
              </w:rPr>
              <w:t>15</w:t>
            </w:r>
          </w:p>
        </w:tc>
        <w:tc>
          <w:tcPr>
            <w:tcW w:w="5807" w:type="dxa"/>
            <w:vAlign w:val="center"/>
          </w:tcPr>
          <w:p w:rsidR="00534579" w:rsidRPr="00E41DB6" w:rsidRDefault="00534579" w:rsidP="00084BD5">
            <w:pPr>
              <w:pStyle w:val="TEXT"/>
              <w:spacing w:before="60" w:after="60"/>
              <w:ind w:firstLine="0"/>
              <w:jc w:val="left"/>
              <w:rPr>
                <w:rStyle w:val="SubtleReference"/>
              </w:rPr>
            </w:pPr>
            <w:r w:rsidRPr="00E41DB6">
              <w:rPr>
                <w:rStyle w:val="SubtleReference"/>
              </w:rPr>
              <w:t xml:space="preserve">Осно растојање прикључака  </w:t>
            </w:r>
          </w:p>
        </w:tc>
        <w:tc>
          <w:tcPr>
            <w:tcW w:w="3303" w:type="dxa"/>
            <w:vAlign w:val="center"/>
          </w:tcPr>
          <w:p w:rsidR="00534579" w:rsidRPr="00BC540F" w:rsidRDefault="000D1176" w:rsidP="00084BD5">
            <w:pPr>
              <w:pStyle w:val="TEXT"/>
              <w:spacing w:before="60" w:after="60"/>
              <w:ind w:firstLine="0"/>
              <w:jc w:val="left"/>
              <w:rPr>
                <w:rStyle w:val="SubtleReference"/>
              </w:rPr>
            </w:pPr>
            <w:r>
              <w:rPr>
                <w:rStyle w:val="SubtleReference"/>
              </w:rPr>
              <w:t>250</w:t>
            </w:r>
            <w:r w:rsidR="00534579" w:rsidRPr="00BC540F">
              <w:rPr>
                <w:rStyle w:val="SubtleReference"/>
              </w:rPr>
              <w:t xml:space="preserve"> mm</w:t>
            </w:r>
          </w:p>
        </w:tc>
      </w:tr>
      <w:tr w:rsidR="00534579" w:rsidTr="00C76A8E">
        <w:trPr>
          <w:trHeight w:hRule="exact" w:val="432"/>
        </w:trPr>
        <w:tc>
          <w:tcPr>
            <w:tcW w:w="826" w:type="dxa"/>
            <w:vAlign w:val="center"/>
          </w:tcPr>
          <w:p w:rsidR="00534579" w:rsidRPr="00BC540F" w:rsidRDefault="00534579" w:rsidP="00084BD5">
            <w:pPr>
              <w:pStyle w:val="TEXT"/>
              <w:spacing w:before="60" w:after="60"/>
              <w:ind w:firstLine="0"/>
              <w:jc w:val="center"/>
              <w:rPr>
                <w:rStyle w:val="SubtleReference"/>
              </w:rPr>
            </w:pPr>
            <w:r w:rsidRPr="00BC540F">
              <w:rPr>
                <w:rStyle w:val="SubtleReference"/>
              </w:rPr>
              <w:t>16</w:t>
            </w:r>
          </w:p>
        </w:tc>
        <w:tc>
          <w:tcPr>
            <w:tcW w:w="5807" w:type="dxa"/>
            <w:vAlign w:val="center"/>
          </w:tcPr>
          <w:p w:rsidR="00534579" w:rsidRPr="00E41DB6" w:rsidRDefault="00534579" w:rsidP="00084BD5">
            <w:pPr>
              <w:pStyle w:val="TEXT"/>
              <w:spacing w:before="60" w:after="60"/>
              <w:ind w:firstLine="0"/>
              <w:jc w:val="left"/>
              <w:rPr>
                <w:rStyle w:val="SubtleReference"/>
              </w:rPr>
            </w:pPr>
            <w:r w:rsidRPr="00E41DB6">
              <w:rPr>
                <w:rStyle w:val="SubtleReference"/>
              </w:rPr>
              <w:t xml:space="preserve">Језик на натписној плочици  </w:t>
            </w:r>
          </w:p>
        </w:tc>
        <w:tc>
          <w:tcPr>
            <w:tcW w:w="3303" w:type="dxa"/>
            <w:vAlign w:val="center"/>
          </w:tcPr>
          <w:p w:rsidR="00534579" w:rsidRPr="00BC540F" w:rsidRDefault="00534579" w:rsidP="00084BD5">
            <w:pPr>
              <w:pStyle w:val="TEXT"/>
              <w:spacing w:before="60" w:after="60"/>
              <w:ind w:firstLine="0"/>
              <w:jc w:val="left"/>
              <w:rPr>
                <w:rStyle w:val="SubtleReference"/>
              </w:rPr>
            </w:pPr>
            <w:r w:rsidRPr="00BC540F">
              <w:rPr>
                <w:rStyle w:val="SubtleReference"/>
              </w:rPr>
              <w:t>српски</w:t>
            </w:r>
          </w:p>
        </w:tc>
      </w:tr>
      <w:tr w:rsidR="00534579" w:rsidTr="00C76A8E">
        <w:trPr>
          <w:trHeight w:hRule="exact" w:val="432"/>
        </w:trPr>
        <w:tc>
          <w:tcPr>
            <w:tcW w:w="826" w:type="dxa"/>
            <w:vAlign w:val="center"/>
          </w:tcPr>
          <w:p w:rsidR="00534579" w:rsidRPr="00BC540F" w:rsidRDefault="00534579" w:rsidP="00084BD5">
            <w:pPr>
              <w:pStyle w:val="TEXT"/>
              <w:spacing w:before="60" w:after="60"/>
              <w:ind w:firstLine="0"/>
              <w:jc w:val="center"/>
              <w:rPr>
                <w:rStyle w:val="SubtleReference"/>
              </w:rPr>
            </w:pPr>
            <w:r w:rsidRPr="00BC540F">
              <w:rPr>
                <w:rStyle w:val="SubtleReference"/>
              </w:rPr>
              <w:t>17</w:t>
            </w:r>
          </w:p>
        </w:tc>
        <w:tc>
          <w:tcPr>
            <w:tcW w:w="5807" w:type="dxa"/>
            <w:vAlign w:val="center"/>
          </w:tcPr>
          <w:p w:rsidR="00534579" w:rsidRPr="00E41DB6" w:rsidRDefault="00534579" w:rsidP="00084BD5">
            <w:pPr>
              <w:pStyle w:val="TEXT"/>
              <w:spacing w:before="60" w:after="60"/>
              <w:ind w:firstLine="0"/>
              <w:jc w:val="left"/>
              <w:rPr>
                <w:rStyle w:val="SubtleReference"/>
              </w:rPr>
            </w:pPr>
            <w:r w:rsidRPr="00E41DB6">
              <w:rPr>
                <w:rStyle w:val="SubtleReference"/>
              </w:rPr>
              <w:t xml:space="preserve">Импулсни излаз  </w:t>
            </w:r>
          </w:p>
        </w:tc>
        <w:tc>
          <w:tcPr>
            <w:tcW w:w="3303" w:type="dxa"/>
            <w:vAlign w:val="center"/>
          </w:tcPr>
          <w:p w:rsidR="00534579" w:rsidRPr="00BC540F" w:rsidRDefault="00534579" w:rsidP="00084BD5">
            <w:pPr>
              <w:pStyle w:val="TEXT"/>
              <w:spacing w:before="60" w:after="60"/>
              <w:ind w:firstLine="0"/>
              <w:jc w:val="left"/>
              <w:rPr>
                <w:rStyle w:val="SubtleReference"/>
              </w:rPr>
            </w:pPr>
            <w:r w:rsidRPr="00BC540F">
              <w:rPr>
                <w:rStyle w:val="SubtleReference"/>
              </w:rPr>
              <w:t>1m</w:t>
            </w:r>
            <w:r w:rsidRPr="000D1176">
              <w:rPr>
                <w:rStyle w:val="SubtleReference"/>
                <w:vertAlign w:val="superscript"/>
              </w:rPr>
              <w:t>3</w:t>
            </w:r>
            <w:r w:rsidRPr="00BC540F">
              <w:rPr>
                <w:rStyle w:val="SubtleReference"/>
              </w:rPr>
              <w:t xml:space="preserve"> - 10 импулса</w:t>
            </w:r>
          </w:p>
        </w:tc>
      </w:tr>
      <w:tr w:rsidR="00534579" w:rsidTr="00C76A8E">
        <w:trPr>
          <w:trHeight w:hRule="exact" w:val="432"/>
        </w:trPr>
        <w:tc>
          <w:tcPr>
            <w:tcW w:w="826" w:type="dxa"/>
            <w:vAlign w:val="center"/>
          </w:tcPr>
          <w:p w:rsidR="00534579" w:rsidRPr="00BC540F" w:rsidRDefault="00534579" w:rsidP="00084BD5">
            <w:pPr>
              <w:pStyle w:val="TEXT"/>
              <w:spacing w:before="60" w:after="60"/>
              <w:ind w:firstLine="0"/>
              <w:jc w:val="center"/>
              <w:rPr>
                <w:rStyle w:val="SubtleReference"/>
              </w:rPr>
            </w:pPr>
            <w:r w:rsidRPr="00BC540F">
              <w:rPr>
                <w:rStyle w:val="SubtleReference"/>
              </w:rPr>
              <w:t>18</w:t>
            </w:r>
          </w:p>
        </w:tc>
        <w:tc>
          <w:tcPr>
            <w:tcW w:w="5807" w:type="dxa"/>
            <w:vAlign w:val="center"/>
          </w:tcPr>
          <w:p w:rsidR="00534579" w:rsidRPr="00E41DB6" w:rsidRDefault="00534579" w:rsidP="00084BD5">
            <w:pPr>
              <w:pStyle w:val="TEXT"/>
              <w:spacing w:before="60" w:after="60"/>
              <w:ind w:firstLine="0"/>
              <w:jc w:val="left"/>
              <w:rPr>
                <w:rStyle w:val="SubtleReference"/>
              </w:rPr>
            </w:pPr>
            <w:r w:rsidRPr="00E41DB6">
              <w:rPr>
                <w:rStyle w:val="SubtleReference"/>
              </w:rPr>
              <w:t xml:space="preserve">Ватроотпорност  </w:t>
            </w:r>
          </w:p>
        </w:tc>
        <w:tc>
          <w:tcPr>
            <w:tcW w:w="3303" w:type="dxa"/>
            <w:vAlign w:val="center"/>
          </w:tcPr>
          <w:p w:rsidR="00534579" w:rsidRPr="00BC540F" w:rsidRDefault="00534579" w:rsidP="00084BD5">
            <w:pPr>
              <w:pStyle w:val="TEXT"/>
              <w:spacing w:before="60" w:after="60"/>
              <w:ind w:firstLine="0"/>
              <w:jc w:val="left"/>
              <w:rPr>
                <w:rStyle w:val="SubtleReference"/>
              </w:rPr>
            </w:pPr>
            <w:r w:rsidRPr="00BC540F">
              <w:rPr>
                <w:rStyle w:val="SubtleReference"/>
              </w:rPr>
              <w:t>Ватроотпорно</w:t>
            </w:r>
          </w:p>
        </w:tc>
      </w:tr>
      <w:tr w:rsidR="00534579" w:rsidTr="00C76A8E">
        <w:trPr>
          <w:trHeight w:hRule="exact" w:val="432"/>
        </w:trPr>
        <w:tc>
          <w:tcPr>
            <w:tcW w:w="826" w:type="dxa"/>
            <w:vAlign w:val="center"/>
          </w:tcPr>
          <w:p w:rsidR="00534579" w:rsidRPr="00BC540F" w:rsidRDefault="00534579" w:rsidP="00084BD5">
            <w:pPr>
              <w:pStyle w:val="TEXT"/>
              <w:spacing w:before="60" w:after="60"/>
              <w:ind w:firstLine="0"/>
              <w:jc w:val="center"/>
              <w:rPr>
                <w:rStyle w:val="SubtleReference"/>
              </w:rPr>
            </w:pPr>
            <w:r w:rsidRPr="00BC540F">
              <w:rPr>
                <w:rStyle w:val="SubtleReference"/>
              </w:rPr>
              <w:t>19</w:t>
            </w:r>
          </w:p>
        </w:tc>
        <w:tc>
          <w:tcPr>
            <w:tcW w:w="5807" w:type="dxa"/>
            <w:vAlign w:val="center"/>
          </w:tcPr>
          <w:p w:rsidR="00534579" w:rsidRPr="00E41DB6" w:rsidRDefault="00534579" w:rsidP="00084BD5">
            <w:pPr>
              <w:pStyle w:val="TEXT"/>
              <w:spacing w:before="60" w:after="60"/>
              <w:ind w:firstLine="0"/>
              <w:jc w:val="left"/>
              <w:rPr>
                <w:rStyle w:val="SubtleReference"/>
              </w:rPr>
            </w:pPr>
            <w:r w:rsidRPr="00E41DB6">
              <w:rPr>
                <w:rStyle w:val="SubtleReference"/>
              </w:rPr>
              <w:t xml:space="preserve">Решење о одобрењу типа  </w:t>
            </w:r>
          </w:p>
        </w:tc>
        <w:tc>
          <w:tcPr>
            <w:tcW w:w="3303" w:type="dxa"/>
            <w:vAlign w:val="center"/>
          </w:tcPr>
          <w:p w:rsidR="00534579" w:rsidRPr="00BC540F" w:rsidRDefault="00534579" w:rsidP="00084BD5">
            <w:pPr>
              <w:pStyle w:val="TEXT"/>
              <w:spacing w:before="60" w:after="60"/>
              <w:ind w:firstLine="0"/>
              <w:jc w:val="left"/>
              <w:rPr>
                <w:rStyle w:val="SubtleReference"/>
              </w:rPr>
            </w:pPr>
            <w:r w:rsidRPr="00BC540F">
              <w:rPr>
                <w:rStyle w:val="SubtleReference"/>
              </w:rPr>
              <w:t>поседује</w:t>
            </w:r>
          </w:p>
        </w:tc>
      </w:tr>
    </w:tbl>
    <w:p w:rsidR="00BC540F" w:rsidRPr="003B3F13" w:rsidRDefault="00BC540F" w:rsidP="00084BD5">
      <w:pPr>
        <w:pStyle w:val="TEXT"/>
        <w:spacing w:before="60" w:after="60"/>
        <w:rPr>
          <w:rStyle w:val="SubtleReference"/>
          <w:color w:val="auto"/>
        </w:rPr>
      </w:pPr>
      <w:r w:rsidRPr="003B3F13">
        <w:rPr>
          <w:rStyle w:val="SubtleReference"/>
          <w:color w:val="auto"/>
        </w:rPr>
        <w:t xml:space="preserve"> Количина предмета набавке:</w:t>
      </w:r>
    </w:p>
    <w:tbl>
      <w:tblPr>
        <w:tblW w:w="9936" w:type="dxa"/>
        <w:jc w:val="righ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50"/>
        <w:gridCol w:w="3286"/>
      </w:tblGrid>
      <w:tr w:rsidR="00E41DB6" w:rsidTr="002A1AB4">
        <w:trPr>
          <w:trHeight w:val="328"/>
          <w:jc w:val="right"/>
        </w:trPr>
        <w:tc>
          <w:tcPr>
            <w:tcW w:w="6650" w:type="dxa"/>
          </w:tcPr>
          <w:p w:rsidR="00E41DB6" w:rsidRPr="00E41DB6" w:rsidRDefault="00E41DB6" w:rsidP="00FF0144">
            <w:pPr>
              <w:pStyle w:val="TEXT"/>
              <w:spacing w:before="60" w:after="60"/>
              <w:ind w:firstLine="0"/>
              <w:jc w:val="center"/>
              <w:rPr>
                <w:rStyle w:val="SubtleReference"/>
                <w:color w:val="auto"/>
              </w:rPr>
            </w:pPr>
            <w:r w:rsidRPr="00E41DB6">
              <w:rPr>
                <w:rStyle w:val="SubtleReference"/>
                <w:color w:val="auto"/>
              </w:rPr>
              <w:t>Назив</w:t>
            </w:r>
          </w:p>
        </w:tc>
        <w:tc>
          <w:tcPr>
            <w:tcW w:w="3286" w:type="dxa"/>
          </w:tcPr>
          <w:p w:rsidR="00E41DB6" w:rsidRPr="00E41DB6" w:rsidRDefault="00E41DB6" w:rsidP="00084BD5">
            <w:pPr>
              <w:pStyle w:val="TEXT"/>
              <w:spacing w:before="60" w:after="60"/>
              <w:ind w:firstLine="0"/>
              <w:jc w:val="center"/>
              <w:rPr>
                <w:rStyle w:val="SubtleReference"/>
                <w:color w:val="auto"/>
              </w:rPr>
            </w:pPr>
            <w:r w:rsidRPr="00E41DB6">
              <w:rPr>
                <w:rStyle w:val="SubtleReference"/>
                <w:color w:val="auto"/>
              </w:rPr>
              <w:t>Комада</w:t>
            </w:r>
          </w:p>
        </w:tc>
      </w:tr>
      <w:tr w:rsidR="00E41DB6" w:rsidRPr="00E41DB6" w:rsidTr="002A1AB4">
        <w:trPr>
          <w:trHeight w:val="328"/>
          <w:jc w:val="right"/>
        </w:trPr>
        <w:tc>
          <w:tcPr>
            <w:tcW w:w="6650" w:type="dxa"/>
          </w:tcPr>
          <w:p w:rsidR="00E41DB6" w:rsidRPr="00E41DB6" w:rsidRDefault="00E41DB6" w:rsidP="00084BD5">
            <w:pPr>
              <w:pStyle w:val="TEXT"/>
              <w:spacing w:before="60" w:after="60"/>
              <w:ind w:firstLine="0"/>
              <w:rPr>
                <w:rStyle w:val="SubtleReference"/>
                <w:color w:val="auto"/>
              </w:rPr>
            </w:pPr>
            <w:r w:rsidRPr="00E41DB6">
              <w:rPr>
                <w:rStyle w:val="SubtleReference"/>
                <w:color w:val="auto"/>
              </w:rPr>
              <w:t xml:space="preserve">Мерило Г4Т — распон улаз/излаз 250 mm  </w:t>
            </w:r>
          </w:p>
        </w:tc>
        <w:tc>
          <w:tcPr>
            <w:tcW w:w="3286" w:type="dxa"/>
          </w:tcPr>
          <w:p w:rsidR="00E41DB6" w:rsidRPr="00496196" w:rsidRDefault="00496196" w:rsidP="00084BD5">
            <w:pPr>
              <w:pStyle w:val="TEXT"/>
              <w:spacing w:before="60" w:after="60"/>
              <w:ind w:firstLine="0"/>
              <w:jc w:val="center"/>
              <w:rPr>
                <w:rStyle w:val="SubtleReference"/>
                <w:color w:val="auto"/>
              </w:rPr>
            </w:pPr>
            <w:r>
              <w:rPr>
                <w:rStyle w:val="SubtleReference"/>
                <w:color w:val="auto"/>
              </w:rPr>
              <w:t>250</w:t>
            </w:r>
          </w:p>
        </w:tc>
      </w:tr>
    </w:tbl>
    <w:p w:rsidR="00E854CB" w:rsidRDefault="00E854CB" w:rsidP="00084BD5">
      <w:pPr>
        <w:pStyle w:val="TEXT"/>
        <w:spacing w:before="60" w:after="60"/>
        <w:ind w:left="360"/>
        <w:jc w:val="right"/>
        <w:rPr>
          <w:color w:val="auto"/>
        </w:rPr>
      </w:pPr>
    </w:p>
    <w:p w:rsidR="003B0587" w:rsidRPr="003B0587" w:rsidRDefault="003B0587" w:rsidP="00084BD5">
      <w:pPr>
        <w:pStyle w:val="TEXT"/>
        <w:spacing w:before="60" w:after="60"/>
        <w:ind w:left="360"/>
        <w:jc w:val="right"/>
        <w:rPr>
          <w:color w:val="auto"/>
        </w:rPr>
      </w:pPr>
    </w:p>
    <w:p w:rsidR="002A1AB4" w:rsidRPr="003D13E8" w:rsidRDefault="002A1AB4" w:rsidP="00084BD5">
      <w:pPr>
        <w:pStyle w:val="TEXT"/>
        <w:spacing w:before="60" w:after="60"/>
        <w:ind w:left="360"/>
        <w:jc w:val="right"/>
        <w:rPr>
          <w:color w:val="auto"/>
          <w:szCs w:val="24"/>
        </w:rPr>
      </w:pPr>
      <w:r w:rsidRPr="00A43B86">
        <w:rPr>
          <w:color w:val="auto"/>
        </w:rPr>
        <w:t>Образац бр.</w:t>
      </w:r>
      <w:r w:rsidR="003D13E8">
        <w:rPr>
          <w:color w:val="auto"/>
        </w:rPr>
        <w:t>2</w:t>
      </w:r>
    </w:p>
    <w:tbl>
      <w:tblPr>
        <w:tblStyle w:val="TableGrid"/>
        <w:tblW w:w="9792" w:type="dxa"/>
        <w:tblLook w:val="04A0"/>
      </w:tblPr>
      <w:tblGrid>
        <w:gridCol w:w="430"/>
        <w:gridCol w:w="2603"/>
        <w:gridCol w:w="1461"/>
        <w:gridCol w:w="1370"/>
        <w:gridCol w:w="2010"/>
        <w:gridCol w:w="1918"/>
      </w:tblGrid>
      <w:tr w:rsidR="006B51BE" w:rsidTr="002A1AB4">
        <w:trPr>
          <w:trHeight w:val="720"/>
        </w:trPr>
        <w:tc>
          <w:tcPr>
            <w:tcW w:w="3033" w:type="dxa"/>
            <w:gridSpan w:val="2"/>
            <w:tcBorders>
              <w:bottom w:val="single" w:sz="4" w:space="0" w:color="auto"/>
            </w:tcBorders>
            <w:vAlign w:val="center"/>
          </w:tcPr>
          <w:p w:rsidR="006B51BE" w:rsidRDefault="006B51BE" w:rsidP="00084BD5">
            <w:pPr>
              <w:pStyle w:val="TEXT"/>
              <w:spacing w:before="60" w:after="60"/>
              <w:ind w:firstLine="0"/>
              <w:jc w:val="center"/>
              <w:rPr>
                <w:rStyle w:val="SubtleReference"/>
              </w:rPr>
            </w:pPr>
            <w:r w:rsidRPr="00BC540F">
              <w:rPr>
                <w:rStyle w:val="SubtleReference"/>
              </w:rPr>
              <w:t>Предмет набавке</w:t>
            </w:r>
          </w:p>
        </w:tc>
        <w:tc>
          <w:tcPr>
            <w:tcW w:w="1461" w:type="dxa"/>
            <w:tcBorders>
              <w:bottom w:val="single" w:sz="4" w:space="0" w:color="auto"/>
            </w:tcBorders>
            <w:vAlign w:val="center"/>
          </w:tcPr>
          <w:p w:rsidR="006B51BE" w:rsidRDefault="006B51BE" w:rsidP="00084BD5">
            <w:pPr>
              <w:pStyle w:val="TEXT"/>
              <w:spacing w:before="60" w:after="60"/>
              <w:ind w:firstLine="0"/>
              <w:jc w:val="center"/>
              <w:rPr>
                <w:rStyle w:val="SubtleReference"/>
              </w:rPr>
            </w:pPr>
            <w:r>
              <w:rPr>
                <w:rStyle w:val="SubtleReference"/>
              </w:rPr>
              <w:t>Јединица мере</w:t>
            </w:r>
          </w:p>
        </w:tc>
        <w:tc>
          <w:tcPr>
            <w:tcW w:w="1370" w:type="dxa"/>
            <w:tcBorders>
              <w:bottom w:val="single" w:sz="4" w:space="0" w:color="auto"/>
            </w:tcBorders>
            <w:vAlign w:val="center"/>
          </w:tcPr>
          <w:p w:rsidR="006B51BE" w:rsidRDefault="006B51BE" w:rsidP="00084BD5">
            <w:pPr>
              <w:pStyle w:val="TEXT"/>
              <w:spacing w:before="60" w:after="60"/>
              <w:ind w:firstLine="0"/>
              <w:jc w:val="center"/>
              <w:rPr>
                <w:rStyle w:val="SubtleReference"/>
              </w:rPr>
            </w:pPr>
            <w:r>
              <w:rPr>
                <w:rStyle w:val="SubtleReference"/>
              </w:rPr>
              <w:t>Количина</w:t>
            </w:r>
          </w:p>
        </w:tc>
        <w:tc>
          <w:tcPr>
            <w:tcW w:w="2010" w:type="dxa"/>
            <w:tcBorders>
              <w:bottom w:val="single" w:sz="4" w:space="0" w:color="auto"/>
            </w:tcBorders>
            <w:vAlign w:val="center"/>
          </w:tcPr>
          <w:p w:rsidR="006B51BE" w:rsidRDefault="006B51BE" w:rsidP="00084BD5">
            <w:pPr>
              <w:pStyle w:val="TEXT"/>
              <w:spacing w:before="60" w:after="60"/>
              <w:ind w:firstLine="0"/>
              <w:jc w:val="center"/>
              <w:rPr>
                <w:rStyle w:val="SubtleReference"/>
              </w:rPr>
            </w:pPr>
            <w:r>
              <w:rPr>
                <w:rStyle w:val="SubtleReference"/>
              </w:rPr>
              <w:t>Јединична цена без ПДВ</w:t>
            </w:r>
            <w:r w:rsidR="00984078">
              <w:rPr>
                <w:rStyle w:val="SubtleReference"/>
              </w:rPr>
              <w:t>-a</w:t>
            </w:r>
          </w:p>
        </w:tc>
        <w:tc>
          <w:tcPr>
            <w:tcW w:w="1918" w:type="dxa"/>
            <w:tcBorders>
              <w:bottom w:val="single" w:sz="4" w:space="0" w:color="auto"/>
            </w:tcBorders>
            <w:vAlign w:val="center"/>
          </w:tcPr>
          <w:p w:rsidR="006B51BE" w:rsidRDefault="006B51BE" w:rsidP="00084BD5">
            <w:pPr>
              <w:pStyle w:val="TEXT"/>
              <w:spacing w:before="60" w:after="60"/>
              <w:ind w:firstLine="0"/>
              <w:jc w:val="center"/>
              <w:rPr>
                <w:rStyle w:val="SubtleReference"/>
              </w:rPr>
            </w:pPr>
            <w:r>
              <w:rPr>
                <w:rStyle w:val="SubtleReference"/>
              </w:rPr>
              <w:t>Укупна  цена без ПДВ</w:t>
            </w:r>
            <w:r w:rsidR="00984078">
              <w:rPr>
                <w:rStyle w:val="SubtleReference"/>
              </w:rPr>
              <w:t>-a</w:t>
            </w:r>
          </w:p>
        </w:tc>
      </w:tr>
      <w:tr w:rsidR="006B51BE" w:rsidTr="002A1AB4">
        <w:trPr>
          <w:trHeight w:hRule="exact" w:val="72"/>
        </w:trPr>
        <w:tc>
          <w:tcPr>
            <w:tcW w:w="430" w:type="dxa"/>
            <w:tcBorders>
              <w:top w:val="single" w:sz="4" w:space="0" w:color="auto"/>
              <w:left w:val="nil"/>
              <w:bottom w:val="single" w:sz="4" w:space="0" w:color="auto"/>
              <w:right w:val="nil"/>
            </w:tcBorders>
          </w:tcPr>
          <w:p w:rsidR="006B51BE" w:rsidRDefault="006B51BE" w:rsidP="00084BD5">
            <w:pPr>
              <w:pStyle w:val="TEXT"/>
              <w:spacing w:before="60" w:after="60"/>
              <w:ind w:firstLine="0"/>
              <w:rPr>
                <w:rStyle w:val="SubtleReference"/>
              </w:rPr>
            </w:pPr>
          </w:p>
        </w:tc>
        <w:tc>
          <w:tcPr>
            <w:tcW w:w="2603" w:type="dxa"/>
            <w:tcBorders>
              <w:top w:val="single" w:sz="4" w:space="0" w:color="auto"/>
              <w:left w:val="nil"/>
              <w:bottom w:val="single" w:sz="4" w:space="0" w:color="auto"/>
              <w:right w:val="nil"/>
            </w:tcBorders>
          </w:tcPr>
          <w:p w:rsidR="006B51BE" w:rsidRDefault="006B51BE" w:rsidP="00084BD5">
            <w:pPr>
              <w:pStyle w:val="TEXT"/>
              <w:spacing w:before="60" w:after="60"/>
              <w:ind w:firstLine="0"/>
              <w:rPr>
                <w:rStyle w:val="SubtleReference"/>
              </w:rPr>
            </w:pPr>
          </w:p>
        </w:tc>
        <w:tc>
          <w:tcPr>
            <w:tcW w:w="1461" w:type="dxa"/>
            <w:tcBorders>
              <w:top w:val="single" w:sz="4" w:space="0" w:color="auto"/>
              <w:left w:val="nil"/>
              <w:bottom w:val="single" w:sz="4" w:space="0" w:color="auto"/>
              <w:right w:val="nil"/>
            </w:tcBorders>
          </w:tcPr>
          <w:p w:rsidR="006B51BE" w:rsidRDefault="006B51BE" w:rsidP="00084BD5">
            <w:pPr>
              <w:pStyle w:val="TEXT"/>
              <w:spacing w:before="60" w:after="60"/>
              <w:ind w:firstLine="0"/>
              <w:rPr>
                <w:rStyle w:val="SubtleReference"/>
              </w:rPr>
            </w:pPr>
          </w:p>
        </w:tc>
        <w:tc>
          <w:tcPr>
            <w:tcW w:w="1370" w:type="dxa"/>
            <w:tcBorders>
              <w:top w:val="single" w:sz="4" w:space="0" w:color="auto"/>
              <w:left w:val="nil"/>
              <w:bottom w:val="single" w:sz="4" w:space="0" w:color="auto"/>
              <w:right w:val="nil"/>
            </w:tcBorders>
          </w:tcPr>
          <w:p w:rsidR="006B51BE" w:rsidRDefault="006B51BE" w:rsidP="00084BD5">
            <w:pPr>
              <w:pStyle w:val="TEXT"/>
              <w:spacing w:before="60" w:after="60"/>
              <w:ind w:firstLine="0"/>
              <w:rPr>
                <w:rStyle w:val="SubtleReference"/>
              </w:rPr>
            </w:pPr>
          </w:p>
        </w:tc>
        <w:tc>
          <w:tcPr>
            <w:tcW w:w="2010" w:type="dxa"/>
            <w:tcBorders>
              <w:top w:val="single" w:sz="4" w:space="0" w:color="auto"/>
              <w:left w:val="nil"/>
              <w:bottom w:val="single" w:sz="4" w:space="0" w:color="auto"/>
              <w:right w:val="nil"/>
            </w:tcBorders>
          </w:tcPr>
          <w:p w:rsidR="006B51BE" w:rsidRDefault="006B51BE" w:rsidP="00084BD5">
            <w:pPr>
              <w:pStyle w:val="TEXT"/>
              <w:spacing w:before="60" w:after="60"/>
              <w:ind w:firstLine="0"/>
              <w:rPr>
                <w:rStyle w:val="SubtleReference"/>
              </w:rPr>
            </w:pPr>
          </w:p>
        </w:tc>
        <w:tc>
          <w:tcPr>
            <w:tcW w:w="1918" w:type="dxa"/>
            <w:tcBorders>
              <w:top w:val="single" w:sz="4" w:space="0" w:color="auto"/>
              <w:left w:val="nil"/>
              <w:bottom w:val="single" w:sz="4" w:space="0" w:color="auto"/>
              <w:right w:val="nil"/>
            </w:tcBorders>
          </w:tcPr>
          <w:p w:rsidR="006B51BE" w:rsidRDefault="006B51BE" w:rsidP="00084BD5">
            <w:pPr>
              <w:pStyle w:val="TEXT"/>
              <w:spacing w:before="60" w:after="60"/>
              <w:ind w:firstLine="0"/>
              <w:rPr>
                <w:rStyle w:val="SubtleReference"/>
              </w:rPr>
            </w:pPr>
          </w:p>
        </w:tc>
      </w:tr>
      <w:tr w:rsidR="006B51BE" w:rsidTr="002A1AB4">
        <w:trPr>
          <w:trHeight w:hRule="exact" w:val="1728"/>
        </w:trPr>
        <w:tc>
          <w:tcPr>
            <w:tcW w:w="430" w:type="dxa"/>
            <w:tcBorders>
              <w:top w:val="single" w:sz="4" w:space="0" w:color="auto"/>
              <w:bottom w:val="single" w:sz="4" w:space="0" w:color="auto"/>
            </w:tcBorders>
            <w:vAlign w:val="center"/>
          </w:tcPr>
          <w:p w:rsidR="006B51BE" w:rsidRDefault="006B51BE" w:rsidP="00084BD5">
            <w:pPr>
              <w:pStyle w:val="TEXT"/>
              <w:spacing w:before="60" w:after="60"/>
              <w:ind w:firstLine="0"/>
              <w:jc w:val="left"/>
              <w:rPr>
                <w:rStyle w:val="SubtleReference"/>
              </w:rPr>
            </w:pPr>
            <w:r>
              <w:rPr>
                <w:rStyle w:val="SubtleReference"/>
              </w:rPr>
              <w:t>1</w:t>
            </w:r>
          </w:p>
        </w:tc>
        <w:tc>
          <w:tcPr>
            <w:tcW w:w="2603" w:type="dxa"/>
            <w:tcBorders>
              <w:top w:val="single" w:sz="4" w:space="0" w:color="auto"/>
              <w:bottom w:val="single" w:sz="4" w:space="0" w:color="auto"/>
            </w:tcBorders>
            <w:vAlign w:val="center"/>
          </w:tcPr>
          <w:p w:rsidR="006B51BE" w:rsidRPr="0003295B" w:rsidRDefault="006B51BE" w:rsidP="00084BD5">
            <w:pPr>
              <w:pStyle w:val="TEXT"/>
              <w:spacing w:before="60" w:after="60"/>
              <w:ind w:firstLine="0"/>
              <w:jc w:val="left"/>
              <w:rPr>
                <w:rStyle w:val="SubtleReference"/>
              </w:rPr>
            </w:pPr>
            <w:r w:rsidRPr="0003295B">
              <w:rPr>
                <w:rStyle w:val="SubtleReference"/>
              </w:rPr>
              <w:t xml:space="preserve">Гасно мерило  </w:t>
            </w:r>
            <w:r w:rsidRPr="008254B6">
              <w:rPr>
                <w:rStyle w:val="SubtleReference"/>
                <w:b/>
              </w:rPr>
              <w:t>Мембрански</w:t>
            </w:r>
            <w:r w:rsidRPr="0003295B">
              <w:rPr>
                <w:rStyle w:val="SubtleReference"/>
              </w:rPr>
              <w:t xml:space="preserve"> </w:t>
            </w:r>
            <w:r w:rsidRPr="008254B6">
              <w:rPr>
                <w:rStyle w:val="SubtleReference"/>
                <w:b/>
              </w:rPr>
              <w:t>гасомер</w:t>
            </w:r>
            <w:r w:rsidRPr="0003295B">
              <w:rPr>
                <w:rStyle w:val="SubtleReference"/>
              </w:rPr>
              <w:t xml:space="preserve"> за КМРС Г4Т</w:t>
            </w:r>
            <w:r>
              <w:rPr>
                <w:rStyle w:val="SubtleReference"/>
              </w:rPr>
              <w:t xml:space="preserve">            </w:t>
            </w:r>
            <w:r w:rsidRPr="0003295B">
              <w:rPr>
                <w:rStyle w:val="SubtleReference"/>
              </w:rPr>
              <w:t xml:space="preserve"> са осним растојањем</w:t>
            </w:r>
          </w:p>
          <w:p w:rsidR="006B51BE" w:rsidRPr="0003295B" w:rsidRDefault="006B51BE" w:rsidP="00084BD5">
            <w:pPr>
              <w:pStyle w:val="TEXT"/>
              <w:spacing w:before="60" w:after="60"/>
              <w:ind w:firstLine="0"/>
              <w:jc w:val="left"/>
              <w:rPr>
                <w:rStyle w:val="SubtleReference"/>
              </w:rPr>
            </w:pPr>
            <w:r w:rsidRPr="0003295B">
              <w:rPr>
                <w:rStyle w:val="SubtleReference"/>
              </w:rPr>
              <w:t>прикључака 250 mm</w:t>
            </w:r>
          </w:p>
        </w:tc>
        <w:tc>
          <w:tcPr>
            <w:tcW w:w="1461" w:type="dxa"/>
            <w:tcBorders>
              <w:top w:val="single" w:sz="4" w:space="0" w:color="auto"/>
              <w:bottom w:val="single" w:sz="4" w:space="0" w:color="auto"/>
            </w:tcBorders>
            <w:vAlign w:val="center"/>
          </w:tcPr>
          <w:p w:rsidR="006B51BE" w:rsidRPr="0003295B" w:rsidRDefault="006B51BE" w:rsidP="00084BD5">
            <w:pPr>
              <w:pStyle w:val="TEXT"/>
              <w:spacing w:before="60" w:after="60"/>
              <w:ind w:firstLine="10"/>
              <w:jc w:val="center"/>
              <w:rPr>
                <w:rStyle w:val="SubtleReference"/>
              </w:rPr>
            </w:pPr>
            <w:r w:rsidRPr="0003295B">
              <w:rPr>
                <w:rStyle w:val="SubtleReference"/>
              </w:rPr>
              <w:t>ком</w:t>
            </w:r>
          </w:p>
        </w:tc>
        <w:tc>
          <w:tcPr>
            <w:tcW w:w="1370" w:type="dxa"/>
            <w:tcBorders>
              <w:top w:val="single" w:sz="4" w:space="0" w:color="auto"/>
              <w:bottom w:val="single" w:sz="4" w:space="0" w:color="auto"/>
            </w:tcBorders>
            <w:vAlign w:val="center"/>
          </w:tcPr>
          <w:p w:rsidR="006B51BE" w:rsidRPr="00496196" w:rsidRDefault="00496196" w:rsidP="00084BD5">
            <w:pPr>
              <w:pStyle w:val="TEXT"/>
              <w:spacing w:before="60" w:after="60"/>
              <w:ind w:firstLine="0"/>
              <w:jc w:val="center"/>
              <w:rPr>
                <w:rStyle w:val="SubtleReference"/>
              </w:rPr>
            </w:pPr>
            <w:r>
              <w:rPr>
                <w:rStyle w:val="SubtleReference"/>
              </w:rPr>
              <w:t>250</w:t>
            </w:r>
          </w:p>
        </w:tc>
        <w:tc>
          <w:tcPr>
            <w:tcW w:w="2010" w:type="dxa"/>
            <w:tcBorders>
              <w:top w:val="single" w:sz="4" w:space="0" w:color="auto"/>
              <w:bottom w:val="single" w:sz="4" w:space="0" w:color="auto"/>
            </w:tcBorders>
            <w:vAlign w:val="center"/>
          </w:tcPr>
          <w:p w:rsidR="006B51BE" w:rsidRDefault="006B51BE" w:rsidP="00084BD5">
            <w:pPr>
              <w:pStyle w:val="TEXT"/>
              <w:spacing w:before="60" w:after="60"/>
              <w:ind w:firstLine="0"/>
              <w:jc w:val="left"/>
              <w:rPr>
                <w:rStyle w:val="SubtleReference"/>
              </w:rPr>
            </w:pPr>
          </w:p>
        </w:tc>
        <w:tc>
          <w:tcPr>
            <w:tcW w:w="1918" w:type="dxa"/>
            <w:tcBorders>
              <w:top w:val="single" w:sz="4" w:space="0" w:color="auto"/>
              <w:bottom w:val="single" w:sz="4" w:space="0" w:color="auto"/>
            </w:tcBorders>
            <w:vAlign w:val="center"/>
          </w:tcPr>
          <w:p w:rsidR="006B51BE" w:rsidRDefault="006B51BE" w:rsidP="00084BD5">
            <w:pPr>
              <w:pStyle w:val="TEXT"/>
              <w:spacing w:before="60" w:after="60"/>
              <w:ind w:firstLine="0"/>
              <w:jc w:val="left"/>
              <w:rPr>
                <w:rStyle w:val="SubtleReference"/>
              </w:rPr>
            </w:pPr>
          </w:p>
        </w:tc>
      </w:tr>
    </w:tbl>
    <w:p w:rsidR="006B51BE" w:rsidRPr="0087530F" w:rsidRDefault="0087530F" w:rsidP="0087530F">
      <w:pPr>
        <w:pStyle w:val="POD"/>
        <w:spacing w:before="360"/>
        <w:rPr>
          <w:i w:val="0"/>
          <w:sz w:val="28"/>
        </w:rPr>
      </w:pPr>
      <w:r w:rsidRPr="0087530F">
        <w:rPr>
          <w:i w:val="0"/>
          <w:sz w:val="28"/>
        </w:rPr>
        <w:t>Критеријум за избор најповољније понуде</w:t>
      </w:r>
    </w:p>
    <w:p w:rsidR="006B51BE" w:rsidRDefault="006B51BE" w:rsidP="00084BD5">
      <w:pPr>
        <w:pStyle w:val="TEXT"/>
        <w:spacing w:before="60" w:after="60"/>
        <w:ind w:firstLine="0"/>
        <w:jc w:val="left"/>
      </w:pPr>
      <w:r w:rsidRPr="00321EB5">
        <w:t xml:space="preserve">Одлука о додели уговора о јавној набавци добара – </w:t>
      </w:r>
      <w:r w:rsidRPr="0003295B">
        <w:rPr>
          <w:rStyle w:val="SubtleReference"/>
        </w:rPr>
        <w:t xml:space="preserve">Гасно мерило  </w:t>
      </w:r>
      <w:r w:rsidRPr="008254B6">
        <w:rPr>
          <w:rStyle w:val="SubtleReference"/>
          <w:b/>
        </w:rPr>
        <w:t>Мембрански</w:t>
      </w:r>
      <w:r w:rsidRPr="0003295B">
        <w:rPr>
          <w:rStyle w:val="SubtleReference"/>
        </w:rPr>
        <w:t xml:space="preserve"> </w:t>
      </w:r>
      <w:r w:rsidRPr="008254B6">
        <w:rPr>
          <w:rStyle w:val="SubtleReference"/>
          <w:b/>
        </w:rPr>
        <w:t>гасомер</w:t>
      </w:r>
      <w:r w:rsidRPr="0003295B">
        <w:rPr>
          <w:rStyle w:val="SubtleReference"/>
        </w:rPr>
        <w:t xml:space="preserve"> за КМРС Г4Т</w:t>
      </w:r>
      <w:r>
        <w:rPr>
          <w:rStyle w:val="SubtleReference"/>
        </w:rPr>
        <w:t xml:space="preserve"> </w:t>
      </w:r>
      <w:r w:rsidRPr="0003295B">
        <w:rPr>
          <w:rStyle w:val="SubtleReference"/>
        </w:rPr>
        <w:t>са осним растојањем</w:t>
      </w:r>
      <w:r>
        <w:rPr>
          <w:rStyle w:val="SubtleReference"/>
        </w:rPr>
        <w:t xml:space="preserve"> </w:t>
      </w:r>
      <w:r w:rsidRPr="0003295B">
        <w:rPr>
          <w:rStyle w:val="SubtleReference"/>
        </w:rPr>
        <w:t>прикључака 250 mm</w:t>
      </w:r>
      <w:r w:rsidRPr="00321EB5">
        <w:t>,</w:t>
      </w:r>
    </w:p>
    <w:p w:rsidR="006B51BE" w:rsidRPr="006B51BE" w:rsidRDefault="006B51BE" w:rsidP="00084BD5">
      <w:pPr>
        <w:pStyle w:val="TEXT"/>
        <w:spacing w:before="60" w:after="60"/>
        <w:ind w:firstLine="0"/>
        <w:jc w:val="center"/>
        <w:rPr>
          <w:b/>
          <w:i/>
        </w:rPr>
      </w:pPr>
      <w:r w:rsidRPr="006B51BE">
        <w:rPr>
          <w:b/>
          <w:i/>
        </w:rPr>
        <w:t xml:space="preserve">донеће се применом критеријума </w:t>
      </w:r>
      <w:r w:rsidR="005F1958">
        <w:rPr>
          <w:b/>
          <w:i/>
        </w:rPr>
        <w:t>„</w:t>
      </w:r>
      <w:r w:rsidR="00AB2E70">
        <w:rPr>
          <w:b/>
          <w:i/>
        </w:rPr>
        <w:t>економски најповољнијa понудa</w:t>
      </w:r>
      <w:r w:rsidR="005F1958">
        <w:rPr>
          <w:b/>
          <w:i/>
        </w:rPr>
        <w:t>ˮ</w:t>
      </w:r>
      <w:r w:rsidRPr="006B51BE">
        <w:rPr>
          <w:b/>
          <w:i/>
        </w:rPr>
        <w:t>.</w:t>
      </w:r>
    </w:p>
    <w:p w:rsidR="006B51BE" w:rsidRDefault="0087530F" w:rsidP="00084BD5">
      <w:pPr>
        <w:pStyle w:val="TEXT"/>
        <w:spacing w:before="60" w:after="60"/>
        <w:jc w:val="center"/>
        <w:rPr>
          <w:b/>
        </w:rPr>
      </w:pPr>
      <w:r w:rsidRPr="0087530F">
        <w:rPr>
          <w:b/>
          <w:i/>
        </w:rPr>
        <w:t xml:space="preserve">Критеријум </w:t>
      </w:r>
      <w:r w:rsidRPr="0087530F">
        <w:rPr>
          <w:b/>
        </w:rPr>
        <w:t>за оцењивање</w:t>
      </w:r>
      <w:r w:rsidR="006B51BE" w:rsidRPr="0087530F">
        <w:rPr>
          <w:b/>
        </w:rPr>
        <w:t xml:space="preserve"> </w:t>
      </w:r>
      <w:r w:rsidRPr="0087530F">
        <w:rPr>
          <w:b/>
          <w:i/>
        </w:rPr>
        <w:t>понуде</w:t>
      </w:r>
      <w:r w:rsidR="006B51BE" w:rsidRPr="0087530F">
        <w:rPr>
          <w:b/>
        </w:rPr>
        <w:t>:</w:t>
      </w:r>
    </w:p>
    <w:p w:rsidR="00DE10A3" w:rsidRPr="00DE10A3" w:rsidRDefault="00DE10A3" w:rsidP="00084BD5">
      <w:pPr>
        <w:pStyle w:val="TEXT"/>
        <w:spacing w:before="60" w:after="60"/>
        <w:jc w:val="center"/>
        <w:rPr>
          <w:b/>
        </w:rPr>
      </w:pPr>
    </w:p>
    <w:tbl>
      <w:tblPr>
        <w:tblStyle w:val="TableGrid"/>
        <w:tblW w:w="5760" w:type="dxa"/>
        <w:jc w:val="center"/>
        <w:tblCellMar>
          <w:left w:w="115" w:type="dxa"/>
          <w:right w:w="216" w:type="dxa"/>
        </w:tblCellMar>
        <w:tblLook w:val="04A0"/>
      </w:tblPr>
      <w:tblGrid>
        <w:gridCol w:w="1707"/>
        <w:gridCol w:w="2168"/>
        <w:gridCol w:w="1885"/>
      </w:tblGrid>
      <w:tr w:rsidR="006B51BE" w:rsidTr="009837C0">
        <w:trPr>
          <w:trHeight w:hRule="exact" w:val="360"/>
          <w:jc w:val="center"/>
        </w:trPr>
        <w:tc>
          <w:tcPr>
            <w:tcW w:w="1707" w:type="dxa"/>
            <w:tcBorders>
              <w:top w:val="double" w:sz="4" w:space="0" w:color="auto"/>
              <w:left w:val="double" w:sz="4" w:space="0" w:color="auto"/>
              <w:bottom w:val="double" w:sz="4" w:space="0" w:color="auto"/>
            </w:tcBorders>
          </w:tcPr>
          <w:p w:rsidR="006B51BE" w:rsidRDefault="006B51BE" w:rsidP="00084BD5">
            <w:pPr>
              <w:pStyle w:val="POD"/>
              <w:spacing w:before="60" w:after="60"/>
              <w:ind w:firstLine="0"/>
              <w:rPr>
                <w:b w:val="0"/>
                <w:i w:val="0"/>
              </w:rPr>
            </w:pPr>
            <w:r w:rsidRPr="00321EB5">
              <w:rPr>
                <w:b w:val="0"/>
                <w:i w:val="0"/>
              </w:rPr>
              <w:t>Поз.</w:t>
            </w:r>
          </w:p>
        </w:tc>
        <w:tc>
          <w:tcPr>
            <w:tcW w:w="2168" w:type="dxa"/>
            <w:tcBorders>
              <w:top w:val="double" w:sz="4" w:space="0" w:color="auto"/>
              <w:bottom w:val="single" w:sz="4" w:space="0" w:color="auto"/>
            </w:tcBorders>
          </w:tcPr>
          <w:p w:rsidR="006B51BE" w:rsidRDefault="006B51BE" w:rsidP="00084BD5">
            <w:pPr>
              <w:pStyle w:val="POD"/>
              <w:spacing w:before="60" w:after="60"/>
              <w:ind w:firstLine="0"/>
              <w:jc w:val="left"/>
              <w:rPr>
                <w:b w:val="0"/>
                <w:i w:val="0"/>
              </w:rPr>
            </w:pPr>
            <w:r w:rsidRPr="00321EB5">
              <w:rPr>
                <w:b w:val="0"/>
                <w:i w:val="0"/>
              </w:rPr>
              <w:t>Критеријум</w:t>
            </w:r>
          </w:p>
        </w:tc>
        <w:tc>
          <w:tcPr>
            <w:tcW w:w="1885" w:type="dxa"/>
            <w:tcBorders>
              <w:top w:val="double" w:sz="4" w:space="0" w:color="auto"/>
              <w:bottom w:val="single" w:sz="4" w:space="0" w:color="auto"/>
              <w:right w:val="double" w:sz="4" w:space="0" w:color="auto"/>
            </w:tcBorders>
          </w:tcPr>
          <w:p w:rsidR="006B51BE" w:rsidRDefault="00121FE3" w:rsidP="00121FE3">
            <w:pPr>
              <w:pStyle w:val="POD"/>
              <w:spacing w:before="60" w:after="60"/>
              <w:ind w:firstLine="0"/>
              <w:rPr>
                <w:b w:val="0"/>
                <w:i w:val="0"/>
              </w:rPr>
            </w:pPr>
            <w:r>
              <w:rPr>
                <w:b w:val="0"/>
                <w:i w:val="0"/>
              </w:rPr>
              <w:t>Б</w:t>
            </w:r>
            <w:r w:rsidRPr="00321EB5">
              <w:rPr>
                <w:b w:val="0"/>
                <w:i w:val="0"/>
              </w:rPr>
              <w:t>рој пондера</w:t>
            </w:r>
          </w:p>
        </w:tc>
      </w:tr>
      <w:tr w:rsidR="006B51BE" w:rsidTr="009837C0">
        <w:trPr>
          <w:trHeight w:hRule="exact" w:val="72"/>
          <w:jc w:val="center"/>
        </w:trPr>
        <w:tc>
          <w:tcPr>
            <w:tcW w:w="1707" w:type="dxa"/>
            <w:tcBorders>
              <w:top w:val="double" w:sz="4" w:space="0" w:color="auto"/>
              <w:left w:val="nil"/>
              <w:bottom w:val="double" w:sz="4" w:space="0" w:color="auto"/>
              <w:right w:val="nil"/>
            </w:tcBorders>
            <w:vAlign w:val="center"/>
          </w:tcPr>
          <w:p w:rsidR="006B51BE" w:rsidRPr="002F1BF5" w:rsidRDefault="006B51BE" w:rsidP="00084BD5">
            <w:pPr>
              <w:pStyle w:val="POD"/>
              <w:spacing w:before="60" w:after="60"/>
              <w:ind w:firstLine="0"/>
              <w:rPr>
                <w:b w:val="0"/>
                <w:i w:val="0"/>
                <w:sz w:val="10"/>
              </w:rPr>
            </w:pPr>
          </w:p>
        </w:tc>
        <w:tc>
          <w:tcPr>
            <w:tcW w:w="2168" w:type="dxa"/>
            <w:tcBorders>
              <w:top w:val="double" w:sz="4" w:space="0" w:color="auto"/>
              <w:left w:val="nil"/>
              <w:bottom w:val="double" w:sz="4" w:space="0" w:color="auto"/>
              <w:right w:val="nil"/>
            </w:tcBorders>
            <w:vAlign w:val="center"/>
          </w:tcPr>
          <w:p w:rsidR="006B51BE" w:rsidRPr="002F1BF5" w:rsidRDefault="006B51BE" w:rsidP="00084BD5">
            <w:pPr>
              <w:pStyle w:val="POD"/>
              <w:spacing w:before="60" w:after="60"/>
              <w:ind w:firstLine="0"/>
              <w:rPr>
                <w:b w:val="0"/>
                <w:i w:val="0"/>
                <w:sz w:val="10"/>
              </w:rPr>
            </w:pPr>
          </w:p>
        </w:tc>
        <w:tc>
          <w:tcPr>
            <w:tcW w:w="1885" w:type="dxa"/>
            <w:tcBorders>
              <w:top w:val="double" w:sz="4" w:space="0" w:color="auto"/>
              <w:left w:val="nil"/>
              <w:bottom w:val="double" w:sz="4" w:space="0" w:color="auto"/>
              <w:right w:val="nil"/>
            </w:tcBorders>
            <w:vAlign w:val="center"/>
          </w:tcPr>
          <w:p w:rsidR="006B51BE" w:rsidRPr="002F1BF5" w:rsidRDefault="006B51BE" w:rsidP="00084BD5">
            <w:pPr>
              <w:pStyle w:val="POD"/>
              <w:spacing w:before="60" w:after="60"/>
              <w:ind w:firstLine="0"/>
              <w:rPr>
                <w:b w:val="0"/>
                <w:i w:val="0"/>
                <w:sz w:val="10"/>
              </w:rPr>
            </w:pPr>
          </w:p>
        </w:tc>
      </w:tr>
      <w:tr w:rsidR="006B51BE" w:rsidTr="009837C0">
        <w:trPr>
          <w:trHeight w:hRule="exact" w:val="360"/>
          <w:jc w:val="center"/>
        </w:trPr>
        <w:tc>
          <w:tcPr>
            <w:tcW w:w="1707" w:type="dxa"/>
            <w:tcBorders>
              <w:top w:val="double" w:sz="4" w:space="0" w:color="auto"/>
              <w:left w:val="double" w:sz="4" w:space="0" w:color="auto"/>
            </w:tcBorders>
          </w:tcPr>
          <w:p w:rsidR="006B51BE" w:rsidRDefault="006B51BE" w:rsidP="00084BD5">
            <w:pPr>
              <w:pStyle w:val="POD"/>
              <w:spacing w:before="60" w:after="60"/>
              <w:ind w:firstLine="0"/>
              <w:rPr>
                <w:b w:val="0"/>
                <w:i w:val="0"/>
              </w:rPr>
            </w:pPr>
            <w:r>
              <w:rPr>
                <w:b w:val="0"/>
                <w:i w:val="0"/>
              </w:rPr>
              <w:t>1</w:t>
            </w:r>
          </w:p>
        </w:tc>
        <w:tc>
          <w:tcPr>
            <w:tcW w:w="2168" w:type="dxa"/>
            <w:tcBorders>
              <w:top w:val="double" w:sz="4" w:space="0" w:color="auto"/>
            </w:tcBorders>
          </w:tcPr>
          <w:p w:rsidR="006B51BE" w:rsidRDefault="006B51BE" w:rsidP="00084BD5">
            <w:pPr>
              <w:pStyle w:val="POD"/>
              <w:spacing w:before="60" w:after="60"/>
              <w:ind w:firstLine="0"/>
              <w:jc w:val="left"/>
              <w:rPr>
                <w:b w:val="0"/>
                <w:i w:val="0"/>
              </w:rPr>
            </w:pPr>
            <w:r w:rsidRPr="00321EB5">
              <w:rPr>
                <w:b w:val="0"/>
                <w:i w:val="0"/>
              </w:rPr>
              <w:t xml:space="preserve">Понуђена цена </w:t>
            </w:r>
          </w:p>
        </w:tc>
        <w:tc>
          <w:tcPr>
            <w:tcW w:w="1885" w:type="dxa"/>
            <w:tcBorders>
              <w:top w:val="double" w:sz="4" w:space="0" w:color="auto"/>
              <w:right w:val="double" w:sz="4" w:space="0" w:color="auto"/>
            </w:tcBorders>
          </w:tcPr>
          <w:p w:rsidR="006B51BE" w:rsidRPr="00AA151A" w:rsidRDefault="00DE10A3" w:rsidP="00084BD5">
            <w:pPr>
              <w:pStyle w:val="POD"/>
              <w:spacing w:before="60" w:after="60"/>
              <w:ind w:firstLine="0"/>
              <w:rPr>
                <w:b w:val="0"/>
                <w:i w:val="0"/>
              </w:rPr>
            </w:pPr>
            <w:r>
              <w:rPr>
                <w:b w:val="0"/>
                <w:i w:val="0"/>
              </w:rPr>
              <w:t>8</w:t>
            </w:r>
            <w:r w:rsidR="00AA151A">
              <w:rPr>
                <w:b w:val="0"/>
                <w:i w:val="0"/>
              </w:rPr>
              <w:t>0</w:t>
            </w:r>
          </w:p>
        </w:tc>
      </w:tr>
      <w:tr w:rsidR="00AA151A" w:rsidTr="009837C0">
        <w:trPr>
          <w:trHeight w:hRule="exact" w:val="360"/>
          <w:jc w:val="center"/>
        </w:trPr>
        <w:tc>
          <w:tcPr>
            <w:tcW w:w="1707" w:type="dxa"/>
            <w:tcBorders>
              <w:left w:val="double" w:sz="4" w:space="0" w:color="auto"/>
            </w:tcBorders>
          </w:tcPr>
          <w:p w:rsidR="00AA151A" w:rsidRPr="00DE10A3" w:rsidRDefault="00DE10A3" w:rsidP="00084BD5">
            <w:pPr>
              <w:pStyle w:val="POD"/>
              <w:spacing w:before="60" w:after="60"/>
              <w:ind w:firstLine="0"/>
              <w:rPr>
                <w:b w:val="0"/>
                <w:i w:val="0"/>
              </w:rPr>
            </w:pPr>
            <w:r>
              <w:rPr>
                <w:b w:val="0"/>
                <w:i w:val="0"/>
              </w:rPr>
              <w:t>2</w:t>
            </w:r>
          </w:p>
        </w:tc>
        <w:tc>
          <w:tcPr>
            <w:tcW w:w="2168" w:type="dxa"/>
          </w:tcPr>
          <w:p w:rsidR="00AA151A" w:rsidRPr="00AA151A" w:rsidRDefault="00AA151A" w:rsidP="00084BD5">
            <w:pPr>
              <w:pStyle w:val="POD"/>
              <w:spacing w:before="60" w:after="60"/>
              <w:ind w:firstLine="0"/>
              <w:jc w:val="left"/>
              <w:rPr>
                <w:b w:val="0"/>
                <w:i w:val="0"/>
              </w:rPr>
            </w:pPr>
            <w:r>
              <w:rPr>
                <w:b w:val="0"/>
                <w:i w:val="0"/>
              </w:rPr>
              <w:t>RРF фактор</w:t>
            </w:r>
          </w:p>
        </w:tc>
        <w:tc>
          <w:tcPr>
            <w:tcW w:w="1885" w:type="dxa"/>
            <w:tcBorders>
              <w:right w:val="double" w:sz="4" w:space="0" w:color="auto"/>
            </w:tcBorders>
          </w:tcPr>
          <w:p w:rsidR="00AA151A" w:rsidRPr="00AA151A" w:rsidRDefault="00AA151A" w:rsidP="00084BD5">
            <w:pPr>
              <w:pStyle w:val="POD"/>
              <w:spacing w:before="60" w:after="60"/>
              <w:ind w:firstLine="0"/>
              <w:rPr>
                <w:b w:val="0"/>
                <w:i w:val="0"/>
              </w:rPr>
            </w:pPr>
            <w:r>
              <w:rPr>
                <w:b w:val="0"/>
                <w:i w:val="0"/>
              </w:rPr>
              <w:t>10</w:t>
            </w:r>
          </w:p>
        </w:tc>
      </w:tr>
      <w:tr w:rsidR="00AA151A" w:rsidTr="009837C0">
        <w:trPr>
          <w:trHeight w:hRule="exact" w:val="360"/>
          <w:jc w:val="center"/>
        </w:trPr>
        <w:tc>
          <w:tcPr>
            <w:tcW w:w="1707" w:type="dxa"/>
            <w:tcBorders>
              <w:left w:val="double" w:sz="4" w:space="0" w:color="auto"/>
            </w:tcBorders>
          </w:tcPr>
          <w:p w:rsidR="00AA151A" w:rsidRPr="00DE10A3" w:rsidRDefault="00DE10A3" w:rsidP="00084BD5">
            <w:pPr>
              <w:pStyle w:val="POD"/>
              <w:spacing w:before="60" w:after="60"/>
              <w:ind w:firstLine="0"/>
              <w:rPr>
                <w:b w:val="0"/>
                <w:i w:val="0"/>
              </w:rPr>
            </w:pPr>
            <w:r>
              <w:rPr>
                <w:b w:val="0"/>
                <w:i w:val="0"/>
              </w:rPr>
              <w:t>3</w:t>
            </w:r>
          </w:p>
        </w:tc>
        <w:tc>
          <w:tcPr>
            <w:tcW w:w="2168" w:type="dxa"/>
          </w:tcPr>
          <w:p w:rsidR="00AA151A" w:rsidRDefault="00AA151A" w:rsidP="00084BD5">
            <w:pPr>
              <w:pStyle w:val="POD"/>
              <w:spacing w:before="60" w:after="60"/>
              <w:ind w:firstLine="0"/>
              <w:jc w:val="left"/>
              <w:rPr>
                <w:b w:val="0"/>
                <w:i w:val="0"/>
              </w:rPr>
            </w:pPr>
            <w:r w:rsidRPr="00321EB5">
              <w:rPr>
                <w:b w:val="0"/>
                <w:i w:val="0"/>
              </w:rPr>
              <w:t xml:space="preserve">Рок испоруке </w:t>
            </w:r>
          </w:p>
        </w:tc>
        <w:tc>
          <w:tcPr>
            <w:tcW w:w="1885" w:type="dxa"/>
            <w:tcBorders>
              <w:right w:val="double" w:sz="4" w:space="0" w:color="auto"/>
            </w:tcBorders>
          </w:tcPr>
          <w:p w:rsidR="00AA151A" w:rsidRDefault="00AA151A" w:rsidP="00084BD5">
            <w:pPr>
              <w:pStyle w:val="POD"/>
              <w:spacing w:before="60" w:after="60"/>
              <w:ind w:firstLine="0"/>
              <w:rPr>
                <w:b w:val="0"/>
                <w:i w:val="0"/>
              </w:rPr>
            </w:pPr>
            <w:r w:rsidRPr="00321EB5">
              <w:rPr>
                <w:b w:val="0"/>
                <w:i w:val="0"/>
              </w:rPr>
              <w:t>5</w:t>
            </w:r>
          </w:p>
        </w:tc>
      </w:tr>
      <w:tr w:rsidR="00AA151A" w:rsidTr="009837C0">
        <w:trPr>
          <w:trHeight w:hRule="exact" w:val="360"/>
          <w:jc w:val="center"/>
        </w:trPr>
        <w:tc>
          <w:tcPr>
            <w:tcW w:w="1707" w:type="dxa"/>
            <w:tcBorders>
              <w:left w:val="double" w:sz="4" w:space="0" w:color="auto"/>
              <w:bottom w:val="double" w:sz="4" w:space="0" w:color="auto"/>
            </w:tcBorders>
          </w:tcPr>
          <w:p w:rsidR="00AA151A" w:rsidRPr="00DE10A3" w:rsidRDefault="00DE10A3" w:rsidP="00084BD5">
            <w:pPr>
              <w:pStyle w:val="POD"/>
              <w:spacing w:before="60" w:after="60"/>
              <w:ind w:firstLine="0"/>
              <w:rPr>
                <w:b w:val="0"/>
                <w:i w:val="0"/>
              </w:rPr>
            </w:pPr>
            <w:r>
              <w:rPr>
                <w:b w:val="0"/>
                <w:i w:val="0"/>
              </w:rPr>
              <w:t>4</w:t>
            </w:r>
          </w:p>
        </w:tc>
        <w:tc>
          <w:tcPr>
            <w:tcW w:w="2168" w:type="dxa"/>
            <w:tcBorders>
              <w:bottom w:val="double" w:sz="4" w:space="0" w:color="auto"/>
            </w:tcBorders>
          </w:tcPr>
          <w:p w:rsidR="00AA151A" w:rsidRDefault="00AA151A" w:rsidP="00084BD5">
            <w:pPr>
              <w:pStyle w:val="POD"/>
              <w:spacing w:before="60" w:after="60"/>
              <w:ind w:firstLine="0"/>
              <w:jc w:val="left"/>
              <w:rPr>
                <w:b w:val="0"/>
                <w:i w:val="0"/>
              </w:rPr>
            </w:pPr>
            <w:r w:rsidRPr="00321EB5">
              <w:rPr>
                <w:b w:val="0"/>
                <w:i w:val="0"/>
              </w:rPr>
              <w:t xml:space="preserve">Гарантни рок </w:t>
            </w:r>
          </w:p>
        </w:tc>
        <w:tc>
          <w:tcPr>
            <w:tcW w:w="1885" w:type="dxa"/>
            <w:tcBorders>
              <w:bottom w:val="double" w:sz="4" w:space="0" w:color="auto"/>
              <w:right w:val="double" w:sz="4" w:space="0" w:color="auto"/>
            </w:tcBorders>
          </w:tcPr>
          <w:p w:rsidR="00AA151A" w:rsidRDefault="00AA151A" w:rsidP="00084BD5">
            <w:pPr>
              <w:pStyle w:val="POD"/>
              <w:spacing w:before="60" w:after="60"/>
              <w:ind w:firstLine="0"/>
              <w:rPr>
                <w:b w:val="0"/>
                <w:i w:val="0"/>
              </w:rPr>
            </w:pPr>
            <w:r w:rsidRPr="00321EB5">
              <w:rPr>
                <w:b w:val="0"/>
                <w:i w:val="0"/>
              </w:rPr>
              <w:t>5</w:t>
            </w:r>
          </w:p>
        </w:tc>
      </w:tr>
    </w:tbl>
    <w:p w:rsidR="00DE10A3" w:rsidRDefault="00DE10A3" w:rsidP="00084BD5">
      <w:pPr>
        <w:pStyle w:val="POD"/>
        <w:spacing w:before="60" w:after="60"/>
        <w:ind w:firstLine="0"/>
        <w:jc w:val="left"/>
        <w:rPr>
          <w:b w:val="0"/>
          <w:i w:val="0"/>
        </w:rPr>
      </w:pPr>
    </w:p>
    <w:p w:rsidR="006B51BE" w:rsidRDefault="006B51BE" w:rsidP="003F0044">
      <w:pPr>
        <w:pStyle w:val="POD"/>
        <w:spacing w:before="60" w:after="60"/>
        <w:ind w:firstLine="0"/>
        <w:jc w:val="both"/>
        <w:rPr>
          <w:b w:val="0"/>
          <w:i w:val="0"/>
        </w:rPr>
      </w:pPr>
      <w:r w:rsidRPr="00321EB5">
        <w:rPr>
          <w:b w:val="0"/>
          <w:i w:val="0"/>
        </w:rPr>
        <w:t>Укупна вредност броја бодова израчунава се преко следећег обрасца:</w:t>
      </w:r>
    </w:p>
    <w:p w:rsidR="006B51BE" w:rsidRPr="00AA151A" w:rsidRDefault="006B51BE" w:rsidP="003F0044">
      <w:pPr>
        <w:pStyle w:val="POD"/>
        <w:spacing w:before="60" w:after="60"/>
        <w:ind w:firstLine="0"/>
        <w:rPr>
          <w:i w:val="0"/>
          <w:szCs w:val="12"/>
        </w:rPr>
      </w:pPr>
      <w:r w:rsidRPr="00452380">
        <w:rPr>
          <w:i w:val="0"/>
        </w:rPr>
        <w:t>Б</w:t>
      </w:r>
      <w:r w:rsidRPr="00AA151A">
        <w:rPr>
          <w:i w:val="0"/>
          <w:vertAlign w:val="subscript"/>
        </w:rPr>
        <w:t>Б</w:t>
      </w:r>
      <w:r w:rsidRPr="00AA151A">
        <w:rPr>
          <w:i w:val="0"/>
          <w:szCs w:val="12"/>
          <w:vertAlign w:val="subscript"/>
        </w:rPr>
        <w:t>У</w:t>
      </w:r>
      <w:r w:rsidRPr="00452380">
        <w:rPr>
          <w:i w:val="0"/>
        </w:rPr>
        <w:t>= Б</w:t>
      </w:r>
      <w:r w:rsidRPr="00AA151A">
        <w:rPr>
          <w:i w:val="0"/>
          <w:szCs w:val="12"/>
          <w:vertAlign w:val="subscript"/>
        </w:rPr>
        <w:t>1</w:t>
      </w:r>
      <w:r w:rsidRPr="00452380">
        <w:rPr>
          <w:i w:val="0"/>
        </w:rPr>
        <w:t>+Б</w:t>
      </w:r>
      <w:r w:rsidRPr="00AA151A">
        <w:rPr>
          <w:i w:val="0"/>
          <w:szCs w:val="12"/>
          <w:vertAlign w:val="subscript"/>
        </w:rPr>
        <w:t>2</w:t>
      </w:r>
      <w:r w:rsidRPr="00452380">
        <w:rPr>
          <w:i w:val="0"/>
        </w:rPr>
        <w:t>+Б</w:t>
      </w:r>
      <w:r w:rsidRPr="00AA151A">
        <w:rPr>
          <w:i w:val="0"/>
          <w:szCs w:val="12"/>
          <w:vertAlign w:val="subscript"/>
        </w:rPr>
        <w:t>3</w:t>
      </w:r>
      <w:r w:rsidRPr="00452380">
        <w:rPr>
          <w:i w:val="0"/>
        </w:rPr>
        <w:t>+Б</w:t>
      </w:r>
      <w:r w:rsidRPr="00AA151A">
        <w:rPr>
          <w:i w:val="0"/>
          <w:szCs w:val="12"/>
          <w:vertAlign w:val="subscript"/>
        </w:rPr>
        <w:t>4</w:t>
      </w:r>
    </w:p>
    <w:p w:rsidR="006B51BE" w:rsidRDefault="006B51BE" w:rsidP="003F0044">
      <w:pPr>
        <w:pStyle w:val="POD"/>
        <w:spacing w:before="60" w:after="60"/>
        <w:ind w:firstLine="0"/>
        <w:jc w:val="both"/>
        <w:rPr>
          <w:b w:val="0"/>
          <w:i w:val="0"/>
        </w:rPr>
      </w:pPr>
      <w:r w:rsidRPr="00321EB5">
        <w:rPr>
          <w:b w:val="0"/>
          <w:i w:val="0"/>
        </w:rPr>
        <w:t>Одређивање броја пондера за сваки од елемената критеријума за избор економски</w:t>
      </w:r>
      <w:r>
        <w:rPr>
          <w:b w:val="0"/>
          <w:i w:val="0"/>
        </w:rPr>
        <w:t xml:space="preserve"> </w:t>
      </w:r>
      <w:r w:rsidRPr="00321EB5">
        <w:rPr>
          <w:b w:val="0"/>
          <w:i w:val="0"/>
        </w:rPr>
        <w:t>најповољније понуде вршиће се на следећи начин:</w:t>
      </w:r>
    </w:p>
    <w:p w:rsidR="006B51BE" w:rsidRDefault="006B51BE" w:rsidP="00084BD5">
      <w:pPr>
        <w:pStyle w:val="POD"/>
        <w:spacing w:before="60" w:after="60"/>
        <w:ind w:firstLine="0"/>
        <w:jc w:val="left"/>
        <w:rPr>
          <w:i w:val="0"/>
        </w:rPr>
      </w:pPr>
      <w:r w:rsidRPr="002F1BF5">
        <w:rPr>
          <w:i w:val="0"/>
        </w:rPr>
        <w:t>а) Понуђена цена (Б</w:t>
      </w:r>
      <w:r w:rsidRPr="00AA151A">
        <w:rPr>
          <w:i w:val="0"/>
          <w:vertAlign w:val="subscript"/>
        </w:rPr>
        <w:t>1</w:t>
      </w:r>
      <w:r w:rsidRPr="002F1BF5">
        <w:rPr>
          <w:i w:val="0"/>
        </w:rPr>
        <w:t>)</w:t>
      </w:r>
    </w:p>
    <w:p w:rsidR="006B51BE" w:rsidRDefault="006B51BE" w:rsidP="00084BD5">
      <w:pPr>
        <w:pStyle w:val="POD"/>
        <w:spacing w:before="60" w:after="60"/>
        <w:ind w:firstLine="0"/>
        <w:jc w:val="both"/>
        <w:rPr>
          <w:b w:val="0"/>
          <w:i w:val="0"/>
        </w:rPr>
      </w:pPr>
      <w:r w:rsidRPr="00321EB5">
        <w:rPr>
          <w:b w:val="0"/>
          <w:i w:val="0"/>
        </w:rPr>
        <w:t xml:space="preserve">Максимални број бодова по овом критеријуму је </w:t>
      </w:r>
      <w:r w:rsidR="00DE10A3">
        <w:rPr>
          <w:b w:val="0"/>
          <w:i w:val="0"/>
        </w:rPr>
        <w:t>8</w:t>
      </w:r>
      <w:r w:rsidR="00AA151A">
        <w:rPr>
          <w:b w:val="0"/>
          <w:i w:val="0"/>
        </w:rPr>
        <w:t>0</w:t>
      </w:r>
      <w:r w:rsidRPr="00321EB5">
        <w:rPr>
          <w:b w:val="0"/>
          <w:i w:val="0"/>
        </w:rPr>
        <w:t xml:space="preserve"> бодова.</w:t>
      </w:r>
      <w:r>
        <w:rPr>
          <w:b w:val="0"/>
          <w:i w:val="0"/>
        </w:rPr>
        <w:t xml:space="preserve"> </w:t>
      </w:r>
      <w:r w:rsidRPr="00321EB5">
        <w:rPr>
          <w:b w:val="0"/>
          <w:i w:val="0"/>
        </w:rPr>
        <w:t>За одређивање најповољније цене упоређиваће се укупна цена из понуде.</w:t>
      </w:r>
      <w:r>
        <w:rPr>
          <w:b w:val="0"/>
          <w:i w:val="0"/>
        </w:rPr>
        <w:t xml:space="preserve"> </w:t>
      </w:r>
      <w:r w:rsidRPr="00321EB5">
        <w:rPr>
          <w:b w:val="0"/>
          <w:i w:val="0"/>
        </w:rPr>
        <w:t xml:space="preserve">Максимални број бодова </w:t>
      </w:r>
      <w:r w:rsidR="00AA151A">
        <w:rPr>
          <w:b w:val="0"/>
          <w:i w:val="0"/>
        </w:rPr>
        <w:t>9</w:t>
      </w:r>
      <w:r w:rsidRPr="00321EB5">
        <w:rPr>
          <w:b w:val="0"/>
          <w:i w:val="0"/>
        </w:rPr>
        <w:t xml:space="preserve">0 добиће понуда са </w:t>
      </w:r>
      <w:r w:rsidR="00AA151A">
        <w:rPr>
          <w:b w:val="0"/>
          <w:i w:val="0"/>
        </w:rPr>
        <w:t>н</w:t>
      </w:r>
      <w:r w:rsidRPr="00321EB5">
        <w:rPr>
          <w:b w:val="0"/>
          <w:i w:val="0"/>
        </w:rPr>
        <w:t>ајнижом укупном ценом (Ц</w:t>
      </w:r>
      <w:r w:rsidRPr="004C508F">
        <w:rPr>
          <w:b w:val="0"/>
          <w:i w:val="0"/>
          <w:szCs w:val="12"/>
          <w:vertAlign w:val="subscript"/>
        </w:rPr>
        <w:t>мин</w:t>
      </w:r>
      <w:r w:rsidRPr="00321EB5">
        <w:rPr>
          <w:b w:val="0"/>
          <w:i w:val="0"/>
        </w:rPr>
        <w:t>).</w:t>
      </w:r>
      <w:r w:rsidR="00AA151A">
        <w:rPr>
          <w:b w:val="0"/>
          <w:i w:val="0"/>
        </w:rPr>
        <w:t xml:space="preserve"> </w:t>
      </w:r>
      <w:r w:rsidRPr="00321EB5">
        <w:rPr>
          <w:b w:val="0"/>
          <w:i w:val="0"/>
        </w:rPr>
        <w:t>Број бодова за</w:t>
      </w:r>
      <w:r>
        <w:rPr>
          <w:b w:val="0"/>
          <w:i w:val="0"/>
        </w:rPr>
        <w:t xml:space="preserve"> </w:t>
      </w:r>
      <w:r w:rsidRPr="00321EB5">
        <w:rPr>
          <w:b w:val="0"/>
          <w:i w:val="0"/>
        </w:rPr>
        <w:t xml:space="preserve">укупну цену из понуде (Ц) осталих понуда ће се </w:t>
      </w:r>
      <w:r>
        <w:rPr>
          <w:b w:val="0"/>
          <w:i w:val="0"/>
        </w:rPr>
        <w:t>и</w:t>
      </w:r>
      <w:r w:rsidRPr="00321EB5">
        <w:rPr>
          <w:b w:val="0"/>
          <w:i w:val="0"/>
        </w:rPr>
        <w:t>зрачунавати на следећи начин:</w:t>
      </w:r>
    </w:p>
    <w:p w:rsidR="006B51BE" w:rsidRDefault="006B51BE" w:rsidP="00084BD5">
      <w:pPr>
        <w:pStyle w:val="POD"/>
        <w:spacing w:before="60" w:after="60"/>
        <w:ind w:firstLine="0"/>
        <w:jc w:val="left"/>
        <w:rPr>
          <w:b w:val="0"/>
          <w:i w:val="0"/>
        </w:rPr>
      </w:pPr>
      <w:r w:rsidRPr="00321EB5">
        <w:rPr>
          <w:b w:val="0"/>
          <w:i w:val="0"/>
        </w:rPr>
        <w:t>Б</w:t>
      </w:r>
      <w:r w:rsidRPr="00AA151A">
        <w:rPr>
          <w:b w:val="0"/>
          <w:i w:val="0"/>
          <w:szCs w:val="12"/>
          <w:vertAlign w:val="subscript"/>
        </w:rPr>
        <w:t>1</w:t>
      </w:r>
      <w:r w:rsidRPr="00321EB5">
        <w:rPr>
          <w:b w:val="0"/>
          <w:i w:val="0"/>
          <w:szCs w:val="12"/>
        </w:rPr>
        <w:t xml:space="preserve"> </w:t>
      </w:r>
      <w:r w:rsidRPr="00321EB5">
        <w:rPr>
          <w:b w:val="0"/>
          <w:i w:val="0"/>
        </w:rPr>
        <w:t xml:space="preserve">= </w:t>
      </w:r>
      <w:r w:rsidR="00AA151A">
        <w:rPr>
          <w:b w:val="0"/>
          <w:i w:val="0"/>
        </w:rPr>
        <w:t>90</w:t>
      </w:r>
      <w:r w:rsidRPr="00321EB5">
        <w:rPr>
          <w:b w:val="0"/>
          <w:i w:val="0"/>
        </w:rPr>
        <w:t>*Ц</w:t>
      </w:r>
      <w:r w:rsidRPr="004C508F">
        <w:rPr>
          <w:b w:val="0"/>
          <w:i w:val="0"/>
          <w:szCs w:val="12"/>
          <w:vertAlign w:val="subscript"/>
        </w:rPr>
        <w:t>мин</w:t>
      </w:r>
      <w:r w:rsidRPr="00321EB5">
        <w:rPr>
          <w:b w:val="0"/>
          <w:i w:val="0"/>
          <w:szCs w:val="12"/>
        </w:rPr>
        <w:t xml:space="preserve"> </w:t>
      </w:r>
      <w:r w:rsidRPr="00321EB5">
        <w:rPr>
          <w:b w:val="0"/>
          <w:i w:val="0"/>
        </w:rPr>
        <w:t>/ Ц</w:t>
      </w:r>
    </w:p>
    <w:p w:rsidR="009C4715" w:rsidRPr="003F0044" w:rsidRDefault="00DE10A3" w:rsidP="00084BD5">
      <w:pPr>
        <w:pStyle w:val="POD"/>
        <w:spacing w:before="60" w:after="60"/>
        <w:ind w:firstLine="0"/>
        <w:jc w:val="left"/>
        <w:rPr>
          <w:i w:val="0"/>
        </w:rPr>
      </w:pPr>
      <w:r w:rsidRPr="003F0044">
        <w:rPr>
          <w:i w:val="0"/>
        </w:rPr>
        <w:t>б</w:t>
      </w:r>
      <w:r w:rsidR="009C4715" w:rsidRPr="003F0044">
        <w:rPr>
          <w:i w:val="0"/>
        </w:rPr>
        <w:t>) RРF фактор (Б</w:t>
      </w:r>
      <w:r w:rsidR="009C4715" w:rsidRPr="003F0044">
        <w:rPr>
          <w:i w:val="0"/>
          <w:vertAlign w:val="subscript"/>
        </w:rPr>
        <w:t>3</w:t>
      </w:r>
      <w:r w:rsidR="009C4715" w:rsidRPr="003F0044">
        <w:rPr>
          <w:i w:val="0"/>
        </w:rPr>
        <w:t>)</w:t>
      </w:r>
    </w:p>
    <w:p w:rsidR="009C4715" w:rsidRPr="009C4715" w:rsidRDefault="009C4715" w:rsidP="00084BD5">
      <w:pPr>
        <w:pStyle w:val="POD"/>
        <w:spacing w:before="60" w:after="60"/>
        <w:ind w:firstLine="0"/>
        <w:jc w:val="left"/>
        <w:rPr>
          <w:i w:val="0"/>
        </w:rPr>
      </w:pPr>
      <w:r w:rsidRPr="00321EB5">
        <w:rPr>
          <w:b w:val="0"/>
          <w:i w:val="0"/>
        </w:rPr>
        <w:t xml:space="preserve">Максимални број бодова по овом критеријуму је </w:t>
      </w:r>
      <w:r>
        <w:rPr>
          <w:b w:val="0"/>
          <w:i w:val="0"/>
        </w:rPr>
        <w:t>10</w:t>
      </w:r>
      <w:r w:rsidRPr="00321EB5">
        <w:rPr>
          <w:b w:val="0"/>
          <w:i w:val="0"/>
        </w:rPr>
        <w:t xml:space="preserve"> бодова</w:t>
      </w:r>
    </w:p>
    <w:p w:rsidR="006B51BE" w:rsidRDefault="00DE10A3" w:rsidP="00084BD5">
      <w:pPr>
        <w:pStyle w:val="POD"/>
        <w:spacing w:before="60" w:after="60"/>
        <w:ind w:firstLine="0"/>
        <w:jc w:val="left"/>
        <w:rPr>
          <w:i w:val="0"/>
        </w:rPr>
      </w:pPr>
      <w:r>
        <w:rPr>
          <w:i w:val="0"/>
        </w:rPr>
        <w:t>в</w:t>
      </w:r>
      <w:r w:rsidR="006B51BE" w:rsidRPr="002F1BF5">
        <w:rPr>
          <w:i w:val="0"/>
        </w:rPr>
        <w:t>) Рок испоруке (Б</w:t>
      </w:r>
      <w:r w:rsidR="00CA579D">
        <w:rPr>
          <w:i w:val="0"/>
          <w:vertAlign w:val="subscript"/>
        </w:rPr>
        <w:t>4</w:t>
      </w:r>
      <w:r w:rsidR="006B51BE" w:rsidRPr="002F1BF5">
        <w:rPr>
          <w:i w:val="0"/>
        </w:rPr>
        <w:t>)</w:t>
      </w:r>
    </w:p>
    <w:p w:rsidR="006B51BE" w:rsidRDefault="006B51BE" w:rsidP="00084BD5">
      <w:pPr>
        <w:pStyle w:val="POD"/>
        <w:spacing w:before="60" w:after="60"/>
        <w:ind w:firstLine="0"/>
        <w:jc w:val="both"/>
        <w:rPr>
          <w:b w:val="0"/>
          <w:i w:val="0"/>
          <w:szCs w:val="12"/>
        </w:rPr>
      </w:pPr>
      <w:r w:rsidRPr="00321EB5">
        <w:rPr>
          <w:b w:val="0"/>
          <w:i w:val="0"/>
        </w:rPr>
        <w:lastRenderedPageBreak/>
        <w:t>Максимални број бодова по овом критеријуму је 5 бодова.</w:t>
      </w:r>
      <w:r>
        <w:rPr>
          <w:b w:val="0"/>
          <w:i w:val="0"/>
        </w:rPr>
        <w:t xml:space="preserve"> </w:t>
      </w:r>
      <w:r w:rsidRPr="00321EB5">
        <w:rPr>
          <w:b w:val="0"/>
          <w:i w:val="0"/>
        </w:rPr>
        <w:t>Максимални број бодова 5 добиће понуда са најкраћим роком испоруке израженим у</w:t>
      </w:r>
      <w:r>
        <w:rPr>
          <w:b w:val="0"/>
          <w:i w:val="0"/>
        </w:rPr>
        <w:t xml:space="preserve"> </w:t>
      </w:r>
      <w:r w:rsidRPr="00321EB5">
        <w:rPr>
          <w:b w:val="0"/>
          <w:i w:val="0"/>
        </w:rPr>
        <w:t>календарским данима (Р</w:t>
      </w:r>
      <w:r w:rsidRPr="00B50054">
        <w:rPr>
          <w:b w:val="0"/>
          <w:i w:val="0"/>
          <w:szCs w:val="12"/>
          <w:vertAlign w:val="subscript"/>
        </w:rPr>
        <w:t>имин</w:t>
      </w:r>
      <w:r w:rsidRPr="00321EB5">
        <w:rPr>
          <w:b w:val="0"/>
          <w:i w:val="0"/>
        </w:rPr>
        <w:t>). Број бодова (Б</w:t>
      </w:r>
      <w:r w:rsidR="00CA579D" w:rsidRPr="00CA579D">
        <w:rPr>
          <w:b w:val="0"/>
          <w:i w:val="0"/>
          <w:szCs w:val="12"/>
          <w:vertAlign w:val="subscript"/>
        </w:rPr>
        <w:t>4</w:t>
      </w:r>
      <w:r w:rsidRPr="00321EB5">
        <w:rPr>
          <w:b w:val="0"/>
          <w:i w:val="0"/>
        </w:rPr>
        <w:t>) за рок испоруке (Р</w:t>
      </w:r>
      <w:r w:rsidRPr="004C508F">
        <w:rPr>
          <w:b w:val="0"/>
          <w:i w:val="0"/>
          <w:szCs w:val="12"/>
          <w:vertAlign w:val="subscript"/>
        </w:rPr>
        <w:t>и</w:t>
      </w:r>
      <w:r w:rsidRPr="00321EB5">
        <w:rPr>
          <w:b w:val="0"/>
          <w:i w:val="0"/>
        </w:rPr>
        <w:t>) из понуде осталих онуда</w:t>
      </w:r>
      <w:r>
        <w:rPr>
          <w:b w:val="0"/>
          <w:i w:val="0"/>
        </w:rPr>
        <w:t xml:space="preserve"> </w:t>
      </w:r>
      <w:r w:rsidRPr="00321EB5">
        <w:rPr>
          <w:b w:val="0"/>
          <w:i w:val="0"/>
        </w:rPr>
        <w:t>ће се израчунавати на следећи начин</w:t>
      </w:r>
      <w:r w:rsidRPr="00321EB5">
        <w:rPr>
          <w:b w:val="0"/>
          <w:i w:val="0"/>
        </w:rPr>
        <w:br/>
        <w:t>Б</w:t>
      </w:r>
      <w:r w:rsidRPr="00321EB5">
        <w:rPr>
          <w:b w:val="0"/>
          <w:i w:val="0"/>
          <w:szCs w:val="12"/>
        </w:rPr>
        <w:t xml:space="preserve">3 </w:t>
      </w:r>
      <w:r w:rsidRPr="00321EB5">
        <w:rPr>
          <w:b w:val="0"/>
          <w:i w:val="0"/>
        </w:rPr>
        <w:t xml:space="preserve">= 5 </w:t>
      </w:r>
      <w:r w:rsidR="00CA579D">
        <w:rPr>
          <w:b w:val="0"/>
          <w:i w:val="0"/>
        </w:rPr>
        <w:t>*</w:t>
      </w:r>
      <w:r w:rsidRPr="00321EB5">
        <w:rPr>
          <w:b w:val="0"/>
          <w:i w:val="0"/>
        </w:rPr>
        <w:t xml:space="preserve"> Р</w:t>
      </w:r>
      <w:r w:rsidRPr="004C508F">
        <w:rPr>
          <w:b w:val="0"/>
          <w:i w:val="0"/>
          <w:szCs w:val="12"/>
          <w:vertAlign w:val="subscript"/>
        </w:rPr>
        <w:t>имин</w:t>
      </w:r>
      <w:r w:rsidRPr="00321EB5">
        <w:rPr>
          <w:b w:val="0"/>
          <w:i w:val="0"/>
          <w:szCs w:val="12"/>
        </w:rPr>
        <w:t xml:space="preserve"> </w:t>
      </w:r>
      <w:r w:rsidRPr="00321EB5">
        <w:rPr>
          <w:b w:val="0"/>
          <w:i w:val="0"/>
        </w:rPr>
        <w:t>/ Р</w:t>
      </w:r>
      <w:r w:rsidRPr="004C508F">
        <w:rPr>
          <w:b w:val="0"/>
          <w:i w:val="0"/>
          <w:szCs w:val="12"/>
          <w:vertAlign w:val="subscript"/>
        </w:rPr>
        <w:t>и</w:t>
      </w:r>
    </w:p>
    <w:p w:rsidR="006B51BE" w:rsidRDefault="00DE10A3" w:rsidP="00084BD5">
      <w:pPr>
        <w:pStyle w:val="POD"/>
        <w:spacing w:before="60" w:after="60"/>
        <w:ind w:firstLine="0"/>
        <w:jc w:val="both"/>
        <w:rPr>
          <w:i w:val="0"/>
        </w:rPr>
      </w:pPr>
      <w:r>
        <w:rPr>
          <w:i w:val="0"/>
        </w:rPr>
        <w:t>г</w:t>
      </w:r>
      <w:r w:rsidR="006B51BE" w:rsidRPr="002F1BF5">
        <w:rPr>
          <w:i w:val="0"/>
        </w:rPr>
        <w:t>) Гарантни рок (Б</w:t>
      </w:r>
      <w:r w:rsidR="006B51BE" w:rsidRPr="00CA579D">
        <w:rPr>
          <w:i w:val="0"/>
          <w:vertAlign w:val="subscript"/>
        </w:rPr>
        <w:t>5</w:t>
      </w:r>
      <w:r w:rsidR="006B51BE" w:rsidRPr="002F1BF5">
        <w:rPr>
          <w:i w:val="0"/>
        </w:rPr>
        <w:t>)</w:t>
      </w:r>
    </w:p>
    <w:p w:rsidR="006B51BE" w:rsidRDefault="006B51BE" w:rsidP="00084BD5">
      <w:pPr>
        <w:pStyle w:val="POD"/>
        <w:spacing w:before="60" w:after="60"/>
        <w:ind w:firstLine="0"/>
        <w:jc w:val="both"/>
        <w:rPr>
          <w:b w:val="0"/>
          <w:i w:val="0"/>
        </w:rPr>
      </w:pPr>
      <w:r w:rsidRPr="00321EB5">
        <w:rPr>
          <w:b w:val="0"/>
          <w:i w:val="0"/>
        </w:rPr>
        <w:t>Максимални број бодова по овом критеријуму је 5 бодова.</w:t>
      </w:r>
      <w:r>
        <w:rPr>
          <w:b w:val="0"/>
          <w:i w:val="0"/>
        </w:rPr>
        <w:t xml:space="preserve"> </w:t>
      </w:r>
      <w:r w:rsidRPr="00321EB5">
        <w:rPr>
          <w:b w:val="0"/>
          <w:i w:val="0"/>
        </w:rPr>
        <w:t>Гарантни рок не сме бити мањи од 24 месеца, а бодоваће се најдуже до 60 месеци.</w:t>
      </w:r>
      <w:r>
        <w:rPr>
          <w:b w:val="0"/>
          <w:i w:val="0"/>
        </w:rPr>
        <w:t xml:space="preserve"> </w:t>
      </w:r>
      <w:r w:rsidRPr="00321EB5">
        <w:rPr>
          <w:b w:val="0"/>
          <w:i w:val="0"/>
        </w:rPr>
        <w:t>Максимални број бодова добиће понуда са најдужим гарантним роком (Г</w:t>
      </w:r>
      <w:r w:rsidRPr="002F1BF5">
        <w:rPr>
          <w:b w:val="0"/>
          <w:i w:val="0"/>
          <w:vertAlign w:val="subscript"/>
        </w:rPr>
        <w:t>рмаx</w:t>
      </w:r>
      <w:r w:rsidRPr="00321EB5">
        <w:rPr>
          <w:b w:val="0"/>
          <w:i w:val="0"/>
        </w:rPr>
        <w:t>). Број бодова (Б</w:t>
      </w:r>
      <w:r w:rsidRPr="00CA579D">
        <w:rPr>
          <w:b w:val="0"/>
          <w:i w:val="0"/>
          <w:szCs w:val="12"/>
          <w:vertAlign w:val="subscript"/>
        </w:rPr>
        <w:t>5</w:t>
      </w:r>
      <w:r w:rsidRPr="00321EB5">
        <w:rPr>
          <w:b w:val="0"/>
          <w:i w:val="0"/>
        </w:rPr>
        <w:t>)</w:t>
      </w:r>
      <w:r>
        <w:rPr>
          <w:b w:val="0"/>
          <w:i w:val="0"/>
        </w:rPr>
        <w:t xml:space="preserve"> </w:t>
      </w:r>
      <w:r w:rsidRPr="00321EB5">
        <w:rPr>
          <w:b w:val="0"/>
          <w:i w:val="0"/>
        </w:rPr>
        <w:t>за гарантни рок (Г</w:t>
      </w:r>
      <w:r w:rsidRPr="002F1BF5">
        <w:rPr>
          <w:b w:val="0"/>
          <w:i w:val="0"/>
          <w:vertAlign w:val="subscript"/>
        </w:rPr>
        <w:t>р</w:t>
      </w:r>
      <w:r w:rsidRPr="00321EB5">
        <w:rPr>
          <w:b w:val="0"/>
          <w:i w:val="0"/>
        </w:rPr>
        <w:t>) из понуде осталих понуда ће се израчунавати на следећи начин:</w:t>
      </w:r>
    </w:p>
    <w:p w:rsidR="006B51BE" w:rsidRDefault="006B51BE" w:rsidP="00084BD5">
      <w:pPr>
        <w:pStyle w:val="POD"/>
        <w:spacing w:before="60" w:after="60"/>
        <w:ind w:firstLine="0"/>
        <w:jc w:val="both"/>
        <w:rPr>
          <w:b w:val="0"/>
          <w:i w:val="0"/>
          <w:vertAlign w:val="subscript"/>
        </w:rPr>
      </w:pPr>
      <w:r w:rsidRPr="00321EB5">
        <w:rPr>
          <w:b w:val="0"/>
          <w:i w:val="0"/>
        </w:rPr>
        <w:t>Б</w:t>
      </w:r>
      <w:r w:rsidRPr="009C4715">
        <w:rPr>
          <w:b w:val="0"/>
          <w:i w:val="0"/>
          <w:szCs w:val="12"/>
          <w:vertAlign w:val="subscript"/>
        </w:rPr>
        <w:t>5</w:t>
      </w:r>
      <w:r w:rsidRPr="00321EB5">
        <w:rPr>
          <w:b w:val="0"/>
          <w:i w:val="0"/>
          <w:szCs w:val="12"/>
        </w:rPr>
        <w:t xml:space="preserve"> </w:t>
      </w:r>
      <w:r w:rsidRPr="00321EB5">
        <w:rPr>
          <w:b w:val="0"/>
          <w:i w:val="0"/>
        </w:rPr>
        <w:t>= 5 x Г</w:t>
      </w:r>
      <w:r w:rsidRPr="002F1BF5">
        <w:rPr>
          <w:b w:val="0"/>
          <w:i w:val="0"/>
          <w:vertAlign w:val="subscript"/>
        </w:rPr>
        <w:t>р</w:t>
      </w:r>
      <w:r w:rsidRPr="00321EB5">
        <w:rPr>
          <w:b w:val="0"/>
          <w:i w:val="0"/>
        </w:rPr>
        <w:t xml:space="preserve"> / Г</w:t>
      </w:r>
      <w:r w:rsidRPr="002F1BF5">
        <w:rPr>
          <w:b w:val="0"/>
          <w:i w:val="0"/>
          <w:vertAlign w:val="subscript"/>
        </w:rPr>
        <w:t>рмаx</w:t>
      </w:r>
    </w:p>
    <w:p w:rsidR="003B3F13" w:rsidRPr="003B3F13" w:rsidRDefault="003B3F13" w:rsidP="00084BD5">
      <w:pPr>
        <w:pStyle w:val="POD"/>
        <w:spacing w:before="60" w:after="60"/>
        <w:ind w:firstLine="0"/>
        <w:jc w:val="both"/>
        <w:rPr>
          <w:b w:val="0"/>
          <w:i w:val="0"/>
        </w:rPr>
      </w:pPr>
    </w:p>
    <w:p w:rsidR="002A1AB4" w:rsidRDefault="002A1AB4" w:rsidP="00084BD5">
      <w:pPr>
        <w:pStyle w:val="POD"/>
        <w:spacing w:before="60" w:after="60"/>
        <w:ind w:firstLine="0"/>
        <w:jc w:val="both"/>
        <w:rPr>
          <w:b w:val="0"/>
          <w:i w:val="0"/>
        </w:rPr>
      </w:pPr>
    </w:p>
    <w:p w:rsidR="003B3F13" w:rsidRDefault="003B3F13" w:rsidP="00084BD5">
      <w:pPr>
        <w:pStyle w:val="POD"/>
        <w:spacing w:before="60" w:after="60"/>
        <w:ind w:firstLine="0"/>
        <w:jc w:val="both"/>
        <w:rPr>
          <w:b w:val="0"/>
          <w:i w:val="0"/>
        </w:rPr>
      </w:pPr>
    </w:p>
    <w:p w:rsidR="003B3F13" w:rsidRDefault="003B3F13" w:rsidP="00084BD5">
      <w:pPr>
        <w:pStyle w:val="POD"/>
        <w:spacing w:before="60" w:after="60"/>
        <w:ind w:firstLine="0"/>
        <w:jc w:val="both"/>
        <w:rPr>
          <w:b w:val="0"/>
          <w:i w:val="0"/>
        </w:rPr>
      </w:pPr>
    </w:p>
    <w:p w:rsidR="003B3F13" w:rsidRDefault="003B3F13" w:rsidP="00084BD5">
      <w:pPr>
        <w:pStyle w:val="POD"/>
        <w:spacing w:before="60" w:after="60"/>
        <w:ind w:firstLine="0"/>
        <w:jc w:val="both"/>
        <w:rPr>
          <w:b w:val="0"/>
          <w:i w:val="0"/>
        </w:rPr>
      </w:pPr>
    </w:p>
    <w:p w:rsidR="003B3F13" w:rsidRDefault="003B3F13" w:rsidP="00084BD5">
      <w:pPr>
        <w:pStyle w:val="POD"/>
        <w:spacing w:before="60" w:after="60"/>
        <w:ind w:firstLine="0"/>
        <w:jc w:val="both"/>
        <w:rPr>
          <w:b w:val="0"/>
          <w:i w:val="0"/>
        </w:rPr>
      </w:pPr>
    </w:p>
    <w:p w:rsidR="003B3F13" w:rsidRDefault="003B3F13" w:rsidP="00084BD5">
      <w:pPr>
        <w:pStyle w:val="POD"/>
        <w:spacing w:before="60" w:after="60"/>
        <w:ind w:firstLine="0"/>
        <w:jc w:val="both"/>
        <w:rPr>
          <w:b w:val="0"/>
          <w:i w:val="0"/>
        </w:rPr>
      </w:pPr>
    </w:p>
    <w:p w:rsidR="003B3F13" w:rsidRDefault="003B3F13" w:rsidP="00084BD5">
      <w:pPr>
        <w:pStyle w:val="POD"/>
        <w:spacing w:before="60" w:after="60"/>
        <w:ind w:firstLine="0"/>
        <w:jc w:val="both"/>
        <w:rPr>
          <w:b w:val="0"/>
          <w:i w:val="0"/>
        </w:rPr>
      </w:pPr>
    </w:p>
    <w:p w:rsidR="003B3F13" w:rsidRDefault="003B3F13" w:rsidP="00084BD5">
      <w:pPr>
        <w:pStyle w:val="POD"/>
        <w:spacing w:before="60" w:after="60"/>
        <w:ind w:firstLine="0"/>
        <w:jc w:val="both"/>
        <w:rPr>
          <w:b w:val="0"/>
          <w:i w:val="0"/>
        </w:rPr>
      </w:pPr>
    </w:p>
    <w:p w:rsidR="003B3F13" w:rsidRDefault="003B3F13" w:rsidP="00084BD5">
      <w:pPr>
        <w:pStyle w:val="POD"/>
        <w:spacing w:before="60" w:after="60"/>
        <w:ind w:firstLine="0"/>
        <w:jc w:val="both"/>
        <w:rPr>
          <w:b w:val="0"/>
          <w:i w:val="0"/>
        </w:rPr>
      </w:pPr>
    </w:p>
    <w:p w:rsidR="003B3F13" w:rsidRDefault="003B3F13" w:rsidP="00084BD5">
      <w:pPr>
        <w:pStyle w:val="POD"/>
        <w:spacing w:before="60" w:after="60"/>
        <w:ind w:firstLine="0"/>
        <w:jc w:val="both"/>
        <w:rPr>
          <w:b w:val="0"/>
          <w:i w:val="0"/>
        </w:rPr>
      </w:pPr>
    </w:p>
    <w:p w:rsidR="003B3F13" w:rsidRDefault="003B3F13" w:rsidP="00084BD5">
      <w:pPr>
        <w:pStyle w:val="POD"/>
        <w:spacing w:before="60" w:after="60"/>
        <w:ind w:firstLine="0"/>
        <w:jc w:val="both"/>
        <w:rPr>
          <w:b w:val="0"/>
          <w:i w:val="0"/>
        </w:rPr>
      </w:pPr>
    </w:p>
    <w:p w:rsidR="003B3F13" w:rsidRDefault="003B3F13" w:rsidP="00084BD5">
      <w:pPr>
        <w:pStyle w:val="POD"/>
        <w:spacing w:before="60" w:after="60"/>
        <w:ind w:firstLine="0"/>
        <w:jc w:val="both"/>
        <w:rPr>
          <w:b w:val="0"/>
          <w:i w:val="0"/>
        </w:rPr>
      </w:pPr>
    </w:p>
    <w:p w:rsidR="003B3F13" w:rsidRDefault="003B3F13" w:rsidP="00084BD5">
      <w:pPr>
        <w:pStyle w:val="POD"/>
        <w:spacing w:before="60" w:after="60"/>
        <w:ind w:firstLine="0"/>
        <w:jc w:val="both"/>
        <w:rPr>
          <w:b w:val="0"/>
          <w:i w:val="0"/>
        </w:rPr>
      </w:pPr>
    </w:p>
    <w:p w:rsidR="003B3F13" w:rsidRDefault="003B3F13" w:rsidP="00084BD5">
      <w:pPr>
        <w:pStyle w:val="POD"/>
        <w:spacing w:before="60" w:after="60"/>
        <w:ind w:firstLine="0"/>
        <w:jc w:val="both"/>
        <w:rPr>
          <w:b w:val="0"/>
          <w:i w:val="0"/>
        </w:rPr>
      </w:pPr>
    </w:p>
    <w:p w:rsidR="003B3F13" w:rsidRDefault="003B3F13" w:rsidP="00084BD5">
      <w:pPr>
        <w:pStyle w:val="POD"/>
        <w:spacing w:before="60" w:after="60"/>
        <w:ind w:firstLine="0"/>
        <w:jc w:val="both"/>
        <w:rPr>
          <w:b w:val="0"/>
          <w:i w:val="0"/>
        </w:rPr>
      </w:pPr>
    </w:p>
    <w:p w:rsidR="003B3F13" w:rsidRDefault="003B3F13" w:rsidP="00084BD5">
      <w:pPr>
        <w:pStyle w:val="POD"/>
        <w:spacing w:before="60" w:after="60"/>
        <w:ind w:firstLine="0"/>
        <w:jc w:val="both"/>
        <w:rPr>
          <w:b w:val="0"/>
          <w:i w:val="0"/>
        </w:rPr>
      </w:pPr>
    </w:p>
    <w:p w:rsidR="003B3F13" w:rsidRDefault="003B3F13" w:rsidP="00084BD5">
      <w:pPr>
        <w:pStyle w:val="POD"/>
        <w:spacing w:before="60" w:after="60"/>
        <w:ind w:firstLine="0"/>
        <w:jc w:val="both"/>
        <w:rPr>
          <w:b w:val="0"/>
          <w:i w:val="0"/>
        </w:rPr>
      </w:pPr>
    </w:p>
    <w:p w:rsidR="003B3F13" w:rsidRDefault="003B3F13" w:rsidP="00084BD5">
      <w:pPr>
        <w:pStyle w:val="POD"/>
        <w:spacing w:before="60" w:after="60"/>
        <w:ind w:firstLine="0"/>
        <w:jc w:val="both"/>
        <w:rPr>
          <w:b w:val="0"/>
          <w:i w:val="0"/>
        </w:rPr>
      </w:pPr>
    </w:p>
    <w:p w:rsidR="003B3F13" w:rsidRDefault="003B3F13" w:rsidP="00084BD5">
      <w:pPr>
        <w:pStyle w:val="POD"/>
        <w:spacing w:before="60" w:after="60"/>
        <w:ind w:firstLine="0"/>
        <w:jc w:val="both"/>
        <w:rPr>
          <w:b w:val="0"/>
          <w:i w:val="0"/>
        </w:rPr>
      </w:pPr>
    </w:p>
    <w:p w:rsidR="003B3F13" w:rsidRDefault="003B3F13" w:rsidP="00084BD5">
      <w:pPr>
        <w:pStyle w:val="POD"/>
        <w:spacing w:before="60" w:after="60"/>
        <w:ind w:firstLine="0"/>
        <w:jc w:val="both"/>
        <w:rPr>
          <w:b w:val="0"/>
          <w:i w:val="0"/>
        </w:rPr>
      </w:pPr>
    </w:p>
    <w:p w:rsidR="003B3F13" w:rsidRDefault="003B3F13" w:rsidP="00084BD5">
      <w:pPr>
        <w:pStyle w:val="POD"/>
        <w:spacing w:before="60" w:after="60"/>
        <w:ind w:firstLine="0"/>
        <w:jc w:val="both"/>
        <w:rPr>
          <w:b w:val="0"/>
          <w:i w:val="0"/>
        </w:rPr>
      </w:pPr>
    </w:p>
    <w:p w:rsidR="003B3F13" w:rsidRDefault="003B3F13" w:rsidP="00084BD5">
      <w:pPr>
        <w:pStyle w:val="POD"/>
        <w:spacing w:before="60" w:after="60"/>
        <w:ind w:firstLine="0"/>
        <w:jc w:val="both"/>
        <w:rPr>
          <w:b w:val="0"/>
          <w:i w:val="0"/>
        </w:rPr>
      </w:pPr>
    </w:p>
    <w:p w:rsidR="003B3F13" w:rsidRDefault="003B3F13" w:rsidP="00084BD5">
      <w:pPr>
        <w:pStyle w:val="POD"/>
        <w:spacing w:before="60" w:after="60"/>
        <w:ind w:firstLine="0"/>
        <w:jc w:val="both"/>
        <w:rPr>
          <w:b w:val="0"/>
          <w:i w:val="0"/>
        </w:rPr>
      </w:pPr>
    </w:p>
    <w:p w:rsidR="003B3F13" w:rsidRDefault="003B3F13" w:rsidP="00084BD5">
      <w:pPr>
        <w:pStyle w:val="POD"/>
        <w:spacing w:before="60" w:after="60"/>
        <w:ind w:firstLine="0"/>
        <w:jc w:val="both"/>
        <w:rPr>
          <w:b w:val="0"/>
          <w:i w:val="0"/>
        </w:rPr>
      </w:pPr>
    </w:p>
    <w:p w:rsidR="003B3F13" w:rsidRDefault="003B3F13" w:rsidP="00084BD5">
      <w:pPr>
        <w:pStyle w:val="POD"/>
        <w:spacing w:before="60" w:after="60"/>
        <w:ind w:firstLine="0"/>
        <w:jc w:val="both"/>
        <w:rPr>
          <w:b w:val="0"/>
          <w:i w:val="0"/>
        </w:rPr>
      </w:pPr>
    </w:p>
    <w:p w:rsidR="003B3F13" w:rsidRDefault="003B3F13" w:rsidP="00084BD5">
      <w:pPr>
        <w:pStyle w:val="POD"/>
        <w:spacing w:before="60" w:after="60"/>
        <w:ind w:firstLine="0"/>
        <w:jc w:val="both"/>
        <w:rPr>
          <w:b w:val="0"/>
          <w:i w:val="0"/>
        </w:rPr>
      </w:pPr>
    </w:p>
    <w:p w:rsidR="003B3F13" w:rsidRDefault="003B3F13" w:rsidP="00084BD5">
      <w:pPr>
        <w:pStyle w:val="POD"/>
        <w:spacing w:before="60" w:after="60"/>
        <w:ind w:firstLine="0"/>
        <w:jc w:val="both"/>
        <w:rPr>
          <w:b w:val="0"/>
          <w:i w:val="0"/>
        </w:rPr>
      </w:pPr>
    </w:p>
    <w:p w:rsidR="00DE10A3" w:rsidRPr="008101EF" w:rsidRDefault="00DE10A3" w:rsidP="00084BD5">
      <w:pPr>
        <w:pStyle w:val="POD"/>
        <w:spacing w:before="60" w:after="60"/>
        <w:ind w:firstLine="0"/>
        <w:jc w:val="both"/>
        <w:rPr>
          <w:b w:val="0"/>
          <w:i w:val="0"/>
        </w:rPr>
      </w:pPr>
    </w:p>
    <w:p w:rsidR="00BC540F" w:rsidRPr="003D13E8" w:rsidRDefault="00E854CB" w:rsidP="003D13E8">
      <w:pPr>
        <w:pStyle w:val="RIM"/>
        <w:rPr>
          <w:rStyle w:val="SubtleReference"/>
        </w:rPr>
      </w:pPr>
      <w:r w:rsidRPr="003D13E8">
        <w:rPr>
          <w:rStyle w:val="SubtleReference"/>
        </w:rPr>
        <w:t xml:space="preserve">Услови за учешће понуђача и упутство како се доказује испуњеност тих услова </w:t>
      </w:r>
    </w:p>
    <w:p w:rsidR="00181994" w:rsidRPr="00181994" w:rsidRDefault="00181994" w:rsidP="00084BD5">
      <w:pPr>
        <w:pStyle w:val="TEXT"/>
        <w:numPr>
          <w:ilvl w:val="0"/>
          <w:numId w:val="4"/>
        </w:numPr>
        <w:spacing w:before="60" w:after="60"/>
        <w:ind w:left="0" w:firstLine="0"/>
        <w:rPr>
          <w:rStyle w:val="SubtleReference"/>
          <w:b/>
          <w:i/>
        </w:rPr>
      </w:pPr>
      <w:r w:rsidRPr="00181994">
        <w:rPr>
          <w:rStyle w:val="SubtleReference"/>
          <w:b/>
          <w:i/>
          <w:sz w:val="28"/>
        </w:rPr>
        <w:t>Услови за учешће у поступку јавне набавке из члана 75</w:t>
      </w:r>
      <w:r w:rsidR="003F0044">
        <w:rPr>
          <w:rStyle w:val="SubtleReference"/>
          <w:b/>
          <w:i/>
          <w:sz w:val="28"/>
        </w:rPr>
        <w:t>.</w:t>
      </w:r>
      <w:r>
        <w:rPr>
          <w:rStyle w:val="SubtleReference"/>
          <w:b/>
          <w:i/>
          <w:sz w:val="28"/>
        </w:rPr>
        <w:t xml:space="preserve"> </w:t>
      </w:r>
      <w:r w:rsidRPr="00181994">
        <w:rPr>
          <w:rStyle w:val="SubtleReference"/>
          <w:b/>
          <w:i/>
          <w:sz w:val="28"/>
        </w:rPr>
        <w:t>и 76</w:t>
      </w:r>
      <w:r w:rsidR="003F0044">
        <w:rPr>
          <w:rStyle w:val="SubtleReference"/>
          <w:b/>
          <w:i/>
          <w:sz w:val="28"/>
        </w:rPr>
        <w:t>.</w:t>
      </w:r>
      <w:r w:rsidRPr="00181994">
        <w:rPr>
          <w:rStyle w:val="SubtleReference"/>
          <w:b/>
          <w:i/>
          <w:sz w:val="28"/>
        </w:rPr>
        <w:t xml:space="preserve"> Закона</w:t>
      </w:r>
    </w:p>
    <w:p w:rsidR="00BC540F" w:rsidRPr="00181994" w:rsidRDefault="00181994" w:rsidP="00181994">
      <w:pPr>
        <w:pStyle w:val="TEXT"/>
        <w:spacing w:before="60" w:after="60"/>
        <w:ind w:left="720" w:firstLine="0"/>
        <w:jc w:val="left"/>
        <w:rPr>
          <w:rStyle w:val="SubtleReference"/>
          <w:b/>
          <w:i/>
        </w:rPr>
      </w:pPr>
      <w:r>
        <w:rPr>
          <w:rStyle w:val="SubtleReference"/>
          <w:b/>
          <w:i/>
          <w:sz w:val="28"/>
        </w:rPr>
        <w:t>У</w:t>
      </w:r>
      <w:r w:rsidRPr="00181994">
        <w:rPr>
          <w:rStyle w:val="SubtleReference"/>
          <w:b/>
          <w:i/>
          <w:sz w:val="28"/>
        </w:rPr>
        <w:t>слови за учешће  у поступку јавне набавке из члана 75</w:t>
      </w:r>
      <w:r w:rsidR="003F0044">
        <w:rPr>
          <w:rStyle w:val="SubtleReference"/>
          <w:b/>
          <w:i/>
          <w:sz w:val="28"/>
        </w:rPr>
        <w:t>.</w:t>
      </w:r>
      <w:r w:rsidRPr="00181994">
        <w:rPr>
          <w:rStyle w:val="SubtleReference"/>
          <w:b/>
          <w:i/>
          <w:sz w:val="28"/>
        </w:rPr>
        <w:t xml:space="preserve"> Закона</w:t>
      </w:r>
    </w:p>
    <w:p w:rsidR="00F13E1D" w:rsidRPr="00F13E1D" w:rsidRDefault="00F13E1D" w:rsidP="00084BD5">
      <w:pPr>
        <w:pStyle w:val="TEXT"/>
        <w:spacing w:before="60" w:after="60"/>
        <w:rPr>
          <w:rStyle w:val="SubtleReference"/>
        </w:rPr>
      </w:pPr>
    </w:p>
    <w:p w:rsidR="00BC540F" w:rsidRPr="00BC540F" w:rsidRDefault="00BC540F" w:rsidP="00084BD5">
      <w:pPr>
        <w:pStyle w:val="TEXT"/>
        <w:numPr>
          <w:ilvl w:val="1"/>
          <w:numId w:val="5"/>
        </w:numPr>
        <w:spacing w:before="60" w:after="60"/>
        <w:ind w:left="720" w:hanging="720"/>
        <w:rPr>
          <w:rStyle w:val="SubtleReference"/>
        </w:rPr>
      </w:pPr>
      <w:r w:rsidRPr="00BC540F">
        <w:rPr>
          <w:rStyle w:val="SubtleReference"/>
        </w:rPr>
        <w:t xml:space="preserve">Право на учешће у поступку предметне јавне набавке има понуђач који испуњава </w:t>
      </w:r>
      <w:r w:rsidR="00E41DB6">
        <w:rPr>
          <w:rStyle w:val="SubtleReference"/>
        </w:rPr>
        <w:t xml:space="preserve"> </w:t>
      </w:r>
      <w:r w:rsidRPr="00BC540F">
        <w:rPr>
          <w:rStyle w:val="SubtleReference"/>
        </w:rPr>
        <w:t>ОБАВЕЗНЕ УСЛОВЕ за учешће у поступку јавне набавке дефинисане чл. 75. Закона, и то:</w:t>
      </w:r>
    </w:p>
    <w:p w:rsidR="00BC540F" w:rsidRPr="00BC540F" w:rsidRDefault="00BC540F" w:rsidP="00084BD5">
      <w:pPr>
        <w:pStyle w:val="TEXT"/>
        <w:numPr>
          <w:ilvl w:val="2"/>
          <w:numId w:val="5"/>
        </w:numPr>
        <w:spacing w:before="60" w:after="60"/>
        <w:ind w:left="720" w:hanging="720"/>
        <w:rPr>
          <w:rStyle w:val="SubtleReference"/>
        </w:rPr>
      </w:pPr>
      <w:r w:rsidRPr="00BC540F">
        <w:rPr>
          <w:rStyle w:val="SubtleReference"/>
        </w:rPr>
        <w:t>Да је регистрован код надлежног органа, односно  уписан  у одговарајући регистар  (чл. 75. ст. 1. тач. 1) Закона);</w:t>
      </w:r>
    </w:p>
    <w:p w:rsidR="00BC540F" w:rsidRPr="00BC540F" w:rsidRDefault="00BC540F" w:rsidP="00084BD5">
      <w:pPr>
        <w:pStyle w:val="TEXT"/>
        <w:numPr>
          <w:ilvl w:val="2"/>
          <w:numId w:val="5"/>
        </w:numPr>
        <w:spacing w:before="60" w:after="60"/>
        <w:ind w:left="720" w:hanging="720"/>
        <w:rPr>
          <w:rStyle w:val="SubtleReference"/>
        </w:rPr>
      </w:pPr>
      <w:r w:rsidRPr="00BC540F">
        <w:rPr>
          <w:rStyle w:val="SubtleReference"/>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(чл. 75. ст. 1. тач. 2) Закона);</w:t>
      </w:r>
    </w:p>
    <w:p w:rsidR="00BC540F" w:rsidRPr="00BC540F" w:rsidRDefault="00BC540F" w:rsidP="00084BD5">
      <w:pPr>
        <w:pStyle w:val="TEXT"/>
        <w:numPr>
          <w:ilvl w:val="2"/>
          <w:numId w:val="5"/>
        </w:numPr>
        <w:spacing w:before="60" w:after="60"/>
        <w:ind w:left="720" w:hanging="720"/>
        <w:rPr>
          <w:rStyle w:val="SubtleReference"/>
        </w:rPr>
      </w:pPr>
      <w:r w:rsidRPr="00BC540F">
        <w:rPr>
          <w:rStyle w:val="SubtleReference"/>
        </w:rPr>
        <w:t>Да  му  није  изречена  мера  забране  обављања  делатности,  која  је  на  снази  у  време објављивања позива за подношење понуде (чл. 75. ст. 1. тач. 3) Закона);</w:t>
      </w:r>
    </w:p>
    <w:p w:rsidR="00BC540F" w:rsidRPr="00BC540F" w:rsidRDefault="00BC540F" w:rsidP="00084BD5">
      <w:pPr>
        <w:pStyle w:val="TEXT"/>
        <w:numPr>
          <w:ilvl w:val="2"/>
          <w:numId w:val="5"/>
        </w:numPr>
        <w:spacing w:before="60" w:after="60"/>
        <w:ind w:left="720" w:hanging="720"/>
        <w:rPr>
          <w:rStyle w:val="SubtleReference"/>
        </w:rPr>
      </w:pPr>
      <w:r w:rsidRPr="00BC540F">
        <w:rPr>
          <w:rStyle w:val="SubtleReference"/>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(чл. 75. ст. 1. тач. 4) Закона);</w:t>
      </w:r>
    </w:p>
    <w:p w:rsidR="00BC540F" w:rsidRPr="003C6B1B" w:rsidRDefault="00BC540F" w:rsidP="00084BD5">
      <w:pPr>
        <w:pStyle w:val="TEXT"/>
        <w:numPr>
          <w:ilvl w:val="2"/>
          <w:numId w:val="5"/>
        </w:numPr>
        <w:spacing w:before="60" w:after="60"/>
        <w:ind w:left="720" w:hanging="720"/>
        <w:rPr>
          <w:rStyle w:val="SubtleReference"/>
          <w:b/>
        </w:rPr>
      </w:pPr>
      <w:r w:rsidRPr="00BC540F">
        <w:rPr>
          <w:rStyle w:val="SubtleReference"/>
        </w:rPr>
        <w:t>Да  има  важећу  дозволу  надлежног  органа  за  обављање  делатности  која  је   предмет  јавне набавке  (чл.</w:t>
      </w:r>
      <w:r w:rsidR="00475DC7">
        <w:rPr>
          <w:rStyle w:val="SubtleReference"/>
        </w:rPr>
        <w:t xml:space="preserve"> 75. ст. 1. тач. 5) Закона), </w:t>
      </w:r>
      <w:r w:rsidRPr="00BC540F">
        <w:rPr>
          <w:rStyle w:val="SubtleReference"/>
        </w:rPr>
        <w:t xml:space="preserve">ако је таква дозвола предвиђена посебним прописом  </w:t>
      </w:r>
      <w:r w:rsidR="00C2125F">
        <w:rPr>
          <w:rStyle w:val="SubtleReference"/>
          <w:rFonts w:ascii="Angsana New" w:hAnsi="Angsana New" w:cs="Angsana New"/>
        </w:rPr>
        <w:t>—</w:t>
      </w:r>
      <w:r w:rsidR="00C2125F">
        <w:rPr>
          <w:rStyle w:val="SubtleReference"/>
        </w:rPr>
        <w:t xml:space="preserve"> </w:t>
      </w:r>
      <w:r w:rsidRPr="003C6B1B">
        <w:rPr>
          <w:rStyle w:val="SubtleReference"/>
          <w:b/>
        </w:rPr>
        <w:t>Не тражи се дозвола.</w:t>
      </w:r>
    </w:p>
    <w:p w:rsidR="00BC540F" w:rsidRPr="00DA3CF7" w:rsidRDefault="00BC540F" w:rsidP="00084BD5">
      <w:pPr>
        <w:pStyle w:val="TEXT"/>
        <w:numPr>
          <w:ilvl w:val="2"/>
          <w:numId w:val="5"/>
        </w:numPr>
        <w:spacing w:before="60" w:after="60"/>
        <w:ind w:left="720" w:hanging="720"/>
        <w:rPr>
          <w:rStyle w:val="SubtleReference"/>
          <w:color w:val="000000" w:themeColor="text1"/>
        </w:rPr>
      </w:pPr>
      <w:r w:rsidRPr="00DA3CF7">
        <w:rPr>
          <w:rStyle w:val="SubtleReference"/>
          <w:color w:val="000000" w:themeColor="text1"/>
        </w:rPr>
        <w:t>Понуђач  је  дужан  да  при  састављању  понуде  изричито  наведе  да  је  поштовао  обавезе  које произилазе  из  важећих  прописа  о  заштити  на  раду,  запошљавању  и  условима  рада,  заштити животне  средине, као  и</w:t>
      </w:r>
      <w:r w:rsidR="00DA653F" w:rsidRPr="00DA3CF7">
        <w:rPr>
          <w:rStyle w:val="SubtleReference"/>
          <w:color w:val="000000" w:themeColor="text1"/>
        </w:rPr>
        <w:t xml:space="preserve">  </w:t>
      </w:r>
      <w:r w:rsidR="00DA653F" w:rsidRPr="00DA3CF7">
        <w:t>да нема забрану обављања делатности која је на снази у време подношења понуде</w:t>
      </w:r>
      <w:r w:rsidR="00DA3CF7" w:rsidRPr="00DA3CF7">
        <w:rPr>
          <w:rStyle w:val="SubtleReference"/>
          <w:color w:val="0070C0"/>
        </w:rPr>
        <w:t xml:space="preserve"> </w:t>
      </w:r>
      <w:r w:rsidR="00DA3CF7" w:rsidRPr="00DA3CF7">
        <w:rPr>
          <w:rStyle w:val="SubtleReference"/>
          <w:color w:val="000000" w:themeColor="text1"/>
        </w:rPr>
        <w:t xml:space="preserve">(чл. 75. ст. </w:t>
      </w:r>
      <w:r w:rsidRPr="00DA3CF7">
        <w:rPr>
          <w:rStyle w:val="SubtleReference"/>
          <w:color w:val="000000" w:themeColor="text1"/>
        </w:rPr>
        <w:t>2. Закона)</w:t>
      </w:r>
    </w:p>
    <w:p w:rsidR="00BC540F" w:rsidRPr="00EA4B5F" w:rsidRDefault="00BC540F" w:rsidP="00084BD5">
      <w:pPr>
        <w:pStyle w:val="POD"/>
        <w:spacing w:before="60" w:after="60"/>
        <w:rPr>
          <w:rStyle w:val="SubtleReference"/>
          <w:color w:val="FF0000"/>
          <w:sz w:val="28"/>
        </w:rPr>
      </w:pPr>
      <w:r w:rsidRPr="00EA4B5F">
        <w:rPr>
          <w:rStyle w:val="SubtleReference"/>
          <w:sz w:val="28"/>
        </w:rPr>
        <w:t>Д</w:t>
      </w:r>
      <w:r w:rsidR="0087530F" w:rsidRPr="00EA4B5F">
        <w:rPr>
          <w:rStyle w:val="SubtleReference"/>
          <w:sz w:val="28"/>
        </w:rPr>
        <w:t>одатни услови за учешће у поступку јавне набавке</w:t>
      </w:r>
      <w:r w:rsidR="00EA4B5F" w:rsidRPr="00EA4B5F">
        <w:rPr>
          <w:rStyle w:val="SubtleReference"/>
          <w:sz w:val="28"/>
        </w:rPr>
        <w:t xml:space="preserve"> из члана 76 закона које поставља Наручилац</w:t>
      </w:r>
      <w:r w:rsidR="0087530F" w:rsidRPr="00EA4B5F">
        <w:rPr>
          <w:rStyle w:val="SubtleReference"/>
          <w:sz w:val="28"/>
        </w:rPr>
        <w:t xml:space="preserve">  </w:t>
      </w:r>
      <w:r w:rsidRPr="00EA4B5F">
        <w:rPr>
          <w:rStyle w:val="SubtleReference"/>
          <w:color w:val="FF0000"/>
          <w:sz w:val="28"/>
        </w:rPr>
        <w:t xml:space="preserve"> </w:t>
      </w:r>
    </w:p>
    <w:p w:rsidR="00BC540F" w:rsidRPr="00BC540F" w:rsidRDefault="00DA3CF7" w:rsidP="00084BD5">
      <w:pPr>
        <w:pStyle w:val="TEXT"/>
        <w:numPr>
          <w:ilvl w:val="1"/>
          <w:numId w:val="5"/>
        </w:numPr>
        <w:spacing w:before="60" w:after="60"/>
        <w:ind w:left="720" w:hanging="720"/>
        <w:rPr>
          <w:rStyle w:val="SubtleReference"/>
        </w:rPr>
      </w:pPr>
      <w:r>
        <w:rPr>
          <w:rStyle w:val="SubtleReference"/>
        </w:rPr>
        <w:t>п</w:t>
      </w:r>
      <w:r w:rsidR="00BC540F" w:rsidRPr="00BC540F">
        <w:rPr>
          <w:rStyle w:val="SubtleReference"/>
        </w:rPr>
        <w:t xml:space="preserve">онуђач који учествује у поступку предметне јавне набавке, мора испунити </w:t>
      </w:r>
    </w:p>
    <w:p w:rsidR="00BC540F" w:rsidRPr="00BC540F" w:rsidRDefault="00BC540F" w:rsidP="00084BD5">
      <w:pPr>
        <w:pStyle w:val="TEXT"/>
        <w:spacing w:before="60" w:after="60"/>
        <w:rPr>
          <w:rStyle w:val="SubtleReference"/>
        </w:rPr>
      </w:pPr>
      <w:r w:rsidRPr="00BC540F">
        <w:rPr>
          <w:rStyle w:val="SubtleReference"/>
        </w:rPr>
        <w:t>додатне услове за учешће у поступку јавне набавке, дефинисане чл.</w:t>
      </w:r>
      <w:r w:rsidR="00DA3CF7">
        <w:rPr>
          <w:rStyle w:val="SubtleReference"/>
        </w:rPr>
        <w:t xml:space="preserve"> </w:t>
      </w:r>
      <w:r w:rsidRPr="00BC540F">
        <w:rPr>
          <w:rStyle w:val="SubtleReference"/>
        </w:rPr>
        <w:t>76. Закона, и то:</w:t>
      </w:r>
    </w:p>
    <w:p w:rsidR="00BC0990" w:rsidRPr="00BC0990" w:rsidRDefault="00BC0990" w:rsidP="00084BD5">
      <w:pPr>
        <w:pStyle w:val="ListParagraph"/>
        <w:numPr>
          <w:ilvl w:val="0"/>
          <w:numId w:val="6"/>
        </w:numPr>
        <w:spacing w:before="60" w:after="60"/>
        <w:contextualSpacing w:val="0"/>
        <w:jc w:val="both"/>
        <w:rPr>
          <w:rStyle w:val="SubtleReference"/>
          <w:rFonts w:ascii="Times New Roman" w:hAnsi="Times New Roman"/>
          <w:vanish/>
          <w:color w:val="000000"/>
          <w:sz w:val="24"/>
        </w:rPr>
      </w:pPr>
    </w:p>
    <w:p w:rsidR="00BC0990" w:rsidRPr="00BC0990" w:rsidRDefault="00BC0990" w:rsidP="00084BD5">
      <w:pPr>
        <w:pStyle w:val="ListParagraph"/>
        <w:numPr>
          <w:ilvl w:val="1"/>
          <w:numId w:val="6"/>
        </w:numPr>
        <w:spacing w:before="60" w:after="60"/>
        <w:contextualSpacing w:val="0"/>
        <w:jc w:val="both"/>
        <w:rPr>
          <w:rStyle w:val="SubtleReference"/>
          <w:rFonts w:ascii="Times New Roman" w:hAnsi="Times New Roman"/>
          <w:vanish/>
          <w:color w:val="000000"/>
          <w:sz w:val="24"/>
        </w:rPr>
      </w:pPr>
    </w:p>
    <w:p w:rsidR="00BC540F" w:rsidRDefault="00DA3CF7" w:rsidP="00084BD5">
      <w:pPr>
        <w:pStyle w:val="TEXT"/>
        <w:numPr>
          <w:ilvl w:val="2"/>
          <w:numId w:val="5"/>
        </w:numPr>
        <w:spacing w:before="60" w:after="60"/>
        <w:ind w:left="720" w:hanging="720"/>
        <w:rPr>
          <w:rStyle w:val="SubtleReference"/>
        </w:rPr>
      </w:pPr>
      <w:r>
        <w:rPr>
          <w:rStyle w:val="SubtleReference"/>
        </w:rPr>
        <w:t xml:space="preserve">да </w:t>
      </w:r>
      <w:r w:rsidR="00BC540F" w:rsidRPr="00BC540F">
        <w:rPr>
          <w:rStyle w:val="SubtleReference"/>
        </w:rPr>
        <w:t xml:space="preserve"> располаже неопходним финансијским капацитетом –</w:t>
      </w:r>
      <w:r w:rsidR="00C76A8E">
        <w:rPr>
          <w:rStyle w:val="SubtleReference"/>
        </w:rPr>
        <w:t xml:space="preserve"> </w:t>
      </w:r>
    </w:p>
    <w:p w:rsidR="006F355E" w:rsidRPr="006F355E" w:rsidRDefault="006F355E" w:rsidP="00084BD5">
      <w:pPr>
        <w:pStyle w:val="ListParagraph"/>
        <w:numPr>
          <w:ilvl w:val="0"/>
          <w:numId w:val="7"/>
        </w:numPr>
        <w:spacing w:before="60" w:after="60"/>
        <w:contextualSpacing w:val="0"/>
        <w:jc w:val="both"/>
        <w:rPr>
          <w:rStyle w:val="SubtleReference"/>
          <w:rFonts w:ascii="Times New Roman" w:hAnsi="Times New Roman"/>
          <w:vanish/>
          <w:color w:val="000000"/>
          <w:sz w:val="24"/>
        </w:rPr>
      </w:pPr>
    </w:p>
    <w:p w:rsidR="006F355E" w:rsidRPr="006F355E" w:rsidRDefault="006F355E" w:rsidP="00084BD5">
      <w:pPr>
        <w:pStyle w:val="ListParagraph"/>
        <w:numPr>
          <w:ilvl w:val="1"/>
          <w:numId w:val="7"/>
        </w:numPr>
        <w:spacing w:before="60" w:after="60"/>
        <w:contextualSpacing w:val="0"/>
        <w:jc w:val="both"/>
        <w:rPr>
          <w:rStyle w:val="SubtleReference"/>
          <w:rFonts w:ascii="Times New Roman" w:hAnsi="Times New Roman"/>
          <w:vanish/>
          <w:color w:val="000000"/>
          <w:sz w:val="24"/>
        </w:rPr>
      </w:pPr>
    </w:p>
    <w:p w:rsidR="006F355E" w:rsidRPr="006F355E" w:rsidRDefault="006F355E" w:rsidP="00084BD5">
      <w:pPr>
        <w:pStyle w:val="ListParagraph"/>
        <w:numPr>
          <w:ilvl w:val="2"/>
          <w:numId w:val="7"/>
        </w:numPr>
        <w:spacing w:before="60" w:after="60"/>
        <w:contextualSpacing w:val="0"/>
        <w:jc w:val="both"/>
        <w:rPr>
          <w:rStyle w:val="SubtleReference"/>
          <w:rFonts w:ascii="Times New Roman" w:hAnsi="Times New Roman"/>
          <w:vanish/>
          <w:color w:val="000000"/>
          <w:sz w:val="24"/>
        </w:rPr>
      </w:pPr>
    </w:p>
    <w:p w:rsidR="00BC540F" w:rsidRDefault="00DA3CF7" w:rsidP="00084BD5">
      <w:pPr>
        <w:pStyle w:val="TEXT"/>
        <w:numPr>
          <w:ilvl w:val="3"/>
          <w:numId w:val="5"/>
        </w:numPr>
        <w:spacing w:before="60" w:after="60"/>
        <w:ind w:left="720" w:hanging="720"/>
        <w:rPr>
          <w:rStyle w:val="SubtleReference"/>
        </w:rPr>
      </w:pPr>
      <w:r>
        <w:rPr>
          <w:rStyle w:val="SubtleReference"/>
        </w:rPr>
        <w:t xml:space="preserve"> да</w:t>
      </w:r>
      <w:r w:rsidR="00715BA4">
        <w:rPr>
          <w:rStyle w:val="SubtleReference"/>
        </w:rPr>
        <w:t xml:space="preserve"> у </w:t>
      </w:r>
      <w:r w:rsidR="00BC540F" w:rsidRPr="00BC540F">
        <w:rPr>
          <w:rStyle w:val="SubtleReference"/>
        </w:rPr>
        <w:t>предходне три године  (201</w:t>
      </w:r>
      <w:r w:rsidR="00916902">
        <w:rPr>
          <w:rStyle w:val="SubtleReference"/>
        </w:rPr>
        <w:t>3</w:t>
      </w:r>
      <w:r>
        <w:rPr>
          <w:rStyle w:val="SubtleReference"/>
        </w:rPr>
        <w:t>.</w:t>
      </w:r>
      <w:r w:rsidR="00BC540F" w:rsidRPr="00BC540F">
        <w:rPr>
          <w:rStyle w:val="SubtleReference"/>
        </w:rPr>
        <w:t>, 201</w:t>
      </w:r>
      <w:r w:rsidR="00916902">
        <w:rPr>
          <w:rStyle w:val="SubtleReference"/>
        </w:rPr>
        <w:t>4</w:t>
      </w:r>
      <w:r>
        <w:rPr>
          <w:rStyle w:val="SubtleReference"/>
        </w:rPr>
        <w:t>.</w:t>
      </w:r>
      <w:r w:rsidR="00BC540F" w:rsidRPr="00BC540F">
        <w:rPr>
          <w:rStyle w:val="SubtleReference"/>
        </w:rPr>
        <w:t xml:space="preserve">  и 201</w:t>
      </w:r>
      <w:r w:rsidR="00916902">
        <w:rPr>
          <w:rStyle w:val="SubtleReference"/>
        </w:rPr>
        <w:t>5</w:t>
      </w:r>
      <w:r>
        <w:rPr>
          <w:rStyle w:val="SubtleReference"/>
        </w:rPr>
        <w:t xml:space="preserve">. године) није исказао губитак </w:t>
      </w:r>
      <w:r w:rsidR="00BC540F" w:rsidRPr="00BC540F">
        <w:rPr>
          <w:rStyle w:val="SubtleReference"/>
        </w:rPr>
        <w:t xml:space="preserve">у </w:t>
      </w:r>
      <w:r w:rsidR="007A4795" w:rsidRPr="00BC540F">
        <w:rPr>
          <w:rStyle w:val="SubtleReference"/>
        </w:rPr>
        <w:t>пословању;</w:t>
      </w:r>
    </w:p>
    <w:p w:rsidR="00BC540F" w:rsidRDefault="00DA3CF7" w:rsidP="00084BD5">
      <w:pPr>
        <w:pStyle w:val="TEXT"/>
        <w:numPr>
          <w:ilvl w:val="3"/>
          <w:numId w:val="5"/>
        </w:numPr>
        <w:spacing w:before="60" w:after="60"/>
        <w:ind w:left="720" w:hanging="720"/>
        <w:rPr>
          <w:rStyle w:val="SubtleReference"/>
        </w:rPr>
      </w:pPr>
      <w:r>
        <w:rPr>
          <w:rStyle w:val="SubtleReference"/>
        </w:rPr>
        <w:t xml:space="preserve"> да </w:t>
      </w:r>
      <w:r w:rsidR="00715BA4">
        <w:rPr>
          <w:rStyle w:val="SubtleReference"/>
        </w:rPr>
        <w:t xml:space="preserve">у </w:t>
      </w:r>
      <w:r w:rsidR="00BC540F" w:rsidRPr="00BC540F">
        <w:rPr>
          <w:rStyle w:val="SubtleReference"/>
        </w:rPr>
        <w:t>последњих 6 месеци који предходе месецу објављивања позива за подношење по</w:t>
      </w:r>
      <w:r>
        <w:rPr>
          <w:rStyle w:val="SubtleReference"/>
        </w:rPr>
        <w:t xml:space="preserve">нуда на Порталу јавних набавки </w:t>
      </w:r>
      <w:r w:rsidR="00BC540F" w:rsidRPr="00BC540F">
        <w:rPr>
          <w:rStyle w:val="SubtleReference"/>
        </w:rPr>
        <w:t>није био у блокади;</w:t>
      </w:r>
    </w:p>
    <w:p w:rsidR="00BC540F" w:rsidRPr="00BC540F" w:rsidRDefault="00715BA4" w:rsidP="00084BD5">
      <w:pPr>
        <w:pStyle w:val="TEXT"/>
        <w:numPr>
          <w:ilvl w:val="2"/>
          <w:numId w:val="5"/>
        </w:numPr>
        <w:spacing w:before="60" w:after="60"/>
        <w:ind w:left="720" w:hanging="720"/>
        <w:rPr>
          <w:rStyle w:val="SubtleReference"/>
        </w:rPr>
      </w:pPr>
      <w:r>
        <w:rPr>
          <w:rStyle w:val="SubtleReference"/>
        </w:rPr>
        <w:t>д</w:t>
      </w:r>
      <w:r w:rsidR="00BC540F" w:rsidRPr="00BC540F">
        <w:rPr>
          <w:rStyle w:val="SubtleReference"/>
        </w:rPr>
        <w:t>а понуђач располаже неопходним пословним капацитетом –</w:t>
      </w:r>
    </w:p>
    <w:p w:rsidR="00BC540F" w:rsidRPr="00BC540F" w:rsidRDefault="00715BA4" w:rsidP="00084BD5">
      <w:pPr>
        <w:pStyle w:val="TEXT"/>
        <w:numPr>
          <w:ilvl w:val="3"/>
          <w:numId w:val="5"/>
        </w:numPr>
        <w:spacing w:before="60" w:after="60"/>
        <w:ind w:left="720" w:hanging="720"/>
        <w:rPr>
          <w:rStyle w:val="SubtleReference"/>
        </w:rPr>
      </w:pPr>
      <w:r>
        <w:rPr>
          <w:rStyle w:val="SubtleReference"/>
        </w:rPr>
        <w:t xml:space="preserve"> да је доставио референтне </w:t>
      </w:r>
      <w:r w:rsidR="00BC540F" w:rsidRPr="00BC540F">
        <w:rPr>
          <w:rStyle w:val="SubtleReference"/>
        </w:rPr>
        <w:t xml:space="preserve">листе </w:t>
      </w:r>
      <w:r>
        <w:rPr>
          <w:rStyle w:val="SubtleReference"/>
        </w:rPr>
        <w:t xml:space="preserve"> -  списак испоручених добара који </w:t>
      </w:r>
      <w:r w:rsidR="00BC540F" w:rsidRPr="00BC540F">
        <w:rPr>
          <w:rStyle w:val="SubtleReference"/>
        </w:rPr>
        <w:t>су</w:t>
      </w:r>
      <w:r w:rsidR="00C76A8E" w:rsidRPr="00C76A8E">
        <w:rPr>
          <w:rStyle w:val="SubtleReference"/>
        </w:rPr>
        <w:t xml:space="preserve"> </w:t>
      </w:r>
      <w:r>
        <w:rPr>
          <w:rStyle w:val="SubtleReference"/>
        </w:rPr>
        <w:t xml:space="preserve">предмет јавне  набавке </w:t>
      </w:r>
      <w:r w:rsidR="00BC540F" w:rsidRPr="00BC540F">
        <w:rPr>
          <w:rStyle w:val="SubtleReference"/>
        </w:rPr>
        <w:t>(реализоване  набавке),  у  последње  три  године  2012</w:t>
      </w:r>
      <w:r>
        <w:rPr>
          <w:rStyle w:val="SubtleReference"/>
        </w:rPr>
        <w:t>.</w:t>
      </w:r>
      <w:r w:rsidR="00BC540F" w:rsidRPr="00BC540F">
        <w:rPr>
          <w:rStyle w:val="SubtleReference"/>
        </w:rPr>
        <w:t>, 2013</w:t>
      </w:r>
      <w:r>
        <w:rPr>
          <w:rStyle w:val="SubtleReference"/>
        </w:rPr>
        <w:t>.</w:t>
      </w:r>
      <w:r w:rsidR="00C76A8E">
        <w:rPr>
          <w:rStyle w:val="SubtleReference"/>
        </w:rPr>
        <w:t xml:space="preserve"> </w:t>
      </w:r>
    </w:p>
    <w:p w:rsidR="00BC540F" w:rsidRPr="00BC540F" w:rsidRDefault="00BC540F" w:rsidP="00084BD5">
      <w:pPr>
        <w:pStyle w:val="TEXT"/>
        <w:spacing w:before="60" w:after="60"/>
        <w:rPr>
          <w:rStyle w:val="SubtleReference"/>
        </w:rPr>
      </w:pPr>
      <w:r w:rsidRPr="00BC540F">
        <w:rPr>
          <w:rStyle w:val="SubtleReference"/>
        </w:rPr>
        <w:lastRenderedPageBreak/>
        <w:t xml:space="preserve">и  2014,  са  износима  и  датумима,  потписане  и  оверене  од  стране  овлашћених </w:t>
      </w:r>
    </w:p>
    <w:p w:rsidR="00BC540F" w:rsidRPr="00BC540F" w:rsidRDefault="00BC540F" w:rsidP="00084BD5">
      <w:pPr>
        <w:pStyle w:val="TEXT"/>
        <w:spacing w:before="60" w:after="60"/>
        <w:rPr>
          <w:rStyle w:val="SubtleReference"/>
        </w:rPr>
      </w:pPr>
      <w:r w:rsidRPr="00BC540F">
        <w:rPr>
          <w:rStyle w:val="SubtleReference"/>
        </w:rPr>
        <w:t>лица Наручиоца у оригиналу;</w:t>
      </w:r>
    </w:p>
    <w:p w:rsidR="00BC540F" w:rsidRPr="00BC540F" w:rsidRDefault="00715BA4" w:rsidP="00084BD5">
      <w:pPr>
        <w:pStyle w:val="TEXT"/>
        <w:numPr>
          <w:ilvl w:val="2"/>
          <w:numId w:val="5"/>
        </w:numPr>
        <w:spacing w:before="60" w:after="60"/>
        <w:ind w:left="720" w:hanging="720"/>
        <w:rPr>
          <w:rStyle w:val="SubtleReference"/>
        </w:rPr>
      </w:pPr>
      <w:r>
        <w:rPr>
          <w:rStyle w:val="SubtleReference"/>
        </w:rPr>
        <w:t xml:space="preserve">да </w:t>
      </w:r>
      <w:r w:rsidR="00BC540F" w:rsidRPr="00BC540F">
        <w:rPr>
          <w:rStyle w:val="SubtleReference"/>
        </w:rPr>
        <w:t>располаже неопходним техничким капацитетом –</w:t>
      </w:r>
    </w:p>
    <w:p w:rsidR="00BC540F" w:rsidRPr="00BC540F" w:rsidRDefault="00715BA4" w:rsidP="00084BD5">
      <w:pPr>
        <w:pStyle w:val="TEXT"/>
        <w:numPr>
          <w:ilvl w:val="3"/>
          <w:numId w:val="5"/>
        </w:numPr>
        <w:spacing w:before="60" w:after="60"/>
        <w:ind w:left="720" w:hanging="720"/>
        <w:rPr>
          <w:rStyle w:val="SubtleReference"/>
        </w:rPr>
      </w:pPr>
      <w:r>
        <w:rPr>
          <w:rStyle w:val="SubtleReference"/>
        </w:rPr>
        <w:t xml:space="preserve"> да</w:t>
      </w:r>
      <w:r w:rsidR="00BC540F" w:rsidRPr="00BC540F">
        <w:rPr>
          <w:rStyle w:val="SubtleReference"/>
        </w:rPr>
        <w:t xml:space="preserve">  има  могућност  испоруке  предмета  јавне  набавке  у  магацин </w:t>
      </w:r>
    </w:p>
    <w:p w:rsidR="00BC540F" w:rsidRPr="00BC540F" w:rsidRDefault="00BC540F" w:rsidP="00084BD5">
      <w:pPr>
        <w:pStyle w:val="TEXT"/>
        <w:spacing w:before="60" w:after="60"/>
        <w:rPr>
          <w:rStyle w:val="SubtleReference"/>
        </w:rPr>
      </w:pPr>
      <w:r w:rsidRPr="00BC540F">
        <w:rPr>
          <w:rStyle w:val="SubtleReference"/>
        </w:rPr>
        <w:t xml:space="preserve">наручиоца,  односно  да  у  моменту  подношења  понуде  поседује  или  има  на </w:t>
      </w:r>
    </w:p>
    <w:p w:rsidR="00BC540F" w:rsidRPr="00BC540F" w:rsidRDefault="00BC540F" w:rsidP="00084BD5">
      <w:pPr>
        <w:pStyle w:val="TEXT"/>
        <w:spacing w:before="60" w:after="60"/>
        <w:rPr>
          <w:rStyle w:val="SubtleReference"/>
        </w:rPr>
      </w:pPr>
      <w:r w:rsidRPr="00BC540F">
        <w:rPr>
          <w:rStyle w:val="SubtleReference"/>
        </w:rPr>
        <w:t>коришћењу  минимум  средстава  и  опреме  за  рад,  који  су  неопходни  за  извршење</w:t>
      </w:r>
    </w:p>
    <w:p w:rsidR="00BC540F" w:rsidRPr="00BC540F" w:rsidRDefault="00BC540F" w:rsidP="00084BD5">
      <w:pPr>
        <w:pStyle w:val="TEXT"/>
        <w:spacing w:before="60" w:after="60"/>
        <w:rPr>
          <w:rStyle w:val="SubtleReference"/>
        </w:rPr>
      </w:pPr>
      <w:r w:rsidRPr="00BC540F">
        <w:rPr>
          <w:rStyle w:val="SubtleReference"/>
        </w:rPr>
        <w:t xml:space="preserve">предмета јавне набавке и то: - Минимум 1 доставно возило (у својини, по основу </w:t>
      </w:r>
    </w:p>
    <w:p w:rsidR="00BC540F" w:rsidRPr="00BC540F" w:rsidRDefault="00BC540F" w:rsidP="00084BD5">
      <w:pPr>
        <w:pStyle w:val="TEXT"/>
        <w:spacing w:before="60" w:after="60"/>
        <w:rPr>
          <w:rStyle w:val="SubtleReference"/>
        </w:rPr>
      </w:pPr>
      <w:r w:rsidRPr="00BC540F">
        <w:rPr>
          <w:rStyle w:val="SubtleReference"/>
        </w:rPr>
        <w:t>лизинга или уговора о закупу);</w:t>
      </w:r>
    </w:p>
    <w:p w:rsidR="00BC540F" w:rsidRPr="00BC540F" w:rsidRDefault="00715BA4" w:rsidP="00084BD5">
      <w:pPr>
        <w:pStyle w:val="TEXT"/>
        <w:numPr>
          <w:ilvl w:val="2"/>
          <w:numId w:val="5"/>
        </w:numPr>
        <w:spacing w:before="60" w:after="60"/>
        <w:ind w:left="720" w:hanging="720"/>
        <w:rPr>
          <w:rStyle w:val="SubtleReference"/>
        </w:rPr>
      </w:pPr>
      <w:r>
        <w:rPr>
          <w:rStyle w:val="SubtleReference"/>
        </w:rPr>
        <w:t>да</w:t>
      </w:r>
      <w:r w:rsidR="00BC540F" w:rsidRPr="00BC540F">
        <w:rPr>
          <w:rStyle w:val="SubtleReference"/>
        </w:rPr>
        <w:t xml:space="preserve"> у моменту подношења понуде достави:</w:t>
      </w:r>
    </w:p>
    <w:p w:rsidR="00BC540F" w:rsidRPr="00BC540F" w:rsidRDefault="00715BA4" w:rsidP="00084BD5">
      <w:pPr>
        <w:pStyle w:val="TEXT"/>
        <w:numPr>
          <w:ilvl w:val="3"/>
          <w:numId w:val="5"/>
        </w:numPr>
        <w:spacing w:before="60" w:after="60"/>
        <w:ind w:left="720" w:hanging="720"/>
        <w:rPr>
          <w:rStyle w:val="SubtleReference"/>
        </w:rPr>
      </w:pPr>
      <w:r>
        <w:rPr>
          <w:rStyle w:val="SubtleReference"/>
        </w:rPr>
        <w:t xml:space="preserve"> </w:t>
      </w:r>
      <w:r w:rsidR="00BC540F" w:rsidRPr="00BC540F">
        <w:rPr>
          <w:rStyle w:val="SubtleReference"/>
        </w:rPr>
        <w:t>Техничку документацију – за тражена добра која је наведена у поглављу III и</w:t>
      </w:r>
    </w:p>
    <w:p w:rsidR="00BC540F" w:rsidRPr="00BC73D7" w:rsidRDefault="00715BA4" w:rsidP="00084BD5">
      <w:pPr>
        <w:pStyle w:val="TEXT"/>
        <w:numPr>
          <w:ilvl w:val="3"/>
          <w:numId w:val="5"/>
        </w:numPr>
        <w:spacing w:before="60" w:after="60"/>
        <w:ind w:left="720" w:hanging="720"/>
        <w:rPr>
          <w:rStyle w:val="SubtleReference"/>
        </w:rPr>
      </w:pPr>
      <w:r>
        <w:rPr>
          <w:rStyle w:val="SubtleReference"/>
        </w:rPr>
        <w:t xml:space="preserve"> </w:t>
      </w:r>
      <w:r w:rsidR="00BC540F" w:rsidRPr="00BC540F">
        <w:rPr>
          <w:rStyle w:val="SubtleReference"/>
        </w:rPr>
        <w:t>„Уверење о одобрењу типа мерила" са прилогом</w:t>
      </w:r>
      <w:r w:rsidR="00C76A8E" w:rsidRPr="00C76A8E">
        <w:rPr>
          <w:rStyle w:val="SubtleReference"/>
        </w:rPr>
        <w:t xml:space="preserve"> о</w:t>
      </w:r>
      <w:r w:rsidR="00BC540F" w:rsidRPr="00BC540F">
        <w:rPr>
          <w:rStyle w:val="SubtleReference"/>
        </w:rPr>
        <w:t xml:space="preserve"> уверењу о одобрењу типа мерила;</w:t>
      </w:r>
    </w:p>
    <w:p w:rsidR="00BC73D7" w:rsidRPr="00BC73D7" w:rsidRDefault="00715BA4" w:rsidP="00084BD5">
      <w:pPr>
        <w:pStyle w:val="TEXT"/>
        <w:numPr>
          <w:ilvl w:val="3"/>
          <w:numId w:val="5"/>
        </w:numPr>
        <w:spacing w:before="60" w:after="60"/>
        <w:ind w:left="720" w:hanging="720"/>
        <w:rPr>
          <w:rStyle w:val="SubtleReference"/>
        </w:rPr>
      </w:pPr>
      <w:r>
        <w:rPr>
          <w:rStyle w:val="SubtleReference"/>
        </w:rPr>
        <w:t xml:space="preserve"> </w:t>
      </w:r>
      <w:r w:rsidR="00BC73D7">
        <w:rPr>
          <w:rStyle w:val="SubtleReference"/>
        </w:rPr>
        <w:t xml:space="preserve">Израчунаванње </w:t>
      </w:r>
      <w:r w:rsidR="00BC73D7" w:rsidRPr="00BC73D7">
        <w:rPr>
          <w:rFonts w:eastAsia="Times New Roman"/>
          <w:szCs w:val="24"/>
        </w:rPr>
        <w:t>RPF</w:t>
      </w:r>
      <w:r w:rsidR="00BC73D7">
        <w:rPr>
          <w:rFonts w:eastAsia="Times New Roman"/>
          <w:szCs w:val="24"/>
        </w:rPr>
        <w:t xml:space="preserve"> </w:t>
      </w:r>
      <w:r w:rsidR="00BC73D7" w:rsidRPr="00BC73D7">
        <w:rPr>
          <w:rFonts w:eastAsia="Times New Roman"/>
          <w:szCs w:val="24"/>
        </w:rPr>
        <w:t>фактора</w:t>
      </w:r>
    </w:p>
    <w:p w:rsidR="00BC73D7" w:rsidRPr="008101EF" w:rsidRDefault="00715BA4" w:rsidP="00084BD5">
      <w:pPr>
        <w:pStyle w:val="TEXT"/>
        <w:numPr>
          <w:ilvl w:val="3"/>
          <w:numId w:val="5"/>
        </w:numPr>
        <w:spacing w:before="60" w:after="60"/>
        <w:ind w:left="720" w:hanging="720"/>
        <w:rPr>
          <w:rStyle w:val="SubtleReference"/>
          <w:color w:val="000000" w:themeColor="text1"/>
        </w:rPr>
      </w:pPr>
      <w:r w:rsidRPr="008101EF">
        <w:rPr>
          <w:rStyle w:val="SubtleReference"/>
          <w:color w:val="000000" w:themeColor="text1"/>
        </w:rPr>
        <w:t xml:space="preserve"> </w:t>
      </w:r>
      <w:r w:rsidR="00BC73D7" w:rsidRPr="008101EF">
        <w:rPr>
          <w:rStyle w:val="SubtleReference"/>
          <w:color w:val="000000" w:themeColor="text1"/>
        </w:rPr>
        <w:t>Потврду произвођача да понуђач може да нуди мераче</w:t>
      </w:r>
    </w:p>
    <w:p w:rsidR="00BC540F" w:rsidRPr="008101EF" w:rsidRDefault="00EA4B5F" w:rsidP="00084BD5">
      <w:pPr>
        <w:pStyle w:val="POD"/>
        <w:spacing w:before="60" w:after="60"/>
        <w:rPr>
          <w:rStyle w:val="SubtleReference"/>
          <w:color w:val="000000" w:themeColor="text1"/>
          <w:sz w:val="28"/>
        </w:rPr>
      </w:pPr>
      <w:r w:rsidRPr="008101EF">
        <w:rPr>
          <w:rStyle w:val="SubtleReference"/>
          <w:color w:val="000000" w:themeColor="text1"/>
          <w:sz w:val="28"/>
        </w:rPr>
        <w:t>Остали услови</w:t>
      </w:r>
    </w:p>
    <w:p w:rsidR="00BC540F" w:rsidRPr="008101EF" w:rsidRDefault="00BC540F" w:rsidP="00084BD5">
      <w:pPr>
        <w:pStyle w:val="TEXT"/>
        <w:numPr>
          <w:ilvl w:val="1"/>
          <w:numId w:val="5"/>
        </w:numPr>
        <w:spacing w:before="60" w:after="60"/>
        <w:ind w:left="720" w:hanging="720"/>
        <w:rPr>
          <w:rStyle w:val="SubtleReference"/>
          <w:color w:val="000000" w:themeColor="text1"/>
        </w:rPr>
      </w:pPr>
      <w:r w:rsidRPr="008101EF">
        <w:rPr>
          <w:rStyle w:val="SubtleReference"/>
          <w:color w:val="000000" w:themeColor="text1"/>
        </w:rPr>
        <w:t>Уколико понуђач подноси понуду са подизвођачем, у складу са чланом 80. Закона, подизвођач  мора  да  испуњава  обавезне  услове  из  члана  75.  став  1.</w:t>
      </w:r>
      <w:r w:rsidR="00F705F1" w:rsidRPr="008101EF">
        <w:rPr>
          <w:rStyle w:val="SubtleReference"/>
          <w:color w:val="000000" w:themeColor="text1"/>
        </w:rPr>
        <w:t xml:space="preserve"> </w:t>
      </w:r>
      <w:r w:rsidRPr="008101EF">
        <w:rPr>
          <w:rStyle w:val="SubtleReference"/>
          <w:color w:val="000000" w:themeColor="text1"/>
        </w:rPr>
        <w:t xml:space="preserve">тач.  1)  до  4) </w:t>
      </w:r>
    </w:p>
    <w:p w:rsidR="00BC540F" w:rsidRPr="008101EF" w:rsidRDefault="008101EF" w:rsidP="008101EF">
      <w:pPr>
        <w:pStyle w:val="TEXT"/>
        <w:spacing w:before="60" w:after="60"/>
        <w:rPr>
          <w:rStyle w:val="SubtleReference"/>
          <w:color w:val="000000" w:themeColor="text1"/>
        </w:rPr>
      </w:pPr>
      <w:r w:rsidRPr="008101EF">
        <w:rPr>
          <w:rStyle w:val="SubtleReference"/>
          <w:color w:val="000000" w:themeColor="text1"/>
        </w:rPr>
        <w:t>Закона.</w:t>
      </w:r>
    </w:p>
    <w:p w:rsidR="00CE3A98" w:rsidRPr="008101EF" w:rsidRDefault="00BC540F" w:rsidP="00084BD5">
      <w:pPr>
        <w:pStyle w:val="TEXT"/>
        <w:numPr>
          <w:ilvl w:val="1"/>
          <w:numId w:val="5"/>
        </w:numPr>
        <w:spacing w:before="60" w:after="60"/>
        <w:ind w:left="720" w:hanging="720"/>
        <w:rPr>
          <w:rStyle w:val="SubtleReference"/>
          <w:color w:val="000000" w:themeColor="text1"/>
        </w:rPr>
      </w:pPr>
      <w:r w:rsidRPr="008101EF">
        <w:rPr>
          <w:rStyle w:val="SubtleReference"/>
          <w:color w:val="000000" w:themeColor="text1"/>
        </w:rPr>
        <w:t>Уколико понуду подноси група понуђача, св</w:t>
      </w:r>
      <w:r w:rsidR="00F705F1" w:rsidRPr="008101EF">
        <w:rPr>
          <w:rStyle w:val="SubtleReference"/>
          <w:color w:val="000000" w:themeColor="text1"/>
        </w:rPr>
        <w:t xml:space="preserve">аки понуђач из групе понуђача, </w:t>
      </w:r>
      <w:r w:rsidRPr="008101EF">
        <w:rPr>
          <w:rStyle w:val="SubtleReference"/>
          <w:color w:val="000000" w:themeColor="text1"/>
        </w:rPr>
        <w:t>мора да    испуни  обавезне  услове  из  члана  75.  став  1.  тач.  1)  до  4)  Закона,  а  додатне</w:t>
      </w:r>
      <w:r w:rsidR="00CE3A98" w:rsidRPr="008101EF">
        <w:rPr>
          <w:rStyle w:val="SubtleReference"/>
          <w:color w:val="000000" w:themeColor="text1"/>
        </w:rPr>
        <w:t xml:space="preserve"> </w:t>
      </w:r>
      <w:r w:rsidRPr="008101EF">
        <w:rPr>
          <w:rStyle w:val="SubtleReference"/>
          <w:color w:val="000000" w:themeColor="text1"/>
        </w:rPr>
        <w:t xml:space="preserve">услове испуњавају заједно. </w:t>
      </w:r>
    </w:p>
    <w:p w:rsidR="00BC540F" w:rsidRPr="008101EF" w:rsidRDefault="00BC540F" w:rsidP="00084BD5">
      <w:pPr>
        <w:pStyle w:val="TEXT"/>
        <w:numPr>
          <w:ilvl w:val="0"/>
          <w:numId w:val="4"/>
        </w:numPr>
        <w:spacing w:before="60" w:after="60"/>
        <w:ind w:left="0" w:firstLine="0"/>
        <w:rPr>
          <w:rStyle w:val="SubtleReference"/>
          <w:b/>
          <w:i/>
          <w:color w:val="000000" w:themeColor="text1"/>
        </w:rPr>
      </w:pPr>
      <w:r w:rsidRPr="008101EF">
        <w:rPr>
          <w:rStyle w:val="SubtleReference"/>
          <w:b/>
          <w:i/>
          <w:color w:val="000000" w:themeColor="text1"/>
        </w:rPr>
        <w:t>У</w:t>
      </w:r>
      <w:r w:rsidR="00A43777" w:rsidRPr="008101EF">
        <w:rPr>
          <w:rStyle w:val="SubtleReference"/>
          <w:b/>
          <w:i/>
          <w:color w:val="000000" w:themeColor="text1"/>
        </w:rPr>
        <w:t xml:space="preserve">путство како се доказује испуњеност услова </w:t>
      </w:r>
    </w:p>
    <w:p w:rsidR="00BC540F" w:rsidRPr="00A43777" w:rsidRDefault="00BC540F" w:rsidP="00084BD5">
      <w:pPr>
        <w:pStyle w:val="TEXT"/>
        <w:spacing w:before="60" w:after="60"/>
        <w:ind w:firstLine="0"/>
        <w:jc w:val="center"/>
        <w:rPr>
          <w:rStyle w:val="SubtleReference"/>
          <w:b/>
          <w:i/>
        </w:rPr>
      </w:pPr>
      <w:r w:rsidRPr="008101EF">
        <w:rPr>
          <w:rStyle w:val="SubtleReference"/>
          <w:b/>
          <w:i/>
          <w:color w:val="000000" w:themeColor="text1"/>
        </w:rPr>
        <w:t>И</w:t>
      </w:r>
      <w:r w:rsidR="00A43777" w:rsidRPr="008101EF">
        <w:rPr>
          <w:rStyle w:val="SubtleReference"/>
          <w:b/>
          <w:i/>
          <w:color w:val="000000" w:themeColor="text1"/>
        </w:rPr>
        <w:t xml:space="preserve">испуњеност обавезних </w:t>
      </w:r>
      <w:r w:rsidRPr="008101EF">
        <w:rPr>
          <w:rStyle w:val="SubtleReference"/>
          <w:b/>
          <w:i/>
          <w:color w:val="000000" w:themeColor="text1"/>
        </w:rPr>
        <w:t xml:space="preserve"> </w:t>
      </w:r>
      <w:r w:rsidR="00A43777" w:rsidRPr="008101EF">
        <w:rPr>
          <w:rStyle w:val="SubtleReference"/>
          <w:b/>
          <w:i/>
          <w:color w:val="000000" w:themeColor="text1"/>
        </w:rPr>
        <w:t>услова  за учешће у поступку</w:t>
      </w:r>
      <w:r w:rsidR="00A43777" w:rsidRPr="00A43777">
        <w:rPr>
          <w:rStyle w:val="SubtleReference"/>
          <w:b/>
          <w:i/>
        </w:rPr>
        <w:t xml:space="preserve"> предметне јавне набавке</w:t>
      </w:r>
      <w:r w:rsidRPr="00A43777">
        <w:rPr>
          <w:rStyle w:val="SubtleReference"/>
          <w:b/>
          <w:i/>
        </w:rPr>
        <w:t xml:space="preserve">, </w:t>
      </w:r>
      <w:r w:rsidR="00A43777" w:rsidRPr="00A43777">
        <w:rPr>
          <w:rStyle w:val="SubtleReference"/>
          <w:b/>
          <w:i/>
        </w:rPr>
        <w:t>понуђач доказује достављањем сладећих доказа</w:t>
      </w:r>
      <w:r w:rsidRPr="00A43777">
        <w:rPr>
          <w:rStyle w:val="SubtleReference"/>
          <w:b/>
          <w:i/>
        </w:rPr>
        <w:t>:</w:t>
      </w:r>
    </w:p>
    <w:p w:rsidR="00930F02" w:rsidRPr="00930F02" w:rsidRDefault="00930F02" w:rsidP="00084BD5">
      <w:pPr>
        <w:pStyle w:val="ListParagraph"/>
        <w:numPr>
          <w:ilvl w:val="0"/>
          <w:numId w:val="5"/>
        </w:numPr>
        <w:spacing w:before="60" w:after="60"/>
        <w:contextualSpacing w:val="0"/>
        <w:jc w:val="both"/>
        <w:rPr>
          <w:rStyle w:val="SubtleReference"/>
          <w:rFonts w:ascii="Times New Roman" w:hAnsi="Times New Roman"/>
          <w:vanish/>
          <w:color w:val="000000"/>
          <w:sz w:val="24"/>
        </w:rPr>
      </w:pPr>
    </w:p>
    <w:p w:rsidR="00BC540F" w:rsidRPr="00BC540F" w:rsidRDefault="00BC540F" w:rsidP="00084BD5">
      <w:pPr>
        <w:pStyle w:val="TEXT"/>
        <w:numPr>
          <w:ilvl w:val="1"/>
          <w:numId w:val="5"/>
        </w:numPr>
        <w:spacing w:before="60" w:after="60"/>
        <w:ind w:left="720" w:hanging="720"/>
        <w:rPr>
          <w:rStyle w:val="SubtleReference"/>
        </w:rPr>
      </w:pPr>
      <w:r w:rsidRPr="00BC540F">
        <w:rPr>
          <w:rStyle w:val="SubtleReference"/>
        </w:rPr>
        <w:t>Услов из чл. 75. ст. 1. тач. 1) Закона – Доказ:</w:t>
      </w:r>
    </w:p>
    <w:p w:rsidR="00BC540F" w:rsidRPr="00930F02" w:rsidRDefault="00BC540F" w:rsidP="00084BD5">
      <w:pPr>
        <w:pStyle w:val="TEXT"/>
        <w:spacing w:before="60" w:after="60"/>
        <w:ind w:left="720" w:firstLine="0"/>
        <w:jc w:val="left"/>
        <w:rPr>
          <w:rStyle w:val="SubtleReference"/>
        </w:rPr>
      </w:pPr>
      <w:r w:rsidRPr="00930F02">
        <w:rPr>
          <w:rStyle w:val="SubtleReference"/>
        </w:rPr>
        <w:t>Извод  из  регистра  Агенције  за  привредне  р</w:t>
      </w:r>
      <w:r w:rsidR="00F705F1">
        <w:rPr>
          <w:rStyle w:val="SubtleReference"/>
        </w:rPr>
        <w:t xml:space="preserve">егистре,  односно  извод  из   </w:t>
      </w:r>
      <w:r w:rsidRPr="00930F02">
        <w:rPr>
          <w:rStyle w:val="SubtleReference"/>
        </w:rPr>
        <w:t>регистра  надлежног Привредног суда,</w:t>
      </w:r>
    </w:p>
    <w:p w:rsidR="00BC540F" w:rsidRPr="00BC540F" w:rsidRDefault="00BC540F" w:rsidP="00084BD5">
      <w:pPr>
        <w:pStyle w:val="TEXT"/>
        <w:numPr>
          <w:ilvl w:val="1"/>
          <w:numId w:val="5"/>
        </w:numPr>
        <w:spacing w:before="60" w:after="60"/>
        <w:ind w:left="720" w:hanging="720"/>
        <w:rPr>
          <w:rStyle w:val="SubtleReference"/>
        </w:rPr>
      </w:pPr>
      <w:r w:rsidRPr="00BC540F">
        <w:rPr>
          <w:rStyle w:val="SubtleReference"/>
        </w:rPr>
        <w:t xml:space="preserve">Услов из чл. 75. ст. 1. тач. 2) Закона – Доказ: </w:t>
      </w:r>
    </w:p>
    <w:p w:rsidR="004353CD" w:rsidRPr="00A43777" w:rsidRDefault="00BC540F" w:rsidP="00084BD5">
      <w:pPr>
        <w:pStyle w:val="TEXT"/>
        <w:spacing w:before="60" w:after="60"/>
        <w:rPr>
          <w:rStyle w:val="SubtleReference"/>
          <w:b/>
          <w:i/>
        </w:rPr>
      </w:pPr>
      <w:r w:rsidRPr="00A43777">
        <w:rPr>
          <w:rStyle w:val="SubtleReference"/>
          <w:b/>
          <w:i/>
        </w:rPr>
        <w:t xml:space="preserve">Правна  лица:   </w:t>
      </w:r>
    </w:p>
    <w:p w:rsidR="004353CD" w:rsidRDefault="00BC540F" w:rsidP="00084BD5">
      <w:pPr>
        <w:pStyle w:val="TEXT"/>
        <w:numPr>
          <w:ilvl w:val="2"/>
          <w:numId w:val="5"/>
        </w:numPr>
        <w:spacing w:before="60" w:after="60"/>
        <w:ind w:left="720" w:hanging="720"/>
        <w:rPr>
          <w:rStyle w:val="SubtleReference"/>
        </w:rPr>
      </w:pPr>
      <w:r w:rsidRPr="00BC540F">
        <w:rPr>
          <w:rStyle w:val="SubtleReference"/>
        </w:rPr>
        <w:t xml:space="preserve">Извод  из  казнене  евиденције,  односно  уверењe  основног  суда  на  чијем подручју  се  налази  седиште  домаћег  правног  лица,  односно  седиште  представништва  или </w:t>
      </w:r>
      <w:r w:rsidR="004353CD">
        <w:rPr>
          <w:rStyle w:val="SubtleReference"/>
        </w:rPr>
        <w:t xml:space="preserve"> </w:t>
      </w:r>
      <w:r w:rsidRPr="00BC540F">
        <w:rPr>
          <w:rStyle w:val="SubtleReference"/>
        </w:rPr>
        <w:t xml:space="preserve">огранка страног правног лица, којим се потврђује да правно лице није осуђивано за кривична </w:t>
      </w:r>
      <w:r w:rsidR="004353CD">
        <w:rPr>
          <w:rStyle w:val="SubtleReference"/>
        </w:rPr>
        <w:t xml:space="preserve"> </w:t>
      </w:r>
      <w:r w:rsidRPr="00BC540F">
        <w:rPr>
          <w:rStyle w:val="SubtleReference"/>
        </w:rPr>
        <w:t xml:space="preserve">дела  против  привреде,  кривична  дела  против  животне  средине,  кривично  дело  примања  или </w:t>
      </w:r>
      <w:r w:rsidR="004353CD">
        <w:rPr>
          <w:rStyle w:val="SubtleReference"/>
        </w:rPr>
        <w:t xml:space="preserve"> </w:t>
      </w:r>
      <w:r w:rsidRPr="00BC540F">
        <w:rPr>
          <w:rStyle w:val="SubtleReference"/>
        </w:rPr>
        <w:t xml:space="preserve">давања  мита,  кривично  дело  преваре;  </w:t>
      </w:r>
    </w:p>
    <w:p w:rsidR="004353CD" w:rsidRDefault="00BC540F" w:rsidP="00084BD5">
      <w:pPr>
        <w:pStyle w:val="TEXT"/>
        <w:numPr>
          <w:ilvl w:val="2"/>
          <w:numId w:val="5"/>
        </w:numPr>
        <w:spacing w:before="60" w:after="60"/>
        <w:ind w:left="720" w:hanging="720"/>
        <w:rPr>
          <w:rStyle w:val="SubtleReference"/>
        </w:rPr>
      </w:pPr>
      <w:r w:rsidRPr="00BC540F">
        <w:rPr>
          <w:rStyle w:val="SubtleReference"/>
        </w:rPr>
        <w:t xml:space="preserve">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  </w:t>
      </w:r>
    </w:p>
    <w:p w:rsidR="00BC540F" w:rsidRPr="00BC540F" w:rsidRDefault="00BC540F" w:rsidP="00084BD5">
      <w:pPr>
        <w:pStyle w:val="TEXT"/>
        <w:numPr>
          <w:ilvl w:val="2"/>
          <w:numId w:val="5"/>
        </w:numPr>
        <w:spacing w:before="60" w:after="60"/>
        <w:ind w:left="720" w:hanging="720"/>
        <w:rPr>
          <w:rStyle w:val="SubtleReference"/>
        </w:rPr>
      </w:pPr>
      <w:r w:rsidRPr="00BC540F">
        <w:rPr>
          <w:rStyle w:val="SubtleReference"/>
        </w:rPr>
        <w:t>Извод  из  казнене евиденције,  односно  уверење  надлежне  полицијске  управе  МУП</w:t>
      </w:r>
      <w:r w:rsidR="001F56F0">
        <w:rPr>
          <w:rStyle w:val="SubtleReference"/>
          <w:rFonts w:ascii="Angsana New" w:hAnsi="Angsana New" w:cs="Angsana New"/>
        </w:rPr>
        <w:t>—</w:t>
      </w:r>
      <w:r w:rsidRPr="00BC540F">
        <w:rPr>
          <w:rStyle w:val="SubtleReference"/>
        </w:rPr>
        <w:t xml:space="preserve">а,  којим  се  потврђује  да законски заступник понуђача није осуђиван за кривична дела против привреде, кривична дела против животне средине, кривично </w:t>
      </w:r>
      <w:r w:rsidRPr="00BC540F">
        <w:rPr>
          <w:rStyle w:val="SubtleReference"/>
        </w:rPr>
        <w:lastRenderedPageBreak/>
        <w:t>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w:t>
      </w:r>
    </w:p>
    <w:p w:rsidR="00BC540F" w:rsidRPr="00BC540F" w:rsidRDefault="00BC540F" w:rsidP="00084BD5">
      <w:pPr>
        <w:pStyle w:val="TEXT"/>
        <w:spacing w:before="60" w:after="60"/>
        <w:ind w:firstLine="0"/>
        <w:rPr>
          <w:rStyle w:val="SubtleReference"/>
        </w:rPr>
      </w:pPr>
      <w:r w:rsidRPr="00F705F1">
        <w:rPr>
          <w:rStyle w:val="SubtleReference"/>
          <w:b/>
        </w:rPr>
        <w:t>Предузетници  и  физичка  лица:</w:t>
      </w:r>
      <w:r w:rsidRPr="00BC540F">
        <w:rPr>
          <w:rStyle w:val="SubtleReference"/>
        </w:rPr>
        <w:t xml:space="preserve">  Извод  из  казнене  евиденције,  односно  уверење  надлежне полицијске управе МУП</w:t>
      </w:r>
      <w:r w:rsidR="001F56F0">
        <w:rPr>
          <w:rStyle w:val="SubtleReference"/>
          <w:rFonts w:ascii="Angsana New" w:hAnsi="Angsana New" w:cs="Angsana New"/>
        </w:rPr>
        <w:t>—</w:t>
      </w:r>
      <w:r w:rsidRPr="00BC540F">
        <w:rPr>
          <w:rStyle w:val="SubtleReference"/>
        </w:rPr>
        <w:t>а, којим се потврђује да није осуђиван за неко од кривичних дела као члан  органи</w:t>
      </w:r>
      <w:r w:rsidR="00F705F1">
        <w:rPr>
          <w:rStyle w:val="SubtleReference"/>
        </w:rPr>
        <w:t xml:space="preserve">зоване  криминалне  групе, да није  осуђиван за </w:t>
      </w:r>
      <w:r w:rsidRPr="00BC540F">
        <w:rPr>
          <w:rStyle w:val="SubtleReference"/>
        </w:rPr>
        <w:t>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BC540F" w:rsidRPr="00A43777" w:rsidRDefault="00BC540F" w:rsidP="00A43777">
      <w:pPr>
        <w:pStyle w:val="TEXT"/>
        <w:spacing w:before="60" w:after="60"/>
        <w:ind w:left="720" w:hanging="720"/>
        <w:rPr>
          <w:rStyle w:val="SubtleReference"/>
          <w:b/>
          <w:i/>
        </w:rPr>
      </w:pPr>
      <w:r w:rsidRPr="00A43777">
        <w:rPr>
          <w:rStyle w:val="SubtleReference"/>
          <w:b/>
          <w:i/>
        </w:rPr>
        <w:t xml:space="preserve">Доказ не може бити старији од два месеца пре отварања понуда; </w:t>
      </w:r>
    </w:p>
    <w:p w:rsidR="00BC540F" w:rsidRPr="00BC540F" w:rsidRDefault="00BC540F" w:rsidP="00084BD5">
      <w:pPr>
        <w:pStyle w:val="TEXT"/>
        <w:numPr>
          <w:ilvl w:val="1"/>
          <w:numId w:val="5"/>
        </w:numPr>
        <w:spacing w:before="60" w:after="60"/>
        <w:ind w:left="720" w:hanging="720"/>
        <w:rPr>
          <w:rStyle w:val="SubtleReference"/>
        </w:rPr>
      </w:pPr>
      <w:r w:rsidRPr="00BC540F">
        <w:rPr>
          <w:rStyle w:val="SubtleReference"/>
        </w:rPr>
        <w:t xml:space="preserve">Услов из чл. 75. ст. 1. тач. 3) Закона – Доказ: </w:t>
      </w:r>
    </w:p>
    <w:p w:rsidR="00BC540F" w:rsidRPr="00BC540F" w:rsidRDefault="00BC540F" w:rsidP="00084BD5">
      <w:pPr>
        <w:pStyle w:val="TEXT"/>
        <w:spacing w:before="60" w:after="60"/>
        <w:ind w:left="720" w:firstLine="0"/>
        <w:rPr>
          <w:rStyle w:val="SubtleReference"/>
        </w:rPr>
      </w:pPr>
      <w:r w:rsidRPr="00F705F1">
        <w:rPr>
          <w:rStyle w:val="SubtleReference"/>
          <w:b/>
        </w:rPr>
        <w:t>Правна  лица:</w:t>
      </w:r>
      <w:r w:rsidRPr="00BC540F">
        <w:rPr>
          <w:rStyle w:val="SubtleReference"/>
        </w:rPr>
        <w:t xml:space="preserve">  Потврде  привредног  и  прекршајног  суда  да  му  није  изречена  мера  забране обављања  делатности,  или  потврда  Агенције  за  привредне  регистре  да  код  тог  органа  није регистровано, да му је као привредном друштву изречена мера забране обављања делатности, која  је  на  снази  у  време  објаве  позива  за  подношење  понуда;  </w:t>
      </w:r>
      <w:r w:rsidRPr="00F705F1">
        <w:rPr>
          <w:rStyle w:val="SubtleReference"/>
          <w:b/>
        </w:rPr>
        <w:t>Предузетници:</w:t>
      </w:r>
      <w:r w:rsidRPr="00BC540F">
        <w:rPr>
          <w:rStyle w:val="SubtleReference"/>
        </w:rPr>
        <w:t xml:space="preserve">  Потврда прекршајног  суда  да  му  није  изречена  мера  забране  обављања  делатности,  или  потврда Агенције за привредне регистре да код тог органа није регистровано, да му је као привредном субјекту изречена мера забране обављања делатности, која је на снази у време објаве позива за подношење  понуда</w:t>
      </w:r>
      <w:r w:rsidR="00F705F1">
        <w:rPr>
          <w:rStyle w:val="SubtleReference"/>
        </w:rPr>
        <w:t>.</w:t>
      </w:r>
      <w:r w:rsidRPr="00BC540F">
        <w:rPr>
          <w:rStyle w:val="SubtleReference"/>
        </w:rPr>
        <w:t xml:space="preserve">  </w:t>
      </w:r>
      <w:r w:rsidRPr="00F705F1">
        <w:rPr>
          <w:rStyle w:val="SubtleReference"/>
          <w:b/>
        </w:rPr>
        <w:t>Физичка  лица:</w:t>
      </w:r>
      <w:r w:rsidRPr="00BC540F">
        <w:rPr>
          <w:rStyle w:val="SubtleReference"/>
        </w:rPr>
        <w:t xml:space="preserve">  Потврда  прекршајног  суда  да  му  није  изречена  мера забране обављања одређених послова. </w:t>
      </w:r>
    </w:p>
    <w:p w:rsidR="00BC540F" w:rsidRPr="00A27677" w:rsidRDefault="00BC540F" w:rsidP="00A43777">
      <w:pPr>
        <w:pStyle w:val="TEXT"/>
        <w:spacing w:before="60" w:after="60"/>
        <w:ind w:firstLine="0"/>
        <w:rPr>
          <w:rStyle w:val="SubtleReference"/>
          <w:b/>
        </w:rPr>
      </w:pPr>
      <w:r w:rsidRPr="00A27677">
        <w:rPr>
          <w:rStyle w:val="SubtleReference"/>
          <w:b/>
        </w:rPr>
        <w:t xml:space="preserve">Доказ мора бити издат након објављивања позива за подношење понуда; </w:t>
      </w:r>
    </w:p>
    <w:p w:rsidR="00BC540F" w:rsidRPr="00BC540F" w:rsidRDefault="00BC540F" w:rsidP="00084BD5">
      <w:pPr>
        <w:pStyle w:val="TEXT"/>
        <w:numPr>
          <w:ilvl w:val="1"/>
          <w:numId w:val="5"/>
        </w:numPr>
        <w:spacing w:before="60" w:after="60"/>
        <w:ind w:left="720" w:hanging="720"/>
        <w:rPr>
          <w:rStyle w:val="SubtleReference"/>
        </w:rPr>
      </w:pPr>
      <w:r w:rsidRPr="00BC540F">
        <w:rPr>
          <w:rStyle w:val="SubtleReference"/>
        </w:rPr>
        <w:t xml:space="preserve">Услов из чл. 75. ст. 1. тач. 4) Закона – Доказ: </w:t>
      </w:r>
    </w:p>
    <w:p w:rsidR="00BC540F" w:rsidRPr="00BC540F" w:rsidRDefault="00BC540F" w:rsidP="00084BD5">
      <w:pPr>
        <w:pStyle w:val="TEXT"/>
        <w:spacing w:before="60" w:after="60"/>
        <w:ind w:left="720" w:firstLine="0"/>
        <w:rPr>
          <w:rStyle w:val="SubtleReference"/>
        </w:rPr>
      </w:pPr>
      <w:r w:rsidRPr="00BC540F">
        <w:rPr>
          <w:rStyle w:val="SubtleReference"/>
        </w:rPr>
        <w:t>Уверење  Пореске  управе министарства финасија и привреде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или  потврду  Агенције  за  приватизацију  да  се  понуђач налази у поступку приватизације.</w:t>
      </w:r>
    </w:p>
    <w:p w:rsidR="00BC540F" w:rsidRPr="00F705F1" w:rsidRDefault="00BC540F" w:rsidP="00084BD5">
      <w:pPr>
        <w:pStyle w:val="TEXT"/>
        <w:spacing w:before="60" w:after="60"/>
        <w:rPr>
          <w:rStyle w:val="SubtleReference"/>
          <w:b/>
        </w:rPr>
      </w:pPr>
      <w:r w:rsidRPr="00F705F1">
        <w:rPr>
          <w:rStyle w:val="SubtleReference"/>
          <w:b/>
        </w:rPr>
        <w:t>Доказ не може бити старији од два месеца пре отварања понуда;</w:t>
      </w:r>
    </w:p>
    <w:p w:rsidR="00BC540F" w:rsidRPr="00BC540F" w:rsidRDefault="00BC540F" w:rsidP="00084BD5">
      <w:pPr>
        <w:pStyle w:val="TEXT"/>
        <w:numPr>
          <w:ilvl w:val="1"/>
          <w:numId w:val="5"/>
        </w:numPr>
        <w:spacing w:before="60" w:after="60"/>
        <w:ind w:left="720" w:hanging="720"/>
        <w:rPr>
          <w:rStyle w:val="SubtleReference"/>
        </w:rPr>
      </w:pPr>
      <w:r w:rsidRPr="00BC540F">
        <w:rPr>
          <w:rStyle w:val="SubtleReference"/>
        </w:rPr>
        <w:t xml:space="preserve">Услов из чл. 75. ст. 1. тач. 5) Закона – Доказ: </w:t>
      </w:r>
    </w:p>
    <w:p w:rsidR="00BC540F" w:rsidRPr="00F705F1" w:rsidRDefault="00BC540F" w:rsidP="00084BD5">
      <w:pPr>
        <w:pStyle w:val="TEXT"/>
        <w:spacing w:before="60" w:after="60"/>
        <w:ind w:left="720" w:firstLine="0"/>
        <w:rPr>
          <w:rStyle w:val="SubtleReference"/>
          <w:b/>
        </w:rPr>
      </w:pPr>
      <w:r w:rsidRPr="00BC540F">
        <w:rPr>
          <w:rStyle w:val="SubtleReference"/>
        </w:rPr>
        <w:t xml:space="preserve">Важећа  дозвола  за  обављање  делатности  која  је  предмет  јавне  набвке,  издата  од  стране надлежног органа ако је таква дозвола предвиђена посебним прописом  коју понуђач доставља у виду неоверене копије - </w:t>
      </w:r>
      <w:r w:rsidRPr="00F705F1">
        <w:rPr>
          <w:rStyle w:val="SubtleReference"/>
          <w:b/>
        </w:rPr>
        <w:t xml:space="preserve">у овој јавној набавци дозвола није предвиђена. </w:t>
      </w:r>
    </w:p>
    <w:p w:rsidR="00BC540F" w:rsidRPr="00BC540F" w:rsidRDefault="00BC540F" w:rsidP="00084BD5">
      <w:pPr>
        <w:pStyle w:val="TEXT"/>
        <w:numPr>
          <w:ilvl w:val="1"/>
          <w:numId w:val="5"/>
        </w:numPr>
        <w:spacing w:before="60" w:after="60"/>
        <w:ind w:left="720" w:hanging="720"/>
        <w:rPr>
          <w:rStyle w:val="SubtleReference"/>
        </w:rPr>
      </w:pPr>
      <w:r w:rsidRPr="00BC540F">
        <w:rPr>
          <w:rStyle w:val="SubtleReference"/>
        </w:rPr>
        <w:t>Услов из чл. 75. ст. 2  – Доказ</w:t>
      </w:r>
      <w:r w:rsidR="003C6B1B">
        <w:rPr>
          <w:rStyle w:val="SubtleReference"/>
        </w:rPr>
        <w:t>:</w:t>
      </w:r>
    </w:p>
    <w:p w:rsidR="00BC540F" w:rsidRDefault="00BC540F" w:rsidP="00084BD5">
      <w:pPr>
        <w:pStyle w:val="TEXT"/>
        <w:spacing w:before="60" w:after="60"/>
        <w:ind w:left="720" w:firstLine="0"/>
        <w:rPr>
          <w:rStyle w:val="SubtleReference"/>
        </w:rPr>
      </w:pPr>
      <w:r w:rsidRPr="00BC540F">
        <w:rPr>
          <w:rStyle w:val="SubtleReference"/>
        </w:rPr>
        <w:t xml:space="preserve">Потписан  и  оверен  Образац  изјаве  (Образац  број  XII  налази  се  на  страни  </w:t>
      </w:r>
      <w:r w:rsidRPr="003C6B1B">
        <w:rPr>
          <w:rStyle w:val="SubtleReference"/>
          <w:color w:val="000000" w:themeColor="text1"/>
        </w:rPr>
        <w:t xml:space="preserve">36  </w:t>
      </w:r>
      <w:r w:rsidRPr="00BC540F">
        <w:rPr>
          <w:rStyle w:val="SubtleReference"/>
        </w:rPr>
        <w:t>Конкурсне документације).  Изјава  мора  бити  потписана  од  стране  овлашћеног  лица  понуђача  и  оверена печатом.</w:t>
      </w:r>
    </w:p>
    <w:p w:rsidR="008101EF" w:rsidRDefault="00BC540F" w:rsidP="00A43777">
      <w:pPr>
        <w:pStyle w:val="TEXT"/>
        <w:spacing w:before="60" w:after="60"/>
        <w:ind w:left="720" w:firstLine="0"/>
        <w:rPr>
          <w:rStyle w:val="SubtleReference"/>
        </w:rPr>
      </w:pPr>
      <w:r w:rsidRPr="007D35E2">
        <w:rPr>
          <w:rStyle w:val="SubtleReference"/>
          <w:b/>
        </w:rPr>
        <w:t>Уколико понуду подноси група понуђача</w:t>
      </w:r>
      <w:r w:rsidRPr="00BC540F">
        <w:rPr>
          <w:rStyle w:val="SubtleReference"/>
        </w:rPr>
        <w:t>, Изјава мора бити потписана од стране овлашћеног лица сваког понуђача из групе понуђача и оверена печатом.</w:t>
      </w:r>
    </w:p>
    <w:p w:rsidR="00BC540F" w:rsidRPr="00BC540F" w:rsidRDefault="00BC540F" w:rsidP="00A43777">
      <w:pPr>
        <w:pStyle w:val="TEXT"/>
        <w:spacing w:before="60" w:after="60"/>
        <w:ind w:left="720" w:firstLine="0"/>
        <w:rPr>
          <w:rStyle w:val="SubtleReference"/>
        </w:rPr>
      </w:pPr>
      <w:r w:rsidRPr="00BC540F">
        <w:rPr>
          <w:rStyle w:val="SubtleReference"/>
        </w:rPr>
        <w:t xml:space="preserve"> </w:t>
      </w:r>
    </w:p>
    <w:p w:rsidR="00BC540F" w:rsidRPr="00A43777" w:rsidRDefault="00A43777" w:rsidP="00A43777">
      <w:pPr>
        <w:pStyle w:val="TEXT"/>
        <w:spacing w:before="120" w:after="120"/>
        <w:ind w:left="720" w:firstLine="0"/>
        <w:rPr>
          <w:rStyle w:val="SubtleReference"/>
          <w:b/>
          <w:i/>
        </w:rPr>
      </w:pPr>
      <w:r w:rsidRPr="00A43777">
        <w:rPr>
          <w:rStyle w:val="SubtleReference"/>
          <w:b/>
          <w:i/>
        </w:rPr>
        <w:lastRenderedPageBreak/>
        <w:t>И</w:t>
      </w:r>
      <w:r>
        <w:rPr>
          <w:rStyle w:val="SubtleReference"/>
          <w:b/>
          <w:i/>
        </w:rPr>
        <w:t>с</w:t>
      </w:r>
      <w:r w:rsidRPr="00A43777">
        <w:rPr>
          <w:rStyle w:val="SubtleReference"/>
          <w:b/>
          <w:i/>
        </w:rPr>
        <w:t>пуњеност</w:t>
      </w:r>
      <w:r w:rsidR="00BC540F" w:rsidRPr="00A43777">
        <w:rPr>
          <w:rStyle w:val="SubtleReference"/>
          <w:b/>
          <w:i/>
        </w:rPr>
        <w:t xml:space="preserve">  ДОДАТНИХ УСЛОВА  </w:t>
      </w:r>
      <w:r w:rsidRPr="00A43777">
        <w:rPr>
          <w:rStyle w:val="SubtleReference"/>
          <w:b/>
          <w:i/>
        </w:rPr>
        <w:t>за</w:t>
      </w:r>
      <w:r w:rsidR="00BC540F" w:rsidRPr="00A43777">
        <w:rPr>
          <w:rStyle w:val="SubtleReference"/>
          <w:b/>
          <w:i/>
        </w:rPr>
        <w:t xml:space="preserve"> </w:t>
      </w:r>
      <w:r w:rsidRPr="00A43777">
        <w:rPr>
          <w:rStyle w:val="SubtleReference"/>
          <w:b/>
          <w:i/>
        </w:rPr>
        <w:t>учешће</w:t>
      </w:r>
      <w:r w:rsidR="00BC540F" w:rsidRPr="00A43777">
        <w:rPr>
          <w:rStyle w:val="SubtleReference"/>
          <w:b/>
          <w:i/>
        </w:rPr>
        <w:t xml:space="preserve"> </w:t>
      </w:r>
      <w:r w:rsidRPr="00A43777">
        <w:rPr>
          <w:rStyle w:val="SubtleReference"/>
          <w:b/>
          <w:i/>
        </w:rPr>
        <w:t>у</w:t>
      </w:r>
      <w:r w:rsidR="00BC540F" w:rsidRPr="00A43777">
        <w:rPr>
          <w:rStyle w:val="SubtleReference"/>
          <w:b/>
          <w:i/>
        </w:rPr>
        <w:t xml:space="preserve"> </w:t>
      </w:r>
      <w:r w:rsidRPr="00A43777">
        <w:rPr>
          <w:rStyle w:val="SubtleReference"/>
          <w:b/>
          <w:i/>
        </w:rPr>
        <w:t>поступку</w:t>
      </w:r>
      <w:r w:rsidR="00BC540F" w:rsidRPr="00A43777">
        <w:rPr>
          <w:rStyle w:val="SubtleReference"/>
          <w:b/>
          <w:i/>
        </w:rPr>
        <w:t xml:space="preserve"> </w:t>
      </w:r>
      <w:r w:rsidRPr="00A43777">
        <w:rPr>
          <w:rStyle w:val="SubtleReference"/>
          <w:b/>
          <w:i/>
        </w:rPr>
        <w:t>предметнејавне набавке</w:t>
      </w:r>
      <w:r w:rsidR="00BC540F" w:rsidRPr="00A43777">
        <w:rPr>
          <w:rStyle w:val="SubtleReference"/>
          <w:b/>
          <w:i/>
        </w:rPr>
        <w:t xml:space="preserve">, </w:t>
      </w:r>
      <w:r w:rsidRPr="00A43777">
        <w:rPr>
          <w:rStyle w:val="SubtleReference"/>
          <w:b/>
          <w:i/>
        </w:rPr>
        <w:t>понуђач доказује достављањем слњдећих доказа</w:t>
      </w:r>
      <w:r w:rsidR="00BC540F" w:rsidRPr="00A43777">
        <w:rPr>
          <w:rStyle w:val="SubtleReference"/>
          <w:b/>
          <w:i/>
        </w:rPr>
        <w:t>:</w:t>
      </w:r>
    </w:p>
    <w:p w:rsidR="007D35E2" w:rsidRDefault="00BC540F" w:rsidP="00084BD5">
      <w:pPr>
        <w:pStyle w:val="TEXT"/>
        <w:numPr>
          <w:ilvl w:val="1"/>
          <w:numId w:val="8"/>
        </w:numPr>
        <w:spacing w:before="60" w:after="60"/>
        <w:ind w:hanging="792"/>
        <w:rPr>
          <w:rStyle w:val="SubtleReference"/>
        </w:rPr>
      </w:pPr>
      <w:r w:rsidRPr="00BC540F">
        <w:rPr>
          <w:rStyle w:val="SubtleReference"/>
        </w:rPr>
        <w:t xml:space="preserve">Доказ:   </w:t>
      </w:r>
    </w:p>
    <w:p w:rsidR="00BC540F" w:rsidRPr="00BC540F" w:rsidRDefault="00295562" w:rsidP="00084BD5">
      <w:pPr>
        <w:pStyle w:val="TEXT"/>
        <w:numPr>
          <w:ilvl w:val="1"/>
          <w:numId w:val="9"/>
        </w:numPr>
        <w:spacing w:before="60" w:after="60"/>
        <w:ind w:hanging="792"/>
        <w:rPr>
          <w:rStyle w:val="SubtleReference"/>
        </w:rPr>
      </w:pPr>
      <w:r w:rsidRPr="00BC540F">
        <w:rPr>
          <w:rStyle w:val="SubtleReference"/>
        </w:rPr>
        <w:t>Извештај</w:t>
      </w:r>
      <w:r>
        <w:rPr>
          <w:rStyle w:val="SubtleReference"/>
        </w:rPr>
        <w:t xml:space="preserve"> </w:t>
      </w:r>
      <w:r w:rsidR="00BC540F" w:rsidRPr="00BC540F">
        <w:rPr>
          <w:rStyle w:val="SubtleReference"/>
        </w:rPr>
        <w:t>о  бонитету  за  јавне  набавке  БОН-ЈН  Агенције  за  привредне регистре, регистар финансијских извештаја и података о бонитету правних лица и предузетника, који садржи сажети Биланс стања и успеха, показатеље за оцену бонитета за 2012</w:t>
      </w:r>
      <w:r w:rsidR="003C6B1B">
        <w:rPr>
          <w:rStyle w:val="SubtleReference"/>
        </w:rPr>
        <w:t>.</w:t>
      </w:r>
      <w:r w:rsidR="00BC540F" w:rsidRPr="00BC540F">
        <w:rPr>
          <w:rStyle w:val="SubtleReference"/>
        </w:rPr>
        <w:t>, 2013</w:t>
      </w:r>
      <w:r w:rsidR="003C6B1B">
        <w:rPr>
          <w:rStyle w:val="SubtleReference"/>
        </w:rPr>
        <w:t>.</w:t>
      </w:r>
      <w:r w:rsidR="00BC540F" w:rsidRPr="00BC540F">
        <w:rPr>
          <w:rStyle w:val="SubtleReference"/>
        </w:rPr>
        <w:t xml:space="preserve"> и 2014</w:t>
      </w:r>
      <w:r w:rsidR="003C6B1B">
        <w:rPr>
          <w:rStyle w:val="SubtleReference"/>
        </w:rPr>
        <w:t>.</w:t>
      </w:r>
      <w:r w:rsidR="00BC540F" w:rsidRPr="00BC540F">
        <w:rPr>
          <w:rStyle w:val="SubtleReference"/>
        </w:rPr>
        <w:t xml:space="preserve"> годину, као и податке о данима неликвидности;</w:t>
      </w:r>
    </w:p>
    <w:p w:rsidR="00BC540F" w:rsidRPr="00BC540F" w:rsidRDefault="003C6B1B" w:rsidP="00084BD5">
      <w:pPr>
        <w:pStyle w:val="TEXT"/>
        <w:numPr>
          <w:ilvl w:val="1"/>
          <w:numId w:val="9"/>
        </w:numPr>
        <w:spacing w:before="60" w:after="60"/>
        <w:ind w:hanging="720"/>
        <w:rPr>
          <w:rStyle w:val="SubtleReference"/>
        </w:rPr>
      </w:pPr>
      <w:r>
        <w:rPr>
          <w:rStyle w:val="SubtleReference"/>
        </w:rPr>
        <w:t xml:space="preserve">Доказ: </w:t>
      </w:r>
      <w:r w:rsidR="00BC540F" w:rsidRPr="00BC540F">
        <w:rPr>
          <w:rStyle w:val="SubtleReference"/>
        </w:rPr>
        <w:t xml:space="preserve">Потврда  Народне Банке Србије да понуђач у последњих 6 месеци  који </w:t>
      </w:r>
      <w:r w:rsidR="004353CD">
        <w:rPr>
          <w:rStyle w:val="SubtleReference"/>
        </w:rPr>
        <w:t xml:space="preserve"> </w:t>
      </w:r>
      <w:r w:rsidR="00BC540F" w:rsidRPr="00BC540F">
        <w:rPr>
          <w:rStyle w:val="SubtleReference"/>
        </w:rPr>
        <w:t xml:space="preserve">предходе месецу објављивања позива за подношење понуда на Порталу јавних </w:t>
      </w:r>
      <w:r w:rsidR="004353CD">
        <w:rPr>
          <w:rStyle w:val="SubtleReference"/>
        </w:rPr>
        <w:t xml:space="preserve"> </w:t>
      </w:r>
      <w:r>
        <w:rPr>
          <w:rStyle w:val="SubtleReference"/>
        </w:rPr>
        <w:t xml:space="preserve">набавки </w:t>
      </w:r>
      <w:r w:rsidR="00BC540F" w:rsidRPr="00BC540F">
        <w:rPr>
          <w:rStyle w:val="SubtleReference"/>
        </w:rPr>
        <w:t xml:space="preserve">није био у блокади; </w:t>
      </w:r>
    </w:p>
    <w:p w:rsidR="00BC540F" w:rsidRPr="00975102" w:rsidRDefault="00BC540F" w:rsidP="00084BD5">
      <w:pPr>
        <w:pStyle w:val="TEXT"/>
        <w:spacing w:before="60" w:after="60"/>
        <w:rPr>
          <w:rStyle w:val="SubtleReference"/>
        </w:rPr>
      </w:pPr>
      <w:r w:rsidRPr="00975102">
        <w:rPr>
          <w:rStyle w:val="SubtleReference"/>
        </w:rPr>
        <w:t>Потврда  мора  бити   издата  након  дана  достављања  јавног  позива  ако  се доставља.</w:t>
      </w:r>
    </w:p>
    <w:p w:rsidR="00BC540F" w:rsidRPr="00BC540F" w:rsidRDefault="00BC540F" w:rsidP="00084BD5">
      <w:pPr>
        <w:pStyle w:val="TEXT"/>
        <w:spacing w:before="60" w:after="60"/>
        <w:ind w:left="720" w:firstLine="0"/>
        <w:jc w:val="left"/>
        <w:rPr>
          <w:rStyle w:val="SubtleReference"/>
        </w:rPr>
      </w:pPr>
      <w:r w:rsidRPr="00BC540F">
        <w:rPr>
          <w:rStyle w:val="SubtleReference"/>
        </w:rPr>
        <w:t xml:space="preserve">(НАПОМЕНА: Уколико Извештај о бонитету за јавне набавке БОН-ЈН садржи </w:t>
      </w:r>
      <w:r w:rsidR="004353CD">
        <w:rPr>
          <w:rStyle w:val="SubtleReference"/>
        </w:rPr>
        <w:t xml:space="preserve"> </w:t>
      </w:r>
      <w:r w:rsidRPr="00BC540F">
        <w:rPr>
          <w:rStyle w:val="SubtleReference"/>
        </w:rPr>
        <w:t>податке  о  блокади  у  последњих  6  месеци,  није  потребно  достављати  као посебан доказ Потврду Народне Банке Србије).</w:t>
      </w:r>
    </w:p>
    <w:p w:rsidR="00BC540F" w:rsidRPr="00BC540F" w:rsidRDefault="00BC540F" w:rsidP="00084BD5">
      <w:pPr>
        <w:pStyle w:val="TEXT"/>
        <w:numPr>
          <w:ilvl w:val="1"/>
          <w:numId w:val="8"/>
        </w:numPr>
        <w:spacing w:before="60" w:after="60"/>
        <w:ind w:left="720" w:hanging="720"/>
        <w:rPr>
          <w:rStyle w:val="SubtleReference"/>
        </w:rPr>
      </w:pPr>
      <w:r w:rsidRPr="00BC540F">
        <w:rPr>
          <w:rStyle w:val="SubtleReference"/>
        </w:rPr>
        <w:t>Доказ:  Образац  потврде</w:t>
      </w:r>
      <w:r w:rsidR="001F56F0">
        <w:rPr>
          <w:rStyle w:val="SubtleReference"/>
        </w:rPr>
        <w:t xml:space="preserve"> </w:t>
      </w:r>
      <w:r w:rsidR="001F56F0">
        <w:rPr>
          <w:rStyle w:val="SubtleReference"/>
          <w:rFonts w:ascii="Angsana New" w:hAnsi="Angsana New" w:cs="Angsana New"/>
        </w:rPr>
        <w:t>—</w:t>
      </w:r>
      <w:r w:rsidR="001F56F0">
        <w:rPr>
          <w:rStyle w:val="SubtleReference"/>
          <w:rFonts w:asciiTheme="minorHAnsi" w:hAnsiTheme="minorHAnsi" w:cs="Angsana New"/>
        </w:rPr>
        <w:t xml:space="preserve"> </w:t>
      </w:r>
      <w:r w:rsidRPr="00BC540F">
        <w:rPr>
          <w:rStyle w:val="SubtleReference"/>
        </w:rPr>
        <w:t>референтне  листе  о  испорученим</w:t>
      </w:r>
      <w:r w:rsidR="00975102">
        <w:rPr>
          <w:rStyle w:val="SubtleReference"/>
        </w:rPr>
        <w:t xml:space="preserve">  </w:t>
      </w:r>
      <w:r w:rsidRPr="00BC540F">
        <w:rPr>
          <w:rStyle w:val="SubtleReference"/>
        </w:rPr>
        <w:t>Гасним мерилима</w:t>
      </w:r>
      <w:r w:rsidR="00295562">
        <w:rPr>
          <w:rStyle w:val="SubtleReference"/>
        </w:rPr>
        <w:t xml:space="preserve"> </w:t>
      </w:r>
      <w:r w:rsidRPr="00BC540F">
        <w:rPr>
          <w:rStyle w:val="SubtleReference"/>
        </w:rPr>
        <w:t>Мембранским гасомерима за КМРС  Г4Т  минималне вредности  6.000.000,00</w:t>
      </w:r>
      <w:r w:rsidR="004353CD">
        <w:rPr>
          <w:rStyle w:val="SubtleReference"/>
        </w:rPr>
        <w:t xml:space="preserve"> </w:t>
      </w:r>
      <w:r w:rsidRPr="00BC540F">
        <w:rPr>
          <w:rStyle w:val="SubtleReference"/>
        </w:rPr>
        <w:t>динара  укупно  за   све  три  тражене  године  (2012.,  2013.  и  2014.  година), потписане  и  оверене  од  стране  овлашћеног  лица  Наручиоца  на  које  се</w:t>
      </w:r>
      <w:r w:rsidR="004353CD">
        <w:rPr>
          <w:rStyle w:val="SubtleReference"/>
        </w:rPr>
        <w:t xml:space="preserve"> </w:t>
      </w:r>
      <w:r w:rsidRPr="00BC540F">
        <w:rPr>
          <w:rStyle w:val="SubtleReference"/>
        </w:rPr>
        <w:t>односе одговарајуће референце у оригиналу;</w:t>
      </w:r>
    </w:p>
    <w:p w:rsidR="00295562" w:rsidRDefault="00BC540F" w:rsidP="00084BD5">
      <w:pPr>
        <w:pStyle w:val="TEXT"/>
        <w:numPr>
          <w:ilvl w:val="1"/>
          <w:numId w:val="8"/>
        </w:numPr>
        <w:spacing w:before="60" w:after="60"/>
        <w:ind w:left="720" w:hanging="720"/>
        <w:rPr>
          <w:rStyle w:val="SubtleReference"/>
        </w:rPr>
      </w:pPr>
      <w:r w:rsidRPr="00BC540F">
        <w:rPr>
          <w:rStyle w:val="SubtleReference"/>
        </w:rPr>
        <w:t xml:space="preserve">Доказ:  </w:t>
      </w:r>
    </w:p>
    <w:p w:rsidR="00295562" w:rsidRPr="00295562" w:rsidRDefault="00295562" w:rsidP="00084BD5">
      <w:pPr>
        <w:pStyle w:val="ListParagraph"/>
        <w:numPr>
          <w:ilvl w:val="0"/>
          <w:numId w:val="10"/>
        </w:numPr>
        <w:spacing w:before="60" w:after="60"/>
        <w:contextualSpacing w:val="0"/>
        <w:jc w:val="both"/>
        <w:rPr>
          <w:rStyle w:val="SubtleReference"/>
          <w:rFonts w:ascii="Times New Roman" w:hAnsi="Times New Roman"/>
          <w:vanish/>
          <w:color w:val="000000"/>
          <w:sz w:val="24"/>
        </w:rPr>
      </w:pPr>
    </w:p>
    <w:p w:rsidR="00295562" w:rsidRPr="00295562" w:rsidRDefault="00295562" w:rsidP="00084BD5">
      <w:pPr>
        <w:pStyle w:val="ListParagraph"/>
        <w:numPr>
          <w:ilvl w:val="0"/>
          <w:numId w:val="10"/>
        </w:numPr>
        <w:spacing w:before="60" w:after="60"/>
        <w:contextualSpacing w:val="0"/>
        <w:jc w:val="both"/>
        <w:rPr>
          <w:rStyle w:val="SubtleReference"/>
          <w:rFonts w:ascii="Times New Roman" w:hAnsi="Times New Roman"/>
          <w:vanish/>
          <w:color w:val="000000"/>
          <w:sz w:val="24"/>
        </w:rPr>
      </w:pPr>
    </w:p>
    <w:p w:rsidR="00295562" w:rsidRPr="00295562" w:rsidRDefault="00295562" w:rsidP="00084BD5">
      <w:pPr>
        <w:pStyle w:val="ListParagraph"/>
        <w:numPr>
          <w:ilvl w:val="0"/>
          <w:numId w:val="10"/>
        </w:numPr>
        <w:spacing w:before="60" w:after="60"/>
        <w:contextualSpacing w:val="0"/>
        <w:jc w:val="both"/>
        <w:rPr>
          <w:rStyle w:val="SubtleReference"/>
          <w:rFonts w:ascii="Times New Roman" w:hAnsi="Times New Roman"/>
          <w:vanish/>
          <w:color w:val="000000"/>
          <w:sz w:val="24"/>
        </w:rPr>
      </w:pPr>
    </w:p>
    <w:p w:rsidR="00BC540F" w:rsidRPr="00BC540F" w:rsidRDefault="00BC540F" w:rsidP="00084BD5">
      <w:pPr>
        <w:pStyle w:val="TEXT"/>
        <w:numPr>
          <w:ilvl w:val="1"/>
          <w:numId w:val="10"/>
        </w:numPr>
        <w:spacing w:before="60" w:after="60"/>
        <w:ind w:left="720" w:hanging="720"/>
        <w:rPr>
          <w:rStyle w:val="SubtleReference"/>
        </w:rPr>
      </w:pPr>
      <w:r w:rsidRPr="00BC540F">
        <w:rPr>
          <w:rStyle w:val="SubtleReference"/>
        </w:rPr>
        <w:t>Копија  саобраћајне  дозволе  за  доставно  возило,  односно  копија уговора о лизингу или закупу.</w:t>
      </w:r>
    </w:p>
    <w:p w:rsidR="00231E3B" w:rsidRDefault="00BC540F" w:rsidP="00084BD5">
      <w:pPr>
        <w:pStyle w:val="TEXT"/>
        <w:numPr>
          <w:ilvl w:val="1"/>
          <w:numId w:val="10"/>
        </w:numPr>
        <w:spacing w:before="60" w:after="60"/>
        <w:ind w:left="720" w:hanging="720"/>
        <w:rPr>
          <w:rStyle w:val="SubtleReference"/>
        </w:rPr>
      </w:pPr>
      <w:r w:rsidRPr="00BC540F">
        <w:rPr>
          <w:rStyle w:val="SubtleReference"/>
        </w:rPr>
        <w:t xml:space="preserve">Докази: </w:t>
      </w:r>
    </w:p>
    <w:p w:rsidR="00231E3B" w:rsidRPr="00231E3B" w:rsidRDefault="00231E3B" w:rsidP="00084BD5">
      <w:pPr>
        <w:pStyle w:val="ListParagraph"/>
        <w:numPr>
          <w:ilvl w:val="0"/>
          <w:numId w:val="5"/>
        </w:numPr>
        <w:spacing w:before="60" w:after="60"/>
        <w:contextualSpacing w:val="0"/>
        <w:jc w:val="both"/>
        <w:rPr>
          <w:rStyle w:val="SubtleReference"/>
          <w:rFonts w:ascii="Times New Roman" w:hAnsi="Times New Roman"/>
          <w:vanish/>
          <w:color w:val="000000"/>
          <w:sz w:val="24"/>
        </w:rPr>
      </w:pPr>
    </w:p>
    <w:p w:rsidR="00231E3B" w:rsidRPr="00231E3B" w:rsidRDefault="00231E3B" w:rsidP="00084BD5">
      <w:pPr>
        <w:pStyle w:val="ListParagraph"/>
        <w:numPr>
          <w:ilvl w:val="1"/>
          <w:numId w:val="5"/>
        </w:numPr>
        <w:spacing w:before="60" w:after="60"/>
        <w:contextualSpacing w:val="0"/>
        <w:jc w:val="both"/>
        <w:rPr>
          <w:rStyle w:val="SubtleReference"/>
          <w:rFonts w:ascii="Times New Roman" w:hAnsi="Times New Roman"/>
          <w:vanish/>
          <w:color w:val="000000"/>
          <w:sz w:val="24"/>
        </w:rPr>
      </w:pPr>
    </w:p>
    <w:p w:rsidR="00231E3B" w:rsidRPr="00231E3B" w:rsidRDefault="00231E3B" w:rsidP="00084BD5">
      <w:pPr>
        <w:pStyle w:val="ListParagraph"/>
        <w:numPr>
          <w:ilvl w:val="1"/>
          <w:numId w:val="5"/>
        </w:numPr>
        <w:spacing w:before="60" w:after="60"/>
        <w:contextualSpacing w:val="0"/>
        <w:jc w:val="both"/>
        <w:rPr>
          <w:rStyle w:val="SubtleReference"/>
          <w:rFonts w:ascii="Times New Roman" w:hAnsi="Times New Roman"/>
          <w:vanish/>
          <w:color w:val="000000"/>
          <w:sz w:val="24"/>
        </w:rPr>
      </w:pPr>
    </w:p>
    <w:p w:rsidR="00BC540F" w:rsidRPr="00BC540F" w:rsidRDefault="00BC540F" w:rsidP="00084BD5">
      <w:pPr>
        <w:pStyle w:val="TEXT"/>
        <w:numPr>
          <w:ilvl w:val="2"/>
          <w:numId w:val="5"/>
        </w:numPr>
        <w:spacing w:before="60" w:after="60"/>
        <w:rPr>
          <w:rStyle w:val="SubtleReference"/>
        </w:rPr>
      </w:pPr>
      <w:r w:rsidRPr="00BC540F">
        <w:rPr>
          <w:rStyle w:val="SubtleReference"/>
        </w:rPr>
        <w:t>Техничка документација – за тражена добра;</w:t>
      </w:r>
    </w:p>
    <w:p w:rsidR="00BC540F" w:rsidRPr="00BC540F" w:rsidRDefault="00BC540F" w:rsidP="00084BD5">
      <w:pPr>
        <w:pStyle w:val="TEXT"/>
        <w:numPr>
          <w:ilvl w:val="2"/>
          <w:numId w:val="5"/>
        </w:numPr>
        <w:spacing w:before="60" w:after="60"/>
        <w:ind w:left="720" w:hanging="720"/>
        <w:rPr>
          <w:rStyle w:val="SubtleReference"/>
        </w:rPr>
      </w:pPr>
      <w:r w:rsidRPr="00BC540F">
        <w:rPr>
          <w:rStyle w:val="SubtleReference"/>
        </w:rPr>
        <w:t xml:space="preserve">„Уверење о одобрењу типа мерила" издато од Дирекције за мере и драгоцене </w:t>
      </w:r>
    </w:p>
    <w:p w:rsidR="00BC540F" w:rsidRPr="00BC540F" w:rsidRDefault="00BC540F" w:rsidP="00084BD5">
      <w:pPr>
        <w:pStyle w:val="TEXT"/>
        <w:spacing w:before="60" w:after="60"/>
        <w:ind w:left="720" w:firstLine="0"/>
        <w:rPr>
          <w:rStyle w:val="SubtleReference"/>
        </w:rPr>
      </w:pPr>
      <w:r w:rsidRPr="00BC540F">
        <w:rPr>
          <w:rStyle w:val="SubtleReference"/>
        </w:rPr>
        <w:t>метале  са прилогом уверењу о одобрењу о одобрењу типа мерила;</w:t>
      </w:r>
    </w:p>
    <w:p w:rsidR="00BC540F" w:rsidRPr="00C25CE0" w:rsidRDefault="00A43777" w:rsidP="00084BD5">
      <w:pPr>
        <w:pStyle w:val="TEXT"/>
        <w:spacing w:before="60" w:after="60"/>
        <w:ind w:firstLine="0"/>
        <w:jc w:val="center"/>
        <w:rPr>
          <w:rStyle w:val="SubtleReference"/>
          <w:b/>
          <w:i/>
        </w:rPr>
      </w:pPr>
      <w:r w:rsidRPr="00C25CE0">
        <w:rPr>
          <w:rStyle w:val="SubtleReference"/>
          <w:b/>
          <w:i/>
        </w:rPr>
        <w:t>Испуњеност ОСНОВНИХ и ДОДАТНИХ УСЛОВА  за учешће се</w:t>
      </w:r>
      <w:r w:rsidR="00BC540F" w:rsidRPr="00C25CE0">
        <w:rPr>
          <w:rStyle w:val="SubtleReference"/>
          <w:b/>
          <w:i/>
        </w:rPr>
        <w:t xml:space="preserve"> </w:t>
      </w:r>
      <w:r w:rsidRPr="00C25CE0">
        <w:rPr>
          <w:rStyle w:val="SubtleReference"/>
          <w:b/>
          <w:i/>
        </w:rPr>
        <w:t>доказује</w:t>
      </w:r>
      <w:r w:rsidR="00BC540F" w:rsidRPr="00C25CE0">
        <w:rPr>
          <w:rStyle w:val="SubtleReference"/>
          <w:b/>
          <w:i/>
        </w:rPr>
        <w:t xml:space="preserve"> </w:t>
      </w:r>
      <w:r w:rsidR="00C25CE0" w:rsidRPr="00C25CE0">
        <w:rPr>
          <w:rStyle w:val="SubtleReference"/>
          <w:b/>
          <w:i/>
        </w:rPr>
        <w:t xml:space="preserve">доставњањем доказа уз понуду и они чине њен саставни део </w:t>
      </w:r>
    </w:p>
    <w:p w:rsidR="00BC540F" w:rsidRPr="008101EF" w:rsidRDefault="00BC540F" w:rsidP="00084BD5">
      <w:pPr>
        <w:pStyle w:val="TEXT"/>
        <w:spacing w:before="60" w:after="60"/>
        <w:ind w:firstLine="0"/>
        <w:rPr>
          <w:rStyle w:val="SubtleReference"/>
          <w:color w:val="0070C0"/>
        </w:rPr>
      </w:pPr>
      <w:r w:rsidRPr="00BC540F">
        <w:rPr>
          <w:rStyle w:val="SubtleReference"/>
        </w:rPr>
        <w:t>Уколико  понуду  подноси  група  понуђача  понуђач  је  дужан  да  за   сваког  члана  групе  достави наведене доказе да испуњава услове из ч</w:t>
      </w:r>
      <w:r w:rsidR="008101EF">
        <w:rPr>
          <w:rStyle w:val="SubtleReference"/>
        </w:rPr>
        <w:t>лана 75. став 1. тач. 1) до 4).</w:t>
      </w:r>
    </w:p>
    <w:p w:rsidR="00BC540F" w:rsidRPr="00BC540F" w:rsidRDefault="00BC540F" w:rsidP="00084BD5">
      <w:pPr>
        <w:pStyle w:val="TEXT"/>
        <w:spacing w:before="60" w:after="60"/>
        <w:ind w:firstLine="0"/>
        <w:rPr>
          <w:rStyle w:val="SubtleReference"/>
        </w:rPr>
      </w:pPr>
      <w:r w:rsidRPr="00BC540F">
        <w:rPr>
          <w:rStyle w:val="SubtleReference"/>
        </w:rPr>
        <w:t>Додатне услове група понуђача испуњава заједно.</w:t>
      </w:r>
    </w:p>
    <w:p w:rsidR="00BC540F" w:rsidRPr="00BC540F" w:rsidRDefault="00BC540F" w:rsidP="00084BD5">
      <w:pPr>
        <w:pStyle w:val="TEXT"/>
        <w:spacing w:before="60" w:after="60"/>
        <w:ind w:firstLine="0"/>
        <w:rPr>
          <w:rStyle w:val="SubtleReference"/>
        </w:rPr>
      </w:pPr>
      <w:r w:rsidRPr="00BC540F">
        <w:rPr>
          <w:rStyle w:val="SubtleReference"/>
        </w:rPr>
        <w:t xml:space="preserve">Уколико  понуђач  подноси  понуду  са  подизвођачем,  понуђач  је  дужан  да  за  подизвођача </w:t>
      </w:r>
    </w:p>
    <w:p w:rsidR="00BC540F" w:rsidRPr="008101EF" w:rsidRDefault="00BC540F" w:rsidP="00084BD5">
      <w:pPr>
        <w:pStyle w:val="TEXT"/>
        <w:spacing w:before="60" w:after="60"/>
        <w:ind w:firstLine="0"/>
        <w:rPr>
          <w:rStyle w:val="SubtleReference"/>
          <w:color w:val="0070C0"/>
        </w:rPr>
      </w:pPr>
      <w:r w:rsidRPr="00BC540F">
        <w:rPr>
          <w:rStyle w:val="SubtleReference"/>
        </w:rPr>
        <w:t>достави доказе да испуњава услове из члана 75. став 1. тач. 1) до 4) З</w:t>
      </w:r>
      <w:r w:rsidR="008101EF">
        <w:rPr>
          <w:rStyle w:val="SubtleReference"/>
        </w:rPr>
        <w:t>акона.</w:t>
      </w:r>
    </w:p>
    <w:p w:rsidR="00BC540F" w:rsidRPr="00BC540F" w:rsidRDefault="00BC540F" w:rsidP="00084BD5">
      <w:pPr>
        <w:pStyle w:val="TEXT"/>
        <w:spacing w:before="60" w:after="60"/>
        <w:ind w:firstLine="0"/>
        <w:rPr>
          <w:rStyle w:val="SubtleReference"/>
        </w:rPr>
      </w:pPr>
      <w:r w:rsidRPr="00BC540F">
        <w:rPr>
          <w:rStyle w:val="SubtleReference"/>
        </w:rPr>
        <w:t xml:space="preserve">Наведене доказе о испуњености услова понуђач може доставити у виду неоверених копија, а </w:t>
      </w:r>
    </w:p>
    <w:p w:rsidR="00BC540F" w:rsidRPr="00BC540F" w:rsidRDefault="00BC540F" w:rsidP="00084BD5">
      <w:pPr>
        <w:pStyle w:val="TEXT"/>
        <w:spacing w:before="60" w:after="60"/>
        <w:ind w:firstLine="0"/>
        <w:rPr>
          <w:rStyle w:val="SubtleReference"/>
        </w:rPr>
      </w:pPr>
      <w:r w:rsidRPr="00BC540F">
        <w:rPr>
          <w:rStyle w:val="SubtleReference"/>
        </w:rPr>
        <w:t xml:space="preserve">наручилац може пре  доношења одлуке о додели уговора да тражи од понуђача, чија је понуда </w:t>
      </w:r>
    </w:p>
    <w:p w:rsidR="00BC540F" w:rsidRPr="00BC540F" w:rsidRDefault="00BC540F" w:rsidP="00084BD5">
      <w:pPr>
        <w:pStyle w:val="TEXT"/>
        <w:spacing w:before="60" w:after="60"/>
        <w:ind w:firstLine="0"/>
        <w:rPr>
          <w:rStyle w:val="SubtleReference"/>
        </w:rPr>
      </w:pPr>
      <w:r w:rsidRPr="00BC540F">
        <w:rPr>
          <w:rStyle w:val="SubtleReference"/>
        </w:rPr>
        <w:t>на основу извештаја за јавну набавку оцењена као најповољнија, да достави на увид оригинал или оверену копију свих или појединих доказа.</w:t>
      </w:r>
    </w:p>
    <w:p w:rsidR="00BC540F" w:rsidRPr="00BC540F" w:rsidRDefault="00BC540F" w:rsidP="00084BD5">
      <w:pPr>
        <w:pStyle w:val="TEXT"/>
        <w:spacing w:before="60" w:after="60"/>
        <w:ind w:firstLine="0"/>
        <w:rPr>
          <w:rStyle w:val="SubtleReference"/>
        </w:rPr>
      </w:pPr>
      <w:r w:rsidRPr="00BC540F">
        <w:rPr>
          <w:rStyle w:val="SubtleReference"/>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C540F" w:rsidRPr="00FF19E0" w:rsidRDefault="00BC540F" w:rsidP="00084BD5">
      <w:pPr>
        <w:pStyle w:val="TEXT"/>
        <w:spacing w:before="60" w:after="60"/>
        <w:ind w:firstLine="0"/>
        <w:rPr>
          <w:rStyle w:val="SubtleReference"/>
        </w:rPr>
      </w:pPr>
      <w:r w:rsidRPr="00BC540F">
        <w:rPr>
          <w:rStyle w:val="SubtleReference"/>
        </w:rPr>
        <w:t xml:space="preserve">Понуђачи који су регистровани у регистру који води Агенција за привредне регистре не морају да доставе доказ  из чл. 75. ст. 1. тач. 1)  2) 3) и 4) Закона о јавним набавкама, који су јавно доступни на интернет страници </w:t>
      </w:r>
      <w:r w:rsidR="00FF19E0">
        <w:rPr>
          <w:rStyle w:val="SubtleReference"/>
        </w:rPr>
        <w:t>Агенције за привредне регистре.</w:t>
      </w:r>
    </w:p>
    <w:p w:rsidR="00BC540F" w:rsidRPr="00BC540F" w:rsidRDefault="00BC540F" w:rsidP="00084BD5">
      <w:pPr>
        <w:pStyle w:val="TEXT"/>
        <w:spacing w:before="60" w:after="60"/>
        <w:ind w:firstLine="0"/>
        <w:rPr>
          <w:rStyle w:val="SubtleReference"/>
        </w:rPr>
      </w:pPr>
      <w:r w:rsidRPr="00BC540F">
        <w:rPr>
          <w:rStyle w:val="SubtleReference"/>
        </w:rPr>
        <w:t>Понуђач ће у својој понуди јасно навести да ли се уписао у регистар понуђача, а Наручилац ће на интернет страници  Агенције за привредне регистре проверити да ли је лице које подноси понуду уписано у регистар понуђача.</w:t>
      </w:r>
    </w:p>
    <w:p w:rsidR="00BC540F" w:rsidRPr="00BC540F" w:rsidRDefault="00BC540F" w:rsidP="00084BD5">
      <w:pPr>
        <w:pStyle w:val="TEXT"/>
        <w:spacing w:before="60" w:after="60"/>
        <w:ind w:firstLine="0"/>
        <w:rPr>
          <w:rStyle w:val="SubtleReference"/>
        </w:rPr>
      </w:pPr>
      <w:r w:rsidRPr="00BC540F">
        <w:rPr>
          <w:rStyle w:val="SubtleReference"/>
        </w:rPr>
        <w:t>Понуђач  није  дужан  да  доставља  доказе  који  су  јавно  доступни  на  интернет  страницама надлежних  органа,  као  што  је  Извод  из  Агенције  за  привредне  регистре  и  Биланс  стања  и Биланс  успеха  за  тражене  године,  али  је  у  обавези  да  у  понуди  наведе  на  којим  интернет</w:t>
      </w:r>
      <w:r w:rsidR="004353CD">
        <w:rPr>
          <w:rStyle w:val="SubtleReference"/>
        </w:rPr>
        <w:t xml:space="preserve"> </w:t>
      </w:r>
      <w:r w:rsidRPr="00BC540F">
        <w:rPr>
          <w:rStyle w:val="SubtleReference"/>
        </w:rPr>
        <w:t>страницама  се  ови  докази  могу  пронаћи.  Уколико  има  још  захтеваних  доказа  који  су  јавно доступни на интернет страницама надлежних органа понуђач треба у  својој понуди да наведе интернет странице на којој су тражени подаци јавно доступни, и кој</w:t>
      </w:r>
      <w:r w:rsidR="00FF19E0">
        <w:rPr>
          <w:rStyle w:val="SubtleReference"/>
        </w:rPr>
        <w:t xml:space="preserve">и се докази могу наћи на њима. </w:t>
      </w:r>
      <w:r w:rsidRPr="00BC540F">
        <w:rPr>
          <w:rStyle w:val="SubtleReference"/>
        </w:rPr>
        <w:t xml:space="preserve">Наручилац неће одбити понуду као неприхватљиву, </w:t>
      </w:r>
      <w:r w:rsidR="00FF19E0">
        <w:rPr>
          <w:rStyle w:val="SubtleReference"/>
        </w:rPr>
        <w:t xml:space="preserve"> </w:t>
      </w:r>
      <w:r w:rsidRPr="00BC540F">
        <w:rPr>
          <w:rStyle w:val="SubtleReference"/>
        </w:rPr>
        <w:t>уколико не садржи доказ одређ</w:t>
      </w:r>
      <w:r w:rsidR="00FF19E0">
        <w:rPr>
          <w:rStyle w:val="SubtleReference"/>
        </w:rPr>
        <w:t xml:space="preserve">ен конкурсном  документацијом, </w:t>
      </w:r>
      <w:r w:rsidRPr="00BC540F">
        <w:rPr>
          <w:rStyle w:val="SubtleReference"/>
        </w:rPr>
        <w:t>ако  понуђач  наведе  у  понуди  интернет  страницу  на  којој  су подаци који су тражени у оквиру услова јавно доступни.</w:t>
      </w:r>
    </w:p>
    <w:p w:rsidR="00BC540F" w:rsidRPr="00BC540F" w:rsidRDefault="00BC540F" w:rsidP="00084BD5">
      <w:pPr>
        <w:pStyle w:val="TEXT"/>
        <w:spacing w:before="60" w:after="60"/>
        <w:ind w:firstLine="0"/>
        <w:rPr>
          <w:rStyle w:val="SubtleReference"/>
        </w:rPr>
      </w:pPr>
      <w:r w:rsidRPr="00BC540F">
        <w:rPr>
          <w:rStyle w:val="SubtleReference"/>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 ски документ,  осим  уколико  подноси  електронску  понуду  када  се  доказ  доставља  у  изворном електронском облику.</w:t>
      </w:r>
    </w:p>
    <w:p w:rsidR="00BC540F" w:rsidRPr="00BC540F" w:rsidRDefault="00BC540F" w:rsidP="00084BD5">
      <w:pPr>
        <w:pStyle w:val="TEXT"/>
        <w:spacing w:before="60" w:after="60"/>
        <w:ind w:firstLine="0"/>
        <w:rPr>
          <w:rStyle w:val="SubtleReference"/>
        </w:rPr>
      </w:pPr>
      <w:r w:rsidRPr="00BC540F">
        <w:rPr>
          <w:rStyle w:val="SubtleReference"/>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C540F" w:rsidRPr="00BC540F" w:rsidRDefault="00BC540F" w:rsidP="00084BD5">
      <w:pPr>
        <w:pStyle w:val="TEXT"/>
        <w:spacing w:before="60" w:after="60"/>
        <w:ind w:firstLine="0"/>
        <w:rPr>
          <w:rStyle w:val="SubtleReference"/>
        </w:rPr>
      </w:pPr>
      <w:r w:rsidRPr="00BC540F">
        <w:rPr>
          <w:rStyle w:val="SubtleReference"/>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C540F" w:rsidRDefault="00BC540F" w:rsidP="00084BD5">
      <w:pPr>
        <w:pStyle w:val="TEXT"/>
        <w:spacing w:before="60" w:after="60"/>
        <w:ind w:firstLine="0"/>
        <w:rPr>
          <w:rStyle w:val="SubtleReference"/>
        </w:rPr>
      </w:pPr>
      <w:r w:rsidRPr="00BC540F">
        <w:rPr>
          <w:rStyle w:val="SubtleReference"/>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8101EF" w:rsidRPr="008101EF" w:rsidRDefault="008101EF" w:rsidP="00084BD5">
      <w:pPr>
        <w:pStyle w:val="TEXT"/>
        <w:spacing w:before="60" w:after="60"/>
        <w:ind w:firstLine="0"/>
        <w:rPr>
          <w:rStyle w:val="SubtleReference"/>
        </w:rPr>
      </w:pPr>
    </w:p>
    <w:p w:rsidR="00E854CB" w:rsidRDefault="005D49D6" w:rsidP="008101EF">
      <w:pPr>
        <w:pStyle w:val="POD"/>
        <w:spacing w:before="60" w:after="60"/>
        <w:ind w:firstLine="0"/>
        <w:jc w:val="left"/>
        <w:rPr>
          <w:rStyle w:val="SubtleReference"/>
          <w:w w:val="115"/>
          <w:sz w:val="28"/>
        </w:rPr>
      </w:pPr>
      <w:r w:rsidRPr="005D49D6">
        <w:rPr>
          <w:rStyle w:val="SubtleReference"/>
          <w:w w:val="115"/>
          <w:sz w:val="28"/>
        </w:rPr>
        <w:t>Накнадно достављање наведених доказа хије дозвољено</w:t>
      </w:r>
    </w:p>
    <w:p w:rsidR="008101EF" w:rsidRDefault="008101EF" w:rsidP="00084BD5">
      <w:pPr>
        <w:pStyle w:val="POD"/>
        <w:spacing w:before="60" w:after="60"/>
        <w:rPr>
          <w:rStyle w:val="SubtleReference"/>
          <w:w w:val="115"/>
          <w:sz w:val="28"/>
        </w:rPr>
      </w:pPr>
    </w:p>
    <w:p w:rsidR="008101EF" w:rsidRDefault="008101EF" w:rsidP="00084BD5">
      <w:pPr>
        <w:pStyle w:val="POD"/>
        <w:spacing w:before="60" w:after="60"/>
        <w:rPr>
          <w:rStyle w:val="SubtleReference"/>
          <w:w w:val="115"/>
          <w:sz w:val="28"/>
        </w:rPr>
      </w:pPr>
    </w:p>
    <w:p w:rsidR="008101EF" w:rsidRDefault="008101EF" w:rsidP="00084BD5">
      <w:pPr>
        <w:pStyle w:val="POD"/>
        <w:spacing w:before="60" w:after="60"/>
        <w:rPr>
          <w:rStyle w:val="SubtleReference"/>
          <w:w w:val="115"/>
          <w:sz w:val="28"/>
        </w:rPr>
      </w:pPr>
    </w:p>
    <w:p w:rsidR="008101EF" w:rsidRPr="008101EF" w:rsidRDefault="008101EF" w:rsidP="00084BD5">
      <w:pPr>
        <w:pStyle w:val="POD"/>
        <w:spacing w:before="60" w:after="60"/>
        <w:rPr>
          <w:rStyle w:val="SubtleReference"/>
          <w:w w:val="115"/>
          <w:sz w:val="28"/>
        </w:rPr>
      </w:pPr>
    </w:p>
    <w:p w:rsidR="00E854CB" w:rsidRPr="00E854CB" w:rsidRDefault="00E854CB" w:rsidP="003D13E8">
      <w:pPr>
        <w:pStyle w:val="RIM"/>
        <w:rPr>
          <w:rStyle w:val="SubtleReference"/>
        </w:rPr>
      </w:pPr>
      <w:r w:rsidRPr="00E854CB">
        <w:rPr>
          <w:rStyle w:val="SubtleReference"/>
        </w:rPr>
        <w:t>Упутство понуђачима како да саставе побуду</w:t>
      </w:r>
    </w:p>
    <w:p w:rsidR="00BC540F" w:rsidRPr="00BC540F" w:rsidRDefault="00BC540F" w:rsidP="00084BD5">
      <w:pPr>
        <w:pStyle w:val="TEXT"/>
        <w:spacing w:before="60" w:after="60"/>
        <w:ind w:firstLine="0"/>
        <w:rPr>
          <w:rStyle w:val="SubtleReference"/>
        </w:rPr>
      </w:pPr>
      <w:r w:rsidRPr="00BC540F">
        <w:rPr>
          <w:rStyle w:val="SubtleReference"/>
        </w:rPr>
        <w:t xml:space="preserve">Ово  упутство  понуђачима  како  да  сачине  понуду,  садржи  податке  о  захтевима  Наручиоца  у погледу  садржине  понуде,  као  и  услове  под  којима  се  спроводи  поступак  доделе  уговора  о јавној  набавци  услуга.  Понуђач  мора  испуњавати  све  Законом  одређене  услове  за  учешће  у поступку  јавне  набавке,  а  понуду  у  целини  припрема  и  доставља  у  складу  са  конкурсном документацијом. </w:t>
      </w:r>
    </w:p>
    <w:p w:rsidR="00BC540F" w:rsidRPr="004C576E" w:rsidRDefault="00BC540F" w:rsidP="00084BD5">
      <w:pPr>
        <w:pStyle w:val="TEXT"/>
        <w:numPr>
          <w:ilvl w:val="0"/>
          <w:numId w:val="11"/>
        </w:numPr>
        <w:spacing w:before="60" w:after="60"/>
        <w:ind w:hanging="720"/>
        <w:rPr>
          <w:rStyle w:val="SubtleReference"/>
          <w:b/>
          <w:i/>
        </w:rPr>
      </w:pPr>
      <w:r w:rsidRPr="004C576E">
        <w:rPr>
          <w:rStyle w:val="SubtleReference"/>
          <w:b/>
          <w:i/>
        </w:rPr>
        <w:t>П</w:t>
      </w:r>
      <w:r w:rsidR="005D49D6" w:rsidRPr="004C576E">
        <w:rPr>
          <w:rStyle w:val="SubtleReference"/>
          <w:b/>
          <w:i/>
        </w:rPr>
        <w:t>одаци о језику на којем се доставља Понуда</w:t>
      </w:r>
    </w:p>
    <w:p w:rsidR="00BC540F" w:rsidRPr="00BC540F" w:rsidRDefault="00BC540F" w:rsidP="00084BD5">
      <w:pPr>
        <w:pStyle w:val="TEXT"/>
        <w:spacing w:before="60" w:after="60"/>
        <w:rPr>
          <w:rStyle w:val="SubtleReference"/>
        </w:rPr>
      </w:pPr>
      <w:r w:rsidRPr="00BC540F">
        <w:rPr>
          <w:rStyle w:val="SubtleReference"/>
        </w:rPr>
        <w:t>Понуда и остала документација која се односи на понуду мора бити на српском језику.</w:t>
      </w:r>
    </w:p>
    <w:p w:rsidR="00BC540F" w:rsidRPr="004C576E" w:rsidRDefault="005D49D6" w:rsidP="00084BD5">
      <w:pPr>
        <w:pStyle w:val="TEXT"/>
        <w:numPr>
          <w:ilvl w:val="0"/>
          <w:numId w:val="11"/>
        </w:numPr>
        <w:spacing w:before="60" w:after="60"/>
        <w:ind w:hanging="720"/>
        <w:rPr>
          <w:rStyle w:val="SubtleReference"/>
          <w:b/>
          <w:i/>
        </w:rPr>
      </w:pPr>
      <w:r w:rsidRPr="004C576E">
        <w:rPr>
          <w:rStyle w:val="SubtleReference"/>
          <w:b/>
          <w:i/>
        </w:rPr>
        <w:t>Начин на који се сачињава Понуда</w:t>
      </w:r>
    </w:p>
    <w:p w:rsidR="00BC540F" w:rsidRPr="005D49D6" w:rsidRDefault="00BC540F" w:rsidP="00084BD5">
      <w:pPr>
        <w:pStyle w:val="TEXT"/>
        <w:spacing w:before="60" w:after="60"/>
        <w:rPr>
          <w:rStyle w:val="SubtleReference"/>
        </w:rPr>
      </w:pPr>
      <w:r w:rsidRPr="005D49D6">
        <w:rPr>
          <w:rStyle w:val="SubtleReference"/>
        </w:rPr>
        <w:t>Понуда мора да садржи:</w:t>
      </w:r>
    </w:p>
    <w:p w:rsidR="005428A5" w:rsidRPr="005428A5" w:rsidRDefault="005428A5" w:rsidP="00084BD5">
      <w:pPr>
        <w:pStyle w:val="ListParagraph"/>
        <w:numPr>
          <w:ilvl w:val="0"/>
          <w:numId w:val="9"/>
        </w:numPr>
        <w:spacing w:before="60" w:after="60"/>
        <w:contextualSpacing w:val="0"/>
        <w:jc w:val="both"/>
        <w:rPr>
          <w:rStyle w:val="SubtleReference"/>
          <w:rFonts w:ascii="Times New Roman" w:hAnsi="Times New Roman"/>
          <w:vanish/>
          <w:color w:val="000000"/>
          <w:sz w:val="24"/>
        </w:rPr>
      </w:pPr>
    </w:p>
    <w:p w:rsidR="00BC540F" w:rsidRPr="005428A5" w:rsidRDefault="00BC540F" w:rsidP="00084BD5">
      <w:pPr>
        <w:pStyle w:val="TEXT"/>
        <w:numPr>
          <w:ilvl w:val="1"/>
          <w:numId w:val="9"/>
        </w:numPr>
        <w:spacing w:before="60" w:after="60"/>
        <w:ind w:left="720" w:hanging="720"/>
        <w:rPr>
          <w:rStyle w:val="SubtleReference"/>
        </w:rPr>
      </w:pPr>
      <w:r w:rsidRPr="00FD7A0F">
        <w:rPr>
          <w:rStyle w:val="SubtleReference"/>
        </w:rPr>
        <w:t xml:space="preserve">Понуда  се  саставља  тако  што  понуђач  уписује  све  тражене  податке  у  обрасце  и </w:t>
      </w:r>
      <w:r w:rsidRPr="005428A5">
        <w:rPr>
          <w:rStyle w:val="SubtleReference"/>
        </w:rPr>
        <w:t xml:space="preserve">изјаве као и у модел уговора који су саставни део конкурсне документације, </w:t>
      </w:r>
    </w:p>
    <w:p w:rsidR="00BC540F" w:rsidRPr="00BC540F" w:rsidRDefault="00BC540F" w:rsidP="00084BD5">
      <w:pPr>
        <w:pStyle w:val="TEXT"/>
        <w:numPr>
          <w:ilvl w:val="1"/>
          <w:numId w:val="9"/>
        </w:numPr>
        <w:spacing w:before="60" w:after="60"/>
        <w:ind w:hanging="792"/>
        <w:rPr>
          <w:rStyle w:val="SubtleReference"/>
        </w:rPr>
      </w:pPr>
      <w:r w:rsidRPr="005428A5">
        <w:rPr>
          <w:rStyle w:val="SubtleReference"/>
        </w:rPr>
        <w:t xml:space="preserve">Обрасци, изјаве и модел уговора  се морају  попунити читко, морају бити потписани </w:t>
      </w:r>
      <w:r w:rsidR="005428A5">
        <w:rPr>
          <w:rStyle w:val="SubtleReference"/>
        </w:rPr>
        <w:t xml:space="preserve"> </w:t>
      </w:r>
      <w:r w:rsidRPr="00BC540F">
        <w:rPr>
          <w:rStyle w:val="SubtleReference"/>
        </w:rPr>
        <w:t>од  стране  Одговорног  лица  и  оверени  печатом,  а  модел  уговора  мора  бити  потписан  и печатиран на свакој страни.</w:t>
      </w:r>
    </w:p>
    <w:p w:rsidR="00BC540F" w:rsidRPr="005428A5" w:rsidRDefault="00BC540F" w:rsidP="00084BD5">
      <w:pPr>
        <w:pStyle w:val="TEXT"/>
        <w:numPr>
          <w:ilvl w:val="1"/>
          <w:numId w:val="9"/>
        </w:numPr>
        <w:spacing w:before="60" w:after="60"/>
        <w:ind w:hanging="792"/>
        <w:rPr>
          <w:rStyle w:val="SubtleReference"/>
        </w:rPr>
      </w:pPr>
      <w:r w:rsidRPr="005428A5">
        <w:rPr>
          <w:rStyle w:val="SubtleReference"/>
        </w:rPr>
        <w:t xml:space="preserve">Уколико  понуђач  начини  грешку  у  попуњавању,  дужан  је  да  је  избели  и  правилно попуни, а место начињене грешке парафира овлашћено лице понуђача и овери печатом. </w:t>
      </w:r>
    </w:p>
    <w:p w:rsidR="00BC540F" w:rsidRPr="00BC540F" w:rsidRDefault="00BC540F" w:rsidP="00084BD5">
      <w:pPr>
        <w:pStyle w:val="TEXT"/>
        <w:numPr>
          <w:ilvl w:val="1"/>
          <w:numId w:val="9"/>
        </w:numPr>
        <w:spacing w:before="60" w:after="60"/>
        <w:ind w:hanging="792"/>
        <w:rPr>
          <w:rStyle w:val="SubtleReference"/>
        </w:rPr>
      </w:pPr>
      <w:r w:rsidRPr="005428A5">
        <w:rPr>
          <w:rStyle w:val="SubtleReference"/>
        </w:rPr>
        <w:t>Уколико  лице  овлашћено  за  потписивање  угов</w:t>
      </w:r>
      <w:r w:rsidRPr="00BC540F">
        <w:rPr>
          <w:rStyle w:val="SubtleReference"/>
        </w:rPr>
        <w:t xml:space="preserve">ора  није  уписано  као  заступник </w:t>
      </w:r>
      <w:r w:rsidR="005428A5">
        <w:rPr>
          <w:rStyle w:val="SubtleReference"/>
        </w:rPr>
        <w:t xml:space="preserve"> </w:t>
      </w:r>
      <w:r w:rsidRPr="00BC540F">
        <w:rPr>
          <w:rStyle w:val="SubtleReference"/>
        </w:rPr>
        <w:t xml:space="preserve">понуђача код Агенције за привредне регистре, потребно је да уз понуду достави овлашћење за заступање, односно потписивање понуде и/или потписивање уговора. </w:t>
      </w:r>
    </w:p>
    <w:p w:rsidR="00BC540F" w:rsidRPr="00BC540F" w:rsidRDefault="00BC540F" w:rsidP="00084BD5">
      <w:pPr>
        <w:pStyle w:val="TEXT"/>
        <w:numPr>
          <w:ilvl w:val="1"/>
          <w:numId w:val="9"/>
        </w:numPr>
        <w:spacing w:before="60" w:after="60"/>
        <w:ind w:hanging="792"/>
        <w:rPr>
          <w:rStyle w:val="SubtleReference"/>
        </w:rPr>
      </w:pPr>
      <w:r w:rsidRPr="005428A5">
        <w:rPr>
          <w:rStyle w:val="SubtleReference"/>
        </w:rPr>
        <w:t>У  случају  заједничке  понуде  групе  понуђача  све  обрас</w:t>
      </w:r>
      <w:r w:rsidRPr="00BC540F">
        <w:rPr>
          <w:rStyle w:val="SubtleReference"/>
        </w:rPr>
        <w:t>це  потписује  и  оверава  члан групе понуђача који је одређен као Носилац посла у споразуму чланова групе понуђача.</w:t>
      </w:r>
    </w:p>
    <w:p w:rsidR="00BC540F" w:rsidRPr="00BC540F" w:rsidRDefault="00BC540F" w:rsidP="00084BD5">
      <w:pPr>
        <w:pStyle w:val="TEXT"/>
        <w:numPr>
          <w:ilvl w:val="1"/>
          <w:numId w:val="9"/>
        </w:numPr>
        <w:spacing w:before="60" w:after="60"/>
        <w:ind w:hanging="792"/>
        <w:rPr>
          <w:rStyle w:val="SubtleReference"/>
        </w:rPr>
      </w:pPr>
      <w:r w:rsidRPr="005428A5">
        <w:rPr>
          <w:rStyle w:val="SubtleReference"/>
        </w:rPr>
        <w:t xml:space="preserve">Садржину понуде чине, поред Обрасца понуде и сви остали докази о  испуњености </w:t>
      </w:r>
      <w:r w:rsidRPr="00BC540F">
        <w:rPr>
          <w:rStyle w:val="SubtleReference"/>
        </w:rPr>
        <w:t>услова  из  чл.  75.и  76.  Закона  о  јавним  набавкама,  предвиђени  чл.</w:t>
      </w:r>
      <w:r w:rsidR="00FF19E0">
        <w:rPr>
          <w:rStyle w:val="SubtleReference"/>
        </w:rPr>
        <w:t xml:space="preserve"> </w:t>
      </w:r>
      <w:r w:rsidR="00EC0A1B">
        <w:rPr>
          <w:rStyle w:val="SubtleReference"/>
        </w:rPr>
        <w:t>77.  З</w:t>
      </w:r>
      <w:r w:rsidRPr="00BC540F">
        <w:rPr>
          <w:rStyle w:val="SubtleReference"/>
        </w:rPr>
        <w:t xml:space="preserve">акона,  који  су наведени у конкурсној документацији, као и сви тражени прилози и изјаве  у поглављима  број: </w:t>
      </w:r>
    </w:p>
    <w:p w:rsidR="00BC540F" w:rsidRPr="00941D10" w:rsidRDefault="00BC540F" w:rsidP="00084BD5">
      <w:pPr>
        <w:pStyle w:val="TEXT"/>
        <w:spacing w:before="60" w:after="60"/>
        <w:jc w:val="left"/>
        <w:rPr>
          <w:rStyle w:val="SubtleReference"/>
          <w:b/>
        </w:rPr>
      </w:pPr>
      <w:r w:rsidRPr="00941D10">
        <w:rPr>
          <w:rStyle w:val="SubtleReference"/>
          <w:b/>
        </w:rPr>
        <w:t>IV,</w:t>
      </w:r>
      <w:r w:rsidR="00227658">
        <w:rPr>
          <w:rStyle w:val="SubtleReference"/>
          <w:b/>
        </w:rPr>
        <w:tab/>
      </w:r>
      <w:r w:rsidRPr="00941D10">
        <w:rPr>
          <w:rStyle w:val="SubtleReference"/>
          <w:b/>
        </w:rPr>
        <w:t>VI,</w:t>
      </w:r>
      <w:r w:rsidR="00227658">
        <w:rPr>
          <w:rStyle w:val="SubtleReference"/>
          <w:b/>
        </w:rPr>
        <w:tab/>
      </w:r>
      <w:r w:rsidRPr="00941D10">
        <w:rPr>
          <w:rStyle w:val="SubtleReference"/>
          <w:b/>
        </w:rPr>
        <w:t>VII,</w:t>
      </w:r>
      <w:r w:rsidR="00227658">
        <w:rPr>
          <w:rStyle w:val="SubtleReference"/>
          <w:b/>
        </w:rPr>
        <w:tab/>
      </w:r>
      <w:r w:rsidRPr="00941D10">
        <w:rPr>
          <w:rStyle w:val="SubtleReference"/>
          <w:b/>
        </w:rPr>
        <w:t xml:space="preserve">VIII, </w:t>
      </w:r>
      <w:r w:rsidR="00227658">
        <w:rPr>
          <w:rStyle w:val="SubtleReference"/>
          <w:b/>
        </w:rPr>
        <w:tab/>
      </w:r>
      <w:r w:rsidRPr="00941D10">
        <w:rPr>
          <w:rStyle w:val="SubtleReference"/>
          <w:b/>
        </w:rPr>
        <w:t xml:space="preserve">IX, </w:t>
      </w:r>
      <w:r w:rsidR="00227658">
        <w:rPr>
          <w:rStyle w:val="SubtleReference"/>
          <w:b/>
        </w:rPr>
        <w:tab/>
      </w:r>
      <w:r w:rsidRPr="00941D10">
        <w:rPr>
          <w:rStyle w:val="SubtleReference"/>
          <w:b/>
        </w:rPr>
        <w:t xml:space="preserve">XI, </w:t>
      </w:r>
      <w:r w:rsidR="00227658">
        <w:rPr>
          <w:rStyle w:val="SubtleReference"/>
          <w:b/>
        </w:rPr>
        <w:tab/>
      </w:r>
      <w:r w:rsidRPr="00941D10">
        <w:rPr>
          <w:rStyle w:val="SubtleReference"/>
          <w:b/>
        </w:rPr>
        <w:t>XII</w:t>
      </w:r>
      <w:r w:rsidR="00227658">
        <w:rPr>
          <w:rStyle w:val="SubtleReference"/>
          <w:b/>
        </w:rPr>
        <w:tab/>
      </w:r>
      <w:r w:rsidRPr="00941D10">
        <w:rPr>
          <w:rStyle w:val="SubtleReference"/>
          <w:b/>
        </w:rPr>
        <w:t xml:space="preserve"> и </w:t>
      </w:r>
      <w:r w:rsidR="00227658">
        <w:rPr>
          <w:rStyle w:val="SubtleReference"/>
          <w:b/>
        </w:rPr>
        <w:tab/>
      </w:r>
      <w:r w:rsidRPr="00941D10">
        <w:rPr>
          <w:rStyle w:val="SubtleReference"/>
          <w:b/>
        </w:rPr>
        <w:t>XIII.</w:t>
      </w:r>
    </w:p>
    <w:p w:rsidR="00BC540F" w:rsidRPr="005428A5" w:rsidRDefault="00BC540F" w:rsidP="00084BD5">
      <w:pPr>
        <w:pStyle w:val="TEXT"/>
        <w:spacing w:before="60" w:after="60"/>
        <w:rPr>
          <w:rStyle w:val="SubtleReference"/>
          <w:b/>
          <w:i/>
        </w:rPr>
      </w:pPr>
      <w:r w:rsidRPr="005428A5">
        <w:rPr>
          <w:rStyle w:val="SubtleReference"/>
          <w:b/>
          <w:i/>
        </w:rPr>
        <w:t>Понуда мора да садржи:</w:t>
      </w:r>
    </w:p>
    <w:p w:rsidR="00BC540F" w:rsidRPr="00BC540F" w:rsidRDefault="00BC540F" w:rsidP="00084BD5">
      <w:pPr>
        <w:pStyle w:val="TEXT"/>
        <w:numPr>
          <w:ilvl w:val="3"/>
          <w:numId w:val="12"/>
        </w:numPr>
        <w:spacing w:before="60" w:after="60"/>
        <w:ind w:left="720" w:hanging="720"/>
        <w:rPr>
          <w:rStyle w:val="SubtleReference"/>
        </w:rPr>
      </w:pPr>
      <w:r w:rsidRPr="00BC540F">
        <w:rPr>
          <w:rStyle w:val="SubtleReference"/>
        </w:rPr>
        <w:t>Доказе о испуњености обавезних и додатних  услова за учешће у поступку из чл. 75. и 76. Закона о јавним набавкама, наведене у Упутству како се доказује испуњеност услова из наведеног члана (део  под  поглављем  IV-2  „Упутство  како  се  доказује  испуњеност  услова“,  у  конкурсној документацији са траженим Изјавама )</w:t>
      </w:r>
    </w:p>
    <w:p w:rsidR="00BC540F" w:rsidRPr="00BC540F" w:rsidRDefault="00BC540F" w:rsidP="00084BD5">
      <w:pPr>
        <w:pStyle w:val="TEXT"/>
        <w:numPr>
          <w:ilvl w:val="3"/>
          <w:numId w:val="12"/>
        </w:numPr>
        <w:spacing w:before="60" w:after="60"/>
        <w:ind w:left="720" w:hanging="720"/>
        <w:rPr>
          <w:rStyle w:val="SubtleReference"/>
        </w:rPr>
      </w:pPr>
      <w:r w:rsidRPr="00BC540F">
        <w:rPr>
          <w:rStyle w:val="SubtleReference"/>
        </w:rPr>
        <w:t xml:space="preserve">Образац понуде </w:t>
      </w:r>
      <w:r w:rsidR="001F56F0">
        <w:rPr>
          <w:rStyle w:val="SubtleReference"/>
        </w:rPr>
        <w:tab/>
      </w:r>
      <w:r w:rsidR="001F56F0">
        <w:rPr>
          <w:rStyle w:val="SubtleReference"/>
        </w:rPr>
        <w:tab/>
      </w:r>
      <w:r w:rsidR="001F56F0">
        <w:rPr>
          <w:rStyle w:val="SubtleReference"/>
        </w:rPr>
        <w:tab/>
      </w:r>
      <w:r w:rsidR="001F56F0">
        <w:rPr>
          <w:rStyle w:val="SubtleReference"/>
        </w:rPr>
        <w:tab/>
      </w:r>
      <w:r w:rsidR="001F56F0">
        <w:rPr>
          <w:rStyle w:val="SubtleReference"/>
        </w:rPr>
        <w:tab/>
        <w:t xml:space="preserve">       </w:t>
      </w:r>
      <w:r w:rsidRPr="00BC540F">
        <w:rPr>
          <w:rStyle w:val="SubtleReference"/>
        </w:rPr>
        <w:t xml:space="preserve">(Образац понуде из поглавља VI) </w:t>
      </w:r>
    </w:p>
    <w:p w:rsidR="00BC540F" w:rsidRPr="00BC540F" w:rsidRDefault="00BC540F" w:rsidP="00084BD5">
      <w:pPr>
        <w:pStyle w:val="TEXT"/>
        <w:numPr>
          <w:ilvl w:val="3"/>
          <w:numId w:val="12"/>
        </w:numPr>
        <w:spacing w:before="60" w:after="60"/>
        <w:ind w:left="720" w:hanging="720"/>
        <w:rPr>
          <w:rStyle w:val="SubtleReference"/>
        </w:rPr>
      </w:pPr>
      <w:r w:rsidRPr="00BC540F">
        <w:rPr>
          <w:rStyle w:val="SubtleReference"/>
        </w:rPr>
        <w:t>Образац структуре цене</w:t>
      </w:r>
      <w:r w:rsidR="001F56F0">
        <w:rPr>
          <w:rStyle w:val="SubtleReference"/>
        </w:rPr>
        <w:tab/>
      </w:r>
      <w:r w:rsidR="001F56F0">
        <w:rPr>
          <w:rStyle w:val="SubtleReference"/>
        </w:rPr>
        <w:tab/>
      </w:r>
      <w:r w:rsidR="001F56F0">
        <w:rPr>
          <w:rStyle w:val="SubtleReference"/>
        </w:rPr>
        <w:tab/>
      </w:r>
      <w:r w:rsidR="001F56F0">
        <w:rPr>
          <w:rStyle w:val="SubtleReference"/>
        </w:rPr>
        <w:tab/>
        <w:t xml:space="preserve">       </w:t>
      </w:r>
      <w:r w:rsidRPr="00BC540F">
        <w:rPr>
          <w:rStyle w:val="SubtleReference"/>
        </w:rPr>
        <w:t>(Образац изјаве из поглавља VII)</w:t>
      </w:r>
    </w:p>
    <w:p w:rsidR="00BC540F" w:rsidRPr="00BC540F" w:rsidRDefault="00BC540F" w:rsidP="00084BD5">
      <w:pPr>
        <w:pStyle w:val="TEXT"/>
        <w:numPr>
          <w:ilvl w:val="3"/>
          <w:numId w:val="12"/>
        </w:numPr>
        <w:spacing w:before="60" w:after="60"/>
        <w:ind w:left="720" w:hanging="720"/>
        <w:rPr>
          <w:rStyle w:val="SubtleReference"/>
        </w:rPr>
      </w:pPr>
      <w:r w:rsidRPr="00BC540F">
        <w:rPr>
          <w:rStyle w:val="SubtleReference"/>
        </w:rPr>
        <w:t xml:space="preserve">Образац потврде – референтна листа </w:t>
      </w:r>
      <w:r w:rsidR="001F56F0">
        <w:rPr>
          <w:rStyle w:val="SubtleReference"/>
        </w:rPr>
        <w:tab/>
      </w:r>
      <w:r w:rsidR="001F56F0">
        <w:rPr>
          <w:rStyle w:val="SubtleReference"/>
        </w:rPr>
        <w:tab/>
        <w:t xml:space="preserve">       </w:t>
      </w:r>
      <w:r w:rsidRPr="00BC540F">
        <w:rPr>
          <w:rStyle w:val="SubtleReference"/>
        </w:rPr>
        <w:t>(Образац из поглавља VIII)</w:t>
      </w:r>
    </w:p>
    <w:p w:rsidR="00BC540F" w:rsidRPr="00BC540F" w:rsidRDefault="00BC540F" w:rsidP="00084BD5">
      <w:pPr>
        <w:pStyle w:val="TEXT"/>
        <w:numPr>
          <w:ilvl w:val="3"/>
          <w:numId w:val="12"/>
        </w:numPr>
        <w:spacing w:before="60" w:after="60"/>
        <w:ind w:left="720" w:hanging="720"/>
        <w:rPr>
          <w:rStyle w:val="SubtleReference"/>
        </w:rPr>
      </w:pPr>
      <w:r w:rsidRPr="00BC540F">
        <w:rPr>
          <w:rStyle w:val="SubtleReference"/>
        </w:rPr>
        <w:t xml:space="preserve">Модел уговора </w:t>
      </w:r>
      <w:r w:rsidR="001F56F0">
        <w:rPr>
          <w:rStyle w:val="SubtleReference"/>
        </w:rPr>
        <w:tab/>
      </w:r>
      <w:r w:rsidR="001F56F0">
        <w:rPr>
          <w:rStyle w:val="SubtleReference"/>
        </w:rPr>
        <w:tab/>
      </w:r>
      <w:r w:rsidR="001F56F0">
        <w:rPr>
          <w:rStyle w:val="SubtleReference"/>
        </w:rPr>
        <w:tab/>
      </w:r>
      <w:r w:rsidR="001F56F0">
        <w:rPr>
          <w:rStyle w:val="SubtleReference"/>
        </w:rPr>
        <w:tab/>
      </w:r>
      <w:r w:rsidR="001F56F0">
        <w:rPr>
          <w:rStyle w:val="SubtleReference"/>
        </w:rPr>
        <w:tab/>
        <w:t xml:space="preserve">       </w:t>
      </w:r>
      <w:r w:rsidRPr="00BC540F">
        <w:rPr>
          <w:rStyle w:val="SubtleReference"/>
        </w:rPr>
        <w:t>(Образац модела из поглавља IX)</w:t>
      </w:r>
    </w:p>
    <w:p w:rsidR="00BC540F" w:rsidRPr="00BC540F" w:rsidRDefault="00BC540F" w:rsidP="00084BD5">
      <w:pPr>
        <w:pStyle w:val="TEXT"/>
        <w:numPr>
          <w:ilvl w:val="3"/>
          <w:numId w:val="12"/>
        </w:numPr>
        <w:spacing w:before="60" w:after="60"/>
        <w:ind w:left="720" w:hanging="720"/>
        <w:rPr>
          <w:rStyle w:val="SubtleReference"/>
        </w:rPr>
      </w:pPr>
      <w:r w:rsidRPr="00BC540F">
        <w:rPr>
          <w:rStyle w:val="SubtleReference"/>
        </w:rPr>
        <w:t xml:space="preserve">Изјава о независној понуди </w:t>
      </w:r>
      <w:r w:rsidR="001F56F0">
        <w:rPr>
          <w:rStyle w:val="SubtleReference"/>
        </w:rPr>
        <w:tab/>
      </w:r>
      <w:r w:rsidR="001F56F0">
        <w:rPr>
          <w:rStyle w:val="SubtleReference"/>
        </w:rPr>
        <w:tab/>
      </w:r>
      <w:r w:rsidR="001F56F0">
        <w:rPr>
          <w:rStyle w:val="SubtleReference"/>
        </w:rPr>
        <w:tab/>
      </w:r>
      <w:r w:rsidR="001F56F0">
        <w:rPr>
          <w:rStyle w:val="SubtleReference"/>
        </w:rPr>
        <w:tab/>
        <w:t xml:space="preserve">       </w:t>
      </w:r>
      <w:r w:rsidRPr="00BC540F">
        <w:rPr>
          <w:rStyle w:val="SubtleReference"/>
        </w:rPr>
        <w:t>(Образац изјаве из поглавља XI)</w:t>
      </w:r>
    </w:p>
    <w:p w:rsidR="00BC540F" w:rsidRPr="00BC540F" w:rsidRDefault="00BC540F" w:rsidP="00084BD5">
      <w:pPr>
        <w:pStyle w:val="TEXT"/>
        <w:numPr>
          <w:ilvl w:val="3"/>
          <w:numId w:val="12"/>
        </w:numPr>
        <w:spacing w:before="60" w:after="60"/>
        <w:ind w:left="720" w:hanging="720"/>
        <w:rPr>
          <w:rStyle w:val="SubtleReference"/>
        </w:rPr>
      </w:pPr>
      <w:r w:rsidRPr="00BC540F">
        <w:rPr>
          <w:rStyle w:val="SubtleReference"/>
        </w:rPr>
        <w:t>Изјава о поштовању обавеза из чл. 75. став 2. Закона (Образац изјаве из поглавља XII)</w:t>
      </w:r>
    </w:p>
    <w:p w:rsidR="00BC540F" w:rsidRPr="00BC540F" w:rsidRDefault="00BC540F" w:rsidP="00084BD5">
      <w:pPr>
        <w:pStyle w:val="TEXT"/>
        <w:numPr>
          <w:ilvl w:val="3"/>
          <w:numId w:val="12"/>
        </w:numPr>
        <w:spacing w:before="60" w:after="60"/>
        <w:ind w:left="720" w:hanging="720"/>
        <w:rPr>
          <w:rStyle w:val="SubtleReference"/>
        </w:rPr>
      </w:pPr>
      <w:r w:rsidRPr="00BC540F">
        <w:rPr>
          <w:rStyle w:val="SubtleReference"/>
        </w:rPr>
        <w:t xml:space="preserve">Изјава о финансијској гаранцији </w:t>
      </w:r>
      <w:r w:rsidR="001F56F0">
        <w:rPr>
          <w:rStyle w:val="SubtleReference"/>
        </w:rPr>
        <w:tab/>
      </w:r>
      <w:r w:rsidR="001F56F0">
        <w:rPr>
          <w:rStyle w:val="SubtleReference"/>
        </w:rPr>
        <w:tab/>
      </w:r>
      <w:r w:rsidR="001F56F0">
        <w:rPr>
          <w:rStyle w:val="SubtleReference"/>
        </w:rPr>
        <w:tab/>
        <w:t xml:space="preserve">       </w:t>
      </w:r>
      <w:r w:rsidRPr="00BC540F">
        <w:rPr>
          <w:rStyle w:val="SubtleReference"/>
        </w:rPr>
        <w:t>(Образац изјаве из поглавља XIII).</w:t>
      </w:r>
    </w:p>
    <w:p w:rsidR="00BC540F" w:rsidRPr="00BC540F" w:rsidRDefault="00BC540F" w:rsidP="00084BD5">
      <w:pPr>
        <w:pStyle w:val="TEXT"/>
        <w:spacing w:before="60" w:after="60"/>
        <w:ind w:firstLine="0"/>
        <w:rPr>
          <w:rStyle w:val="SubtleReference"/>
        </w:rPr>
      </w:pPr>
      <w:r w:rsidRPr="00BC540F">
        <w:rPr>
          <w:rStyle w:val="SubtleReference"/>
        </w:rPr>
        <w:t xml:space="preserve">Обавезно је да сви документи поднети уз понуду буду тако повезани, да се не могу накнадно убацивати, одстрањивати или замењивати појединачни листови, односно прилози, а да се видно не оштете листови или печат. </w:t>
      </w:r>
    </w:p>
    <w:p w:rsidR="00BC540F" w:rsidRPr="00BC540F" w:rsidRDefault="00BC540F" w:rsidP="00084BD5">
      <w:pPr>
        <w:pStyle w:val="TEXT"/>
        <w:spacing w:before="60" w:after="60"/>
        <w:ind w:firstLine="0"/>
        <w:rPr>
          <w:rStyle w:val="SubtleReference"/>
        </w:rPr>
      </w:pPr>
      <w:r w:rsidRPr="00BC540F">
        <w:rPr>
          <w:rStyle w:val="SubtleReference"/>
        </w:rPr>
        <w:t xml:space="preserve">Накнадне рекламације, које су последица  нетачно и недовољно сакупљених информација или погрешно процењених околности и услова, односно недовољног знања, Наручилац ће одбити као неосноване. </w:t>
      </w:r>
    </w:p>
    <w:p w:rsidR="00BC540F" w:rsidRPr="004C576E" w:rsidRDefault="004C576E" w:rsidP="00084BD5">
      <w:pPr>
        <w:pStyle w:val="TEXT"/>
        <w:numPr>
          <w:ilvl w:val="0"/>
          <w:numId w:val="11"/>
        </w:numPr>
        <w:spacing w:before="60" w:after="60"/>
        <w:ind w:hanging="720"/>
        <w:rPr>
          <w:rStyle w:val="SubtleReference"/>
          <w:b/>
          <w:i/>
        </w:rPr>
      </w:pPr>
      <w:r w:rsidRPr="004C576E">
        <w:rPr>
          <w:rStyle w:val="SubtleReference"/>
          <w:b/>
          <w:i/>
        </w:rPr>
        <w:t>Начин подношења Понуде</w:t>
      </w:r>
    </w:p>
    <w:p w:rsidR="005428A5" w:rsidRPr="005428A5" w:rsidRDefault="005428A5" w:rsidP="00084BD5">
      <w:pPr>
        <w:pStyle w:val="ListParagraph"/>
        <w:numPr>
          <w:ilvl w:val="0"/>
          <w:numId w:val="9"/>
        </w:numPr>
        <w:spacing w:before="60" w:after="60"/>
        <w:contextualSpacing w:val="0"/>
        <w:jc w:val="both"/>
        <w:rPr>
          <w:rStyle w:val="SubtleReference"/>
          <w:rFonts w:ascii="Times New Roman" w:hAnsi="Times New Roman"/>
          <w:vanish/>
          <w:color w:val="000000"/>
          <w:sz w:val="24"/>
        </w:rPr>
      </w:pPr>
    </w:p>
    <w:p w:rsidR="00BC540F" w:rsidRPr="0043102A" w:rsidRDefault="00BC540F" w:rsidP="009261D4">
      <w:pPr>
        <w:pStyle w:val="TEXT"/>
        <w:spacing w:before="60" w:after="60"/>
        <w:ind w:firstLine="0"/>
        <w:rPr>
          <w:rStyle w:val="SubtleReference"/>
          <w:b/>
          <w:color w:val="000000" w:themeColor="text1"/>
        </w:rPr>
      </w:pPr>
      <w:r w:rsidRPr="005428A5">
        <w:rPr>
          <w:rStyle w:val="SubtleReference"/>
        </w:rPr>
        <w:t>Понуђач  понуду  подноси  н</w:t>
      </w:r>
      <w:r w:rsidRPr="00BC540F">
        <w:rPr>
          <w:rStyle w:val="SubtleReference"/>
        </w:rPr>
        <w:t>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тако да сви листови понуда буду повезани јемствеником. На полеђини коверте или на кутији  навести назив, адресу и телефон п</w:t>
      </w:r>
      <w:r w:rsidR="0043102A">
        <w:rPr>
          <w:rStyle w:val="SubtleReference"/>
        </w:rPr>
        <w:t xml:space="preserve">онуђача као и лица за контакт. </w:t>
      </w:r>
      <w:r w:rsidRPr="0043102A">
        <w:rPr>
          <w:rStyle w:val="SubtleReference"/>
          <w:b/>
          <w:color w:val="000000" w:themeColor="text1"/>
        </w:rPr>
        <w:t>Понуду  до</w:t>
      </w:r>
      <w:r w:rsidR="009261D4" w:rsidRPr="0043102A">
        <w:rPr>
          <w:rStyle w:val="SubtleReference"/>
          <w:b/>
          <w:color w:val="000000" w:themeColor="text1"/>
        </w:rPr>
        <w:t>ставити</w:t>
      </w:r>
      <w:r w:rsidR="0043102A" w:rsidRPr="0043102A">
        <w:rPr>
          <w:rStyle w:val="SubtleReference"/>
          <w:b/>
          <w:color w:val="000000" w:themeColor="text1"/>
        </w:rPr>
        <w:t xml:space="preserve"> </w:t>
      </w:r>
      <w:r w:rsidR="009261D4" w:rsidRPr="0043102A">
        <w:rPr>
          <w:rStyle w:val="SubtleReference"/>
          <w:b/>
          <w:color w:val="000000" w:themeColor="text1"/>
        </w:rPr>
        <w:t xml:space="preserve">на адресу: </w:t>
      </w:r>
      <w:r w:rsidR="0043102A" w:rsidRPr="0043102A">
        <w:rPr>
          <w:rStyle w:val="SubtleReference"/>
          <w:b/>
          <w:color w:val="000000" w:themeColor="text1"/>
        </w:rPr>
        <w:t>ЈП ЕЛГАС СЕНТА</w:t>
      </w:r>
      <w:r w:rsidR="009261D4" w:rsidRPr="0043102A">
        <w:rPr>
          <w:rStyle w:val="SubtleReference"/>
          <w:b/>
          <w:color w:val="000000" w:themeColor="text1"/>
        </w:rPr>
        <w:t xml:space="preserve">, Миксат Калмана </w:t>
      </w:r>
      <w:r w:rsidR="00324433">
        <w:rPr>
          <w:rStyle w:val="SubtleReference"/>
          <w:b/>
          <w:color w:val="000000" w:themeColor="text1"/>
        </w:rPr>
        <w:t xml:space="preserve">број </w:t>
      </w:r>
      <w:r w:rsidR="00347494">
        <w:rPr>
          <w:rStyle w:val="SubtleReference"/>
          <w:b/>
          <w:color w:val="000000" w:themeColor="text1"/>
        </w:rPr>
        <w:t>37</w:t>
      </w:r>
      <w:r w:rsidR="00347494">
        <w:rPr>
          <w:rStyle w:val="SubtleReference"/>
        </w:rPr>
        <w:t>;</w:t>
      </w:r>
      <w:r w:rsidR="009261D4" w:rsidRPr="0043102A">
        <w:rPr>
          <w:rStyle w:val="SubtleReference"/>
          <w:b/>
          <w:color w:val="000000" w:themeColor="text1"/>
        </w:rPr>
        <w:t xml:space="preserve"> 24400 Сента </w:t>
      </w:r>
      <w:r w:rsidR="00347494">
        <w:rPr>
          <w:rStyle w:val="SubtleReference"/>
          <w:b/>
          <w:color w:val="000000" w:themeColor="text1"/>
        </w:rPr>
        <w:t xml:space="preserve">са  назнаком: </w:t>
      </w:r>
      <w:r w:rsidRPr="0043102A">
        <w:rPr>
          <w:rStyle w:val="SubtleReference"/>
          <w:b/>
          <w:color w:val="000000" w:themeColor="text1"/>
        </w:rPr>
        <w:t xml:space="preserve">„ПОНУДА ЗА ЈАВНУ НАБАВКУ добара БРОЈ  </w:t>
      </w:r>
      <w:r w:rsidR="00DA451C" w:rsidRPr="0043102A">
        <w:rPr>
          <w:rStyle w:val="SubtleReference"/>
          <w:b/>
          <w:color w:val="000000" w:themeColor="text1"/>
        </w:rPr>
        <w:t>ЈН - Г1/2016</w:t>
      </w:r>
      <w:r w:rsidRPr="0043102A">
        <w:rPr>
          <w:rStyle w:val="SubtleReference"/>
          <w:b/>
          <w:color w:val="000000" w:themeColor="text1"/>
        </w:rPr>
        <w:t>”, уз напомену „НЕ ОТВАРАТИ“.</w:t>
      </w:r>
    </w:p>
    <w:p w:rsidR="00BC540F" w:rsidRPr="00941D10" w:rsidRDefault="00BC540F" w:rsidP="00084BD5">
      <w:pPr>
        <w:pStyle w:val="TEXT"/>
        <w:numPr>
          <w:ilvl w:val="1"/>
          <w:numId w:val="9"/>
        </w:numPr>
        <w:spacing w:before="60" w:after="60"/>
        <w:ind w:left="720" w:hanging="720"/>
        <w:rPr>
          <w:rStyle w:val="SubtleReference"/>
        </w:rPr>
      </w:pPr>
      <w:r w:rsidRPr="00941D10">
        <w:rPr>
          <w:rStyle w:val="SubtleReference"/>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BC540F" w:rsidRPr="00941D10" w:rsidRDefault="00BC540F" w:rsidP="00084BD5">
      <w:pPr>
        <w:pStyle w:val="TEXT"/>
        <w:numPr>
          <w:ilvl w:val="1"/>
          <w:numId w:val="9"/>
        </w:numPr>
        <w:spacing w:before="60" w:after="60"/>
        <w:ind w:left="720" w:hanging="720"/>
        <w:rPr>
          <w:rStyle w:val="SubtleReference"/>
        </w:rPr>
      </w:pPr>
      <w:r w:rsidRPr="00941D10">
        <w:rPr>
          <w:rStyle w:val="SubtleReference"/>
        </w:rPr>
        <w:t>Наручилац ће, по пријему одређене понуд</w:t>
      </w:r>
      <w:r w:rsidR="00347494">
        <w:rPr>
          <w:rStyle w:val="SubtleReference"/>
        </w:rPr>
        <w:t xml:space="preserve">е, на коверти, односно кутији </w:t>
      </w:r>
      <w:r w:rsidRPr="00941D10">
        <w:rPr>
          <w:rStyle w:val="SubtleReference"/>
        </w:rPr>
        <w:t xml:space="preserve">у којој се понуда налази,  обележити  време  пријема  и  евидентирати </w:t>
      </w:r>
      <w:r w:rsidR="00347494">
        <w:rPr>
          <w:rStyle w:val="SubtleReference"/>
        </w:rPr>
        <w:t xml:space="preserve"> број  и  датум  понуде  према </w:t>
      </w:r>
      <w:r w:rsidRPr="00941D10">
        <w:rPr>
          <w:rStyle w:val="SubtleReference"/>
        </w:rPr>
        <w:t xml:space="preserve">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 </w:t>
      </w:r>
    </w:p>
    <w:p w:rsidR="00BC540F" w:rsidRPr="00BC540F" w:rsidRDefault="00BC540F" w:rsidP="00084BD5">
      <w:pPr>
        <w:pStyle w:val="TEXT"/>
        <w:numPr>
          <w:ilvl w:val="1"/>
          <w:numId w:val="9"/>
        </w:numPr>
        <w:spacing w:before="60" w:after="60"/>
        <w:ind w:left="720" w:hanging="720"/>
        <w:rPr>
          <w:rStyle w:val="SubtleReference"/>
        </w:rPr>
      </w:pPr>
      <w:r w:rsidRPr="00941D10">
        <w:rPr>
          <w:rStyle w:val="SubtleReference"/>
        </w:rPr>
        <w:t xml:space="preserve">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w:t>
      </w:r>
      <w:r w:rsidRPr="00BC540F">
        <w:rPr>
          <w:rStyle w:val="SubtleReference"/>
        </w:rPr>
        <w:t>неблаговременом.</w:t>
      </w:r>
    </w:p>
    <w:p w:rsidR="00BC540F" w:rsidRPr="004C576E" w:rsidRDefault="004C576E" w:rsidP="00084BD5">
      <w:pPr>
        <w:pStyle w:val="TEXT"/>
        <w:numPr>
          <w:ilvl w:val="0"/>
          <w:numId w:val="11"/>
        </w:numPr>
        <w:spacing w:before="60" w:after="60"/>
        <w:ind w:hanging="720"/>
        <w:rPr>
          <w:rStyle w:val="SubtleReference"/>
          <w:b/>
          <w:i/>
        </w:rPr>
      </w:pPr>
      <w:r w:rsidRPr="004C576E">
        <w:rPr>
          <w:rStyle w:val="SubtleReference"/>
          <w:b/>
          <w:i/>
        </w:rPr>
        <w:t>Отварање понуде и благовременост Понуде</w:t>
      </w:r>
    </w:p>
    <w:p w:rsidR="005428A5" w:rsidRPr="005428A5" w:rsidRDefault="005428A5" w:rsidP="00084BD5">
      <w:pPr>
        <w:pStyle w:val="ListParagraph"/>
        <w:numPr>
          <w:ilvl w:val="0"/>
          <w:numId w:val="9"/>
        </w:numPr>
        <w:spacing w:before="60" w:after="60"/>
        <w:contextualSpacing w:val="0"/>
        <w:jc w:val="both"/>
        <w:rPr>
          <w:rStyle w:val="SubtleReference"/>
          <w:rFonts w:ascii="Times New Roman" w:hAnsi="Times New Roman"/>
          <w:vanish/>
          <w:color w:val="000000"/>
          <w:sz w:val="24"/>
        </w:rPr>
      </w:pPr>
    </w:p>
    <w:p w:rsidR="00BC540F" w:rsidRPr="00BC540F" w:rsidRDefault="00BC540F" w:rsidP="00084BD5">
      <w:pPr>
        <w:pStyle w:val="TEXT"/>
        <w:numPr>
          <w:ilvl w:val="1"/>
          <w:numId w:val="9"/>
        </w:numPr>
        <w:spacing w:before="60" w:after="60"/>
        <w:ind w:left="720" w:hanging="720"/>
        <w:rPr>
          <w:rStyle w:val="SubtleReference"/>
        </w:rPr>
      </w:pPr>
      <w:r w:rsidRPr="00941D10">
        <w:rPr>
          <w:rStyle w:val="SubtleReference"/>
        </w:rPr>
        <w:t>Благовремена понуда, је понуда која ј</w:t>
      </w:r>
      <w:r w:rsidR="00347494">
        <w:rPr>
          <w:rStyle w:val="SubtleReference"/>
        </w:rPr>
        <w:t xml:space="preserve">е примљена од стране Наручиоца </w:t>
      </w:r>
      <w:r w:rsidRPr="00941D10">
        <w:rPr>
          <w:rStyle w:val="SubtleReference"/>
        </w:rPr>
        <w:t>у року  одређено</w:t>
      </w:r>
      <w:r w:rsidR="00347494">
        <w:rPr>
          <w:rStyle w:val="SubtleReference"/>
        </w:rPr>
        <w:t xml:space="preserve">м у позиву,  односно која је </w:t>
      </w:r>
      <w:r w:rsidRPr="00941D10">
        <w:rPr>
          <w:rStyle w:val="SubtleReference"/>
        </w:rPr>
        <w:t>доставље</w:t>
      </w:r>
      <w:r w:rsidR="00347494">
        <w:rPr>
          <w:rStyle w:val="SubtleReference"/>
        </w:rPr>
        <w:t xml:space="preserve">на Наручиоцу </w:t>
      </w:r>
      <w:r w:rsidR="00347494">
        <w:rPr>
          <w:rStyle w:val="SubtleReference"/>
          <w:b/>
        </w:rPr>
        <w:t xml:space="preserve">најкасније </w:t>
      </w:r>
      <w:r w:rsidR="00347494" w:rsidRPr="00347494">
        <w:rPr>
          <w:rStyle w:val="SubtleReference"/>
          <w:b/>
        </w:rPr>
        <w:t>до  21.03</w:t>
      </w:r>
      <w:r w:rsidR="00347494">
        <w:rPr>
          <w:rStyle w:val="SubtleReference"/>
          <w:b/>
        </w:rPr>
        <w:t>.2016</w:t>
      </w:r>
      <w:r w:rsidRPr="00347494">
        <w:rPr>
          <w:rStyle w:val="SubtleReference"/>
          <w:b/>
        </w:rPr>
        <w:t>.</w:t>
      </w:r>
      <w:r w:rsidR="00347494" w:rsidRPr="00347494">
        <w:rPr>
          <w:rStyle w:val="SubtleReference"/>
          <w:b/>
        </w:rPr>
        <w:t xml:space="preserve"> године до </w:t>
      </w:r>
      <w:r w:rsidRPr="00347494">
        <w:rPr>
          <w:rStyle w:val="SubtleReference"/>
          <w:b/>
        </w:rPr>
        <w:t>10,00 часова.</w:t>
      </w:r>
      <w:r w:rsidRPr="00941D10">
        <w:rPr>
          <w:rStyle w:val="SubtleReference"/>
        </w:rPr>
        <w:t xml:space="preserve">  Ако  је  понуда  поднета  по  истеку  наведеног  датума  и  сата,  сматраће  се неблаговременом,  а  Наручилац  ће  је  по  окончању  поступка  јавног  отварања  понуда  вратити </w:t>
      </w:r>
      <w:r w:rsidRPr="00BC540F">
        <w:rPr>
          <w:rStyle w:val="SubtleReference"/>
        </w:rPr>
        <w:t>неотворену понуђачу, са назнаком да је поднета неблаговремено.</w:t>
      </w:r>
    </w:p>
    <w:p w:rsidR="00BC540F" w:rsidRPr="00347494" w:rsidRDefault="00BC540F" w:rsidP="00084BD5">
      <w:pPr>
        <w:pStyle w:val="TEXT"/>
        <w:numPr>
          <w:ilvl w:val="1"/>
          <w:numId w:val="9"/>
        </w:numPr>
        <w:spacing w:before="60" w:after="60"/>
        <w:ind w:left="720" w:hanging="720"/>
        <w:rPr>
          <w:rStyle w:val="SubtleReference"/>
          <w:b/>
        </w:rPr>
      </w:pPr>
      <w:r w:rsidRPr="00941D10">
        <w:rPr>
          <w:rStyle w:val="SubtleReference"/>
        </w:rPr>
        <w:t xml:space="preserve">Благовремено  достављене  понуде  биће  јавно  комисијски  отворене  у </w:t>
      </w:r>
      <w:r w:rsidR="00347494">
        <w:rPr>
          <w:rStyle w:val="SubtleReference"/>
        </w:rPr>
        <w:t xml:space="preserve"> просторијама Наручиоца, </w:t>
      </w:r>
      <w:r w:rsidR="00347494" w:rsidRPr="00347494">
        <w:rPr>
          <w:rStyle w:val="SubtleReference"/>
          <w:b/>
        </w:rPr>
        <w:t>дана 21.03.2016</w:t>
      </w:r>
      <w:r w:rsidRPr="00347494">
        <w:rPr>
          <w:rStyle w:val="SubtleReference"/>
          <w:b/>
        </w:rPr>
        <w:t xml:space="preserve">. године са почетком у 10,15 часова. </w:t>
      </w:r>
    </w:p>
    <w:p w:rsidR="00BC540F" w:rsidRPr="00BC540F" w:rsidRDefault="00BC540F" w:rsidP="00084BD5">
      <w:pPr>
        <w:pStyle w:val="TEXT"/>
        <w:numPr>
          <w:ilvl w:val="1"/>
          <w:numId w:val="9"/>
        </w:numPr>
        <w:spacing w:before="60" w:after="60"/>
        <w:ind w:left="720" w:hanging="720"/>
        <w:rPr>
          <w:rStyle w:val="SubtleReference"/>
        </w:rPr>
      </w:pPr>
      <w:r w:rsidRPr="00941D10">
        <w:rPr>
          <w:rStyle w:val="SubtleReference"/>
        </w:rPr>
        <w:t xml:space="preserve">Представници понуђача  који  учествују  у  поступку  јавног  отварања  понуда,  морају  да  пре почетка  поступка  јавног  отварања  доставе  Комисији  писмено  овлашћење  за  учествовање  у </w:t>
      </w:r>
      <w:r w:rsidRPr="00BC540F">
        <w:rPr>
          <w:rStyle w:val="SubtleReference"/>
        </w:rPr>
        <w:t>овом  поступку,  издато  на  меморандуму  понуђача,  заведено  и  оверено  печатом  и  потписом овлашћеног лица понуђача.</w:t>
      </w:r>
    </w:p>
    <w:p w:rsidR="00BC540F" w:rsidRPr="004C576E" w:rsidRDefault="004C576E" w:rsidP="00084BD5">
      <w:pPr>
        <w:pStyle w:val="TEXT"/>
        <w:numPr>
          <w:ilvl w:val="0"/>
          <w:numId w:val="11"/>
        </w:numPr>
        <w:spacing w:before="60" w:after="60"/>
        <w:ind w:hanging="720"/>
        <w:rPr>
          <w:rStyle w:val="SubtleReference"/>
          <w:b/>
          <w:i/>
        </w:rPr>
      </w:pPr>
      <w:r w:rsidRPr="004C576E">
        <w:rPr>
          <w:rStyle w:val="SubtleReference"/>
          <w:b/>
          <w:i/>
        </w:rPr>
        <w:t>Партије</w:t>
      </w:r>
    </w:p>
    <w:p w:rsidR="005428A5" w:rsidRPr="005428A5" w:rsidRDefault="005428A5" w:rsidP="00084BD5">
      <w:pPr>
        <w:pStyle w:val="ListParagraph"/>
        <w:numPr>
          <w:ilvl w:val="0"/>
          <w:numId w:val="9"/>
        </w:numPr>
        <w:spacing w:before="60" w:after="60"/>
        <w:contextualSpacing w:val="0"/>
        <w:jc w:val="both"/>
        <w:rPr>
          <w:rStyle w:val="SubtleReference"/>
          <w:rFonts w:ascii="Times New Roman" w:hAnsi="Times New Roman"/>
          <w:vanish/>
          <w:color w:val="000000"/>
          <w:sz w:val="24"/>
        </w:rPr>
      </w:pPr>
    </w:p>
    <w:p w:rsidR="00624DE7" w:rsidRPr="008101EF" w:rsidRDefault="00BC540F" w:rsidP="008101EF">
      <w:pPr>
        <w:pStyle w:val="TEXT"/>
        <w:numPr>
          <w:ilvl w:val="1"/>
          <w:numId w:val="9"/>
        </w:numPr>
        <w:spacing w:before="60" w:after="60"/>
        <w:ind w:left="720" w:hanging="720"/>
        <w:rPr>
          <w:rStyle w:val="SubtleReference"/>
        </w:rPr>
      </w:pPr>
      <w:r w:rsidRPr="00941D10">
        <w:rPr>
          <w:rStyle w:val="SubtleReference"/>
        </w:rPr>
        <w:t xml:space="preserve"> Предметна јавна набавка није обликована по партијама.</w:t>
      </w:r>
    </w:p>
    <w:p w:rsidR="00BC540F" w:rsidRPr="004C576E" w:rsidRDefault="004C576E" w:rsidP="00084BD5">
      <w:pPr>
        <w:pStyle w:val="TEXT"/>
        <w:numPr>
          <w:ilvl w:val="0"/>
          <w:numId w:val="11"/>
        </w:numPr>
        <w:spacing w:before="60" w:after="60"/>
        <w:ind w:hanging="720"/>
        <w:rPr>
          <w:rStyle w:val="SubtleReference"/>
          <w:b/>
          <w:i/>
        </w:rPr>
      </w:pPr>
      <w:r>
        <w:rPr>
          <w:rStyle w:val="SubtleReference"/>
          <w:b/>
          <w:i/>
        </w:rPr>
        <w:t>Понуда са варијантама</w:t>
      </w:r>
    </w:p>
    <w:p w:rsidR="005428A5" w:rsidRPr="005428A5" w:rsidRDefault="005428A5" w:rsidP="00084BD5">
      <w:pPr>
        <w:pStyle w:val="ListParagraph"/>
        <w:numPr>
          <w:ilvl w:val="0"/>
          <w:numId w:val="9"/>
        </w:numPr>
        <w:spacing w:before="60" w:after="60"/>
        <w:contextualSpacing w:val="0"/>
        <w:jc w:val="both"/>
        <w:rPr>
          <w:rStyle w:val="SubtleReference"/>
          <w:rFonts w:ascii="Times New Roman" w:hAnsi="Times New Roman"/>
          <w:vanish/>
          <w:color w:val="000000"/>
          <w:sz w:val="24"/>
        </w:rPr>
      </w:pPr>
    </w:p>
    <w:p w:rsidR="00BC540F" w:rsidRPr="00941D10" w:rsidRDefault="00BC540F" w:rsidP="00084BD5">
      <w:pPr>
        <w:pStyle w:val="TEXT"/>
        <w:numPr>
          <w:ilvl w:val="1"/>
          <w:numId w:val="9"/>
        </w:numPr>
        <w:spacing w:before="60" w:after="60"/>
        <w:ind w:left="720" w:hanging="720"/>
        <w:rPr>
          <w:rStyle w:val="SubtleReference"/>
        </w:rPr>
      </w:pPr>
      <w:r w:rsidRPr="00941D10">
        <w:rPr>
          <w:rStyle w:val="SubtleReference"/>
        </w:rPr>
        <w:t>Подношење понуде са варијантама није дозвољено.</w:t>
      </w:r>
    </w:p>
    <w:p w:rsidR="00BC540F" w:rsidRPr="004C576E" w:rsidRDefault="00BC540F" w:rsidP="00084BD5">
      <w:pPr>
        <w:pStyle w:val="TEXT"/>
        <w:numPr>
          <w:ilvl w:val="0"/>
          <w:numId w:val="11"/>
        </w:numPr>
        <w:spacing w:before="60" w:after="60"/>
        <w:ind w:hanging="720"/>
        <w:rPr>
          <w:rStyle w:val="SubtleReference"/>
          <w:b/>
          <w:i/>
        </w:rPr>
      </w:pPr>
      <w:r w:rsidRPr="004C576E">
        <w:rPr>
          <w:rStyle w:val="SubtleReference"/>
          <w:b/>
          <w:i/>
        </w:rPr>
        <w:t>Н</w:t>
      </w:r>
      <w:r w:rsidR="004C576E">
        <w:rPr>
          <w:rStyle w:val="SubtleReference"/>
          <w:b/>
          <w:i/>
        </w:rPr>
        <w:t>ачин измене</w:t>
      </w:r>
      <w:r w:rsidRPr="004C576E">
        <w:rPr>
          <w:rStyle w:val="SubtleReference"/>
          <w:b/>
          <w:i/>
        </w:rPr>
        <w:t xml:space="preserve">, </w:t>
      </w:r>
      <w:r w:rsidR="004C576E">
        <w:rPr>
          <w:rStyle w:val="SubtleReference"/>
          <w:b/>
          <w:i/>
        </w:rPr>
        <w:t>допуне и опозива Понуде</w:t>
      </w:r>
    </w:p>
    <w:p w:rsidR="00864BFD" w:rsidRPr="00864BFD" w:rsidRDefault="00864BFD" w:rsidP="00084BD5">
      <w:pPr>
        <w:pStyle w:val="ListParagraph"/>
        <w:numPr>
          <w:ilvl w:val="0"/>
          <w:numId w:val="9"/>
        </w:numPr>
        <w:spacing w:before="60" w:after="60"/>
        <w:contextualSpacing w:val="0"/>
        <w:jc w:val="both"/>
        <w:rPr>
          <w:rStyle w:val="SubtleReference"/>
          <w:rFonts w:ascii="Times New Roman" w:hAnsi="Times New Roman"/>
          <w:vanish/>
          <w:color w:val="000000"/>
          <w:sz w:val="24"/>
        </w:rPr>
      </w:pPr>
    </w:p>
    <w:p w:rsidR="00BC540F" w:rsidRPr="00941D10" w:rsidRDefault="00BC540F" w:rsidP="00084BD5">
      <w:pPr>
        <w:pStyle w:val="TEXT"/>
        <w:numPr>
          <w:ilvl w:val="1"/>
          <w:numId w:val="9"/>
        </w:numPr>
        <w:spacing w:before="60" w:after="60"/>
        <w:ind w:left="720" w:hanging="720"/>
        <w:rPr>
          <w:rStyle w:val="SubtleReference"/>
        </w:rPr>
      </w:pPr>
      <w:r w:rsidRPr="00941D10">
        <w:rPr>
          <w:rStyle w:val="SubtleReference"/>
        </w:rPr>
        <w:t xml:space="preserve">Понуђач може да допуни, измени или опозове своју понуду пре истека рока за подношење </w:t>
      </w:r>
    </w:p>
    <w:p w:rsidR="00BC540F" w:rsidRPr="00BC540F" w:rsidRDefault="00BC540F" w:rsidP="00084BD5">
      <w:pPr>
        <w:pStyle w:val="TEXT"/>
        <w:numPr>
          <w:ilvl w:val="1"/>
          <w:numId w:val="9"/>
        </w:numPr>
        <w:spacing w:before="60" w:after="60"/>
        <w:ind w:left="720" w:hanging="720"/>
        <w:rPr>
          <w:rStyle w:val="SubtleReference"/>
        </w:rPr>
      </w:pPr>
      <w:r w:rsidRPr="00BC540F">
        <w:rPr>
          <w:rStyle w:val="SubtleReference"/>
        </w:rPr>
        <w:t xml:space="preserve">понуда </w:t>
      </w:r>
      <w:r w:rsidRPr="00347494">
        <w:rPr>
          <w:rStyle w:val="SubtleReference"/>
          <w:color w:val="000000" w:themeColor="text1"/>
        </w:rPr>
        <w:t xml:space="preserve">(до </w:t>
      </w:r>
      <w:r w:rsidR="003B0587" w:rsidRPr="00347494">
        <w:rPr>
          <w:rStyle w:val="SubtleReference"/>
          <w:color w:val="000000" w:themeColor="text1"/>
        </w:rPr>
        <w:t>21</w:t>
      </w:r>
      <w:r w:rsidRPr="00347494">
        <w:rPr>
          <w:rStyle w:val="SubtleReference"/>
          <w:color w:val="000000" w:themeColor="text1"/>
        </w:rPr>
        <w:t>.0</w:t>
      </w:r>
      <w:r w:rsidR="003B0587" w:rsidRPr="00347494">
        <w:rPr>
          <w:rStyle w:val="SubtleReference"/>
          <w:color w:val="000000" w:themeColor="text1"/>
        </w:rPr>
        <w:t>3</w:t>
      </w:r>
      <w:r w:rsidRPr="00347494">
        <w:rPr>
          <w:rStyle w:val="SubtleReference"/>
          <w:color w:val="000000" w:themeColor="text1"/>
        </w:rPr>
        <w:t>.201</w:t>
      </w:r>
      <w:r w:rsidR="003B0587" w:rsidRPr="00347494">
        <w:rPr>
          <w:rStyle w:val="SubtleReference"/>
          <w:color w:val="000000" w:themeColor="text1"/>
        </w:rPr>
        <w:t>6</w:t>
      </w:r>
      <w:r w:rsidRPr="00347494">
        <w:rPr>
          <w:rStyle w:val="SubtleReference"/>
          <w:color w:val="000000" w:themeColor="text1"/>
        </w:rPr>
        <w:t>. године до 10.00 часова),</w:t>
      </w:r>
      <w:r w:rsidRPr="00BC540F">
        <w:rPr>
          <w:rStyle w:val="SubtleReference"/>
        </w:rPr>
        <w:t xml:space="preserve"> а измена или повлачење понуде је пуноважно ако Наручилац прими допуну понуде, измењену понуду, или обавештење о опозиву понуде  –пре истека рока за подношење понуда. </w:t>
      </w:r>
    </w:p>
    <w:p w:rsidR="00BC540F" w:rsidRPr="00941D10" w:rsidRDefault="00BC540F" w:rsidP="00084BD5">
      <w:pPr>
        <w:pStyle w:val="TEXT"/>
        <w:numPr>
          <w:ilvl w:val="1"/>
          <w:numId w:val="9"/>
        </w:numPr>
        <w:spacing w:before="60" w:after="60"/>
        <w:ind w:left="720" w:hanging="720"/>
        <w:rPr>
          <w:rStyle w:val="SubtleReference"/>
        </w:rPr>
      </w:pPr>
      <w:r w:rsidRPr="00941D10">
        <w:rPr>
          <w:rStyle w:val="SubtleReference"/>
        </w:rPr>
        <w:t xml:space="preserve">Измена, допуна или опозив понуде се врши на начин одређен за подношење понуде. </w:t>
      </w:r>
    </w:p>
    <w:p w:rsidR="00BC540F" w:rsidRPr="00BC540F" w:rsidRDefault="00BC540F" w:rsidP="00084BD5">
      <w:pPr>
        <w:pStyle w:val="TEXT"/>
        <w:numPr>
          <w:ilvl w:val="1"/>
          <w:numId w:val="9"/>
        </w:numPr>
        <w:spacing w:before="60" w:after="60"/>
        <w:ind w:left="720" w:hanging="720"/>
        <w:rPr>
          <w:rStyle w:val="SubtleReference"/>
        </w:rPr>
      </w:pPr>
      <w:r w:rsidRPr="00941D10">
        <w:rPr>
          <w:rStyle w:val="SubtleReference"/>
        </w:rPr>
        <w:t xml:space="preserve">Понуђач је дужан да јасно назначи који део понуде мења односно која документа накнадно </w:t>
      </w:r>
      <w:r w:rsidRPr="00BC540F">
        <w:rPr>
          <w:rStyle w:val="SubtleReference"/>
        </w:rPr>
        <w:t xml:space="preserve">доставља. </w:t>
      </w:r>
    </w:p>
    <w:p w:rsidR="00BC540F" w:rsidRPr="00BC540F" w:rsidRDefault="00BC540F" w:rsidP="00084BD5">
      <w:pPr>
        <w:pStyle w:val="TEXT"/>
        <w:numPr>
          <w:ilvl w:val="1"/>
          <w:numId w:val="9"/>
        </w:numPr>
        <w:spacing w:before="60" w:after="60"/>
        <w:ind w:left="720" w:hanging="720"/>
        <w:rPr>
          <w:rStyle w:val="SubtleReference"/>
        </w:rPr>
      </w:pPr>
      <w:r w:rsidRPr="00941D10">
        <w:rPr>
          <w:rStyle w:val="SubtleReference"/>
        </w:rPr>
        <w:t xml:space="preserve">Измену,  допуну  или  опозив  понуде  треба  доставити  на  адресу: </w:t>
      </w:r>
      <w:r w:rsidR="004C576E">
        <w:rPr>
          <w:rStyle w:val="SubtleReference"/>
        </w:rPr>
        <w:t xml:space="preserve">                             </w:t>
      </w:r>
      <w:r w:rsidRPr="00941D10">
        <w:rPr>
          <w:rStyle w:val="SubtleReference"/>
        </w:rPr>
        <w:t xml:space="preserve"> </w:t>
      </w:r>
      <w:r w:rsidRPr="00D8172B">
        <w:rPr>
          <w:rStyle w:val="SubtleReference"/>
          <w:b/>
        </w:rPr>
        <w:t xml:space="preserve">ЈП  </w:t>
      </w:r>
      <w:r w:rsidR="00EE549B" w:rsidRPr="00D8172B">
        <w:rPr>
          <w:rStyle w:val="SubtleReference"/>
          <w:b/>
        </w:rPr>
        <w:t xml:space="preserve">ЕЛГАС СЕНТА; </w:t>
      </w:r>
      <w:r w:rsidR="00347494" w:rsidRPr="00D8172B">
        <w:rPr>
          <w:rStyle w:val="SubtleReference"/>
          <w:b/>
        </w:rPr>
        <w:t xml:space="preserve"> </w:t>
      </w:r>
      <w:r w:rsidR="00EE549B" w:rsidRPr="00D8172B">
        <w:rPr>
          <w:rStyle w:val="SubtleReference"/>
          <w:b/>
        </w:rPr>
        <w:t xml:space="preserve">Ул. Миксат Калмана </w:t>
      </w:r>
      <w:r w:rsidR="00347494" w:rsidRPr="00D8172B">
        <w:rPr>
          <w:rStyle w:val="SubtleReference"/>
          <w:b/>
        </w:rPr>
        <w:t xml:space="preserve">број </w:t>
      </w:r>
      <w:r w:rsidR="00EE549B" w:rsidRPr="00D8172B">
        <w:rPr>
          <w:rStyle w:val="SubtleReference"/>
          <w:b/>
        </w:rPr>
        <w:t>37; 24400 Сента</w:t>
      </w:r>
      <w:r w:rsidRPr="00D8172B">
        <w:rPr>
          <w:rStyle w:val="SubtleReference"/>
          <w:b/>
        </w:rPr>
        <w:t>,</w:t>
      </w:r>
      <w:r w:rsidRPr="00BC540F">
        <w:rPr>
          <w:rStyle w:val="SubtleReference"/>
        </w:rPr>
        <w:t xml:space="preserve">  са назнаком:</w:t>
      </w:r>
    </w:p>
    <w:p w:rsidR="00864BFD" w:rsidRPr="00864BFD" w:rsidRDefault="00864BFD" w:rsidP="00084BD5">
      <w:pPr>
        <w:pStyle w:val="ListParagraph"/>
        <w:numPr>
          <w:ilvl w:val="0"/>
          <w:numId w:val="5"/>
        </w:numPr>
        <w:spacing w:before="60" w:after="60"/>
        <w:contextualSpacing w:val="0"/>
        <w:jc w:val="both"/>
        <w:rPr>
          <w:rStyle w:val="SubtleReference"/>
          <w:rFonts w:ascii="Times New Roman" w:hAnsi="Times New Roman"/>
          <w:vanish/>
          <w:color w:val="000000"/>
          <w:sz w:val="24"/>
        </w:rPr>
      </w:pPr>
    </w:p>
    <w:p w:rsidR="00864BFD" w:rsidRPr="00864BFD" w:rsidRDefault="00864BFD" w:rsidP="00084BD5">
      <w:pPr>
        <w:pStyle w:val="ListParagraph"/>
        <w:numPr>
          <w:ilvl w:val="0"/>
          <w:numId w:val="5"/>
        </w:numPr>
        <w:spacing w:before="60" w:after="60"/>
        <w:contextualSpacing w:val="0"/>
        <w:jc w:val="both"/>
        <w:rPr>
          <w:rStyle w:val="SubtleReference"/>
          <w:rFonts w:ascii="Times New Roman" w:hAnsi="Times New Roman"/>
          <w:vanish/>
          <w:color w:val="000000"/>
          <w:sz w:val="24"/>
        </w:rPr>
      </w:pPr>
    </w:p>
    <w:p w:rsidR="00864BFD" w:rsidRPr="00864BFD" w:rsidRDefault="00864BFD" w:rsidP="00084BD5">
      <w:pPr>
        <w:pStyle w:val="ListParagraph"/>
        <w:numPr>
          <w:ilvl w:val="0"/>
          <w:numId w:val="5"/>
        </w:numPr>
        <w:spacing w:before="60" w:after="60"/>
        <w:contextualSpacing w:val="0"/>
        <w:jc w:val="both"/>
        <w:rPr>
          <w:rStyle w:val="SubtleReference"/>
          <w:rFonts w:ascii="Times New Roman" w:hAnsi="Times New Roman"/>
          <w:vanish/>
          <w:color w:val="000000"/>
          <w:sz w:val="24"/>
        </w:rPr>
      </w:pPr>
    </w:p>
    <w:p w:rsidR="00864BFD" w:rsidRPr="00864BFD" w:rsidRDefault="00864BFD" w:rsidP="00084BD5">
      <w:pPr>
        <w:pStyle w:val="ListParagraph"/>
        <w:numPr>
          <w:ilvl w:val="0"/>
          <w:numId w:val="5"/>
        </w:numPr>
        <w:spacing w:before="60" w:after="60"/>
        <w:contextualSpacing w:val="0"/>
        <w:jc w:val="both"/>
        <w:rPr>
          <w:rStyle w:val="SubtleReference"/>
          <w:rFonts w:ascii="Times New Roman" w:hAnsi="Times New Roman"/>
          <w:vanish/>
          <w:color w:val="000000"/>
          <w:sz w:val="24"/>
        </w:rPr>
      </w:pPr>
    </w:p>
    <w:p w:rsidR="00864BFD" w:rsidRPr="00864BFD" w:rsidRDefault="00864BFD" w:rsidP="00084BD5">
      <w:pPr>
        <w:pStyle w:val="ListParagraph"/>
        <w:numPr>
          <w:ilvl w:val="1"/>
          <w:numId w:val="5"/>
        </w:numPr>
        <w:spacing w:before="60" w:after="60"/>
        <w:contextualSpacing w:val="0"/>
        <w:jc w:val="both"/>
        <w:rPr>
          <w:rStyle w:val="SubtleReference"/>
          <w:rFonts w:ascii="Times New Roman" w:hAnsi="Times New Roman"/>
          <w:vanish/>
          <w:color w:val="000000"/>
          <w:sz w:val="24"/>
        </w:rPr>
      </w:pPr>
    </w:p>
    <w:p w:rsidR="00864BFD" w:rsidRPr="00864BFD" w:rsidRDefault="00864BFD" w:rsidP="00084BD5">
      <w:pPr>
        <w:pStyle w:val="ListParagraph"/>
        <w:numPr>
          <w:ilvl w:val="1"/>
          <w:numId w:val="5"/>
        </w:numPr>
        <w:spacing w:before="60" w:after="60"/>
        <w:contextualSpacing w:val="0"/>
        <w:jc w:val="both"/>
        <w:rPr>
          <w:rStyle w:val="SubtleReference"/>
          <w:rFonts w:ascii="Times New Roman" w:hAnsi="Times New Roman"/>
          <w:vanish/>
          <w:color w:val="000000"/>
          <w:sz w:val="24"/>
        </w:rPr>
      </w:pPr>
    </w:p>
    <w:p w:rsidR="00864BFD" w:rsidRPr="00864BFD" w:rsidRDefault="00864BFD" w:rsidP="00084BD5">
      <w:pPr>
        <w:pStyle w:val="ListParagraph"/>
        <w:numPr>
          <w:ilvl w:val="1"/>
          <w:numId w:val="5"/>
        </w:numPr>
        <w:spacing w:before="60" w:after="60"/>
        <w:contextualSpacing w:val="0"/>
        <w:jc w:val="both"/>
        <w:rPr>
          <w:rStyle w:val="SubtleReference"/>
          <w:rFonts w:ascii="Times New Roman" w:hAnsi="Times New Roman"/>
          <w:vanish/>
          <w:color w:val="000000"/>
          <w:sz w:val="24"/>
        </w:rPr>
      </w:pPr>
    </w:p>
    <w:p w:rsidR="00864BFD" w:rsidRPr="00864BFD" w:rsidRDefault="00864BFD" w:rsidP="00084BD5">
      <w:pPr>
        <w:pStyle w:val="ListParagraph"/>
        <w:numPr>
          <w:ilvl w:val="1"/>
          <w:numId w:val="5"/>
        </w:numPr>
        <w:spacing w:before="60" w:after="60"/>
        <w:contextualSpacing w:val="0"/>
        <w:jc w:val="both"/>
        <w:rPr>
          <w:rStyle w:val="SubtleReference"/>
          <w:rFonts w:ascii="Times New Roman" w:hAnsi="Times New Roman"/>
          <w:vanish/>
          <w:color w:val="000000"/>
          <w:sz w:val="24"/>
        </w:rPr>
      </w:pPr>
    </w:p>
    <w:p w:rsidR="00864BFD" w:rsidRPr="00864BFD" w:rsidRDefault="00864BFD" w:rsidP="00084BD5">
      <w:pPr>
        <w:pStyle w:val="ListParagraph"/>
        <w:numPr>
          <w:ilvl w:val="1"/>
          <w:numId w:val="5"/>
        </w:numPr>
        <w:spacing w:before="60" w:after="60"/>
        <w:contextualSpacing w:val="0"/>
        <w:jc w:val="both"/>
        <w:rPr>
          <w:rStyle w:val="SubtleReference"/>
          <w:rFonts w:ascii="Times New Roman" w:hAnsi="Times New Roman"/>
          <w:vanish/>
          <w:color w:val="000000"/>
          <w:sz w:val="24"/>
        </w:rPr>
      </w:pPr>
    </w:p>
    <w:p w:rsidR="00BC540F" w:rsidRPr="00BC540F" w:rsidRDefault="00BC540F" w:rsidP="00084BD5">
      <w:pPr>
        <w:pStyle w:val="TEXT"/>
        <w:numPr>
          <w:ilvl w:val="2"/>
          <w:numId w:val="5"/>
        </w:numPr>
        <w:spacing w:before="60" w:after="60"/>
        <w:rPr>
          <w:rStyle w:val="SubtleReference"/>
        </w:rPr>
      </w:pPr>
      <w:r w:rsidRPr="00BC540F">
        <w:rPr>
          <w:rStyle w:val="SubtleReference"/>
        </w:rPr>
        <w:t xml:space="preserve">„Измена понуде за јавну набавку добара </w:t>
      </w:r>
      <w:r w:rsidR="00DA451C">
        <w:rPr>
          <w:rStyle w:val="SubtleReference"/>
        </w:rPr>
        <w:t>ЈН - Г1/2016</w:t>
      </w:r>
      <w:r w:rsidRPr="00BC540F">
        <w:rPr>
          <w:rStyle w:val="SubtleReference"/>
        </w:rPr>
        <w:t xml:space="preserve"> - НЕ ОТВАРАТИ”  или</w:t>
      </w:r>
    </w:p>
    <w:p w:rsidR="00BC540F" w:rsidRPr="00BC540F" w:rsidRDefault="00BC540F" w:rsidP="00084BD5">
      <w:pPr>
        <w:pStyle w:val="TEXT"/>
        <w:numPr>
          <w:ilvl w:val="2"/>
          <w:numId w:val="5"/>
        </w:numPr>
        <w:spacing w:before="60" w:after="60"/>
        <w:rPr>
          <w:rStyle w:val="SubtleReference"/>
        </w:rPr>
      </w:pPr>
      <w:r w:rsidRPr="00BC540F">
        <w:rPr>
          <w:rStyle w:val="SubtleReference"/>
        </w:rPr>
        <w:t xml:space="preserve">„Допуна понуде за јавну набавку добара </w:t>
      </w:r>
      <w:r w:rsidR="00DA451C">
        <w:rPr>
          <w:rStyle w:val="SubtleReference"/>
        </w:rPr>
        <w:t>ЈН - Г1/2016</w:t>
      </w:r>
      <w:r w:rsidRPr="00BC540F">
        <w:rPr>
          <w:rStyle w:val="SubtleReference"/>
        </w:rPr>
        <w:t xml:space="preserve"> - НЕ ОТВАРАТИ”  или</w:t>
      </w:r>
    </w:p>
    <w:p w:rsidR="00BC540F" w:rsidRPr="00BC540F" w:rsidRDefault="00BC540F" w:rsidP="00084BD5">
      <w:pPr>
        <w:pStyle w:val="TEXT"/>
        <w:numPr>
          <w:ilvl w:val="2"/>
          <w:numId w:val="5"/>
        </w:numPr>
        <w:spacing w:before="60" w:after="60"/>
        <w:rPr>
          <w:rStyle w:val="SubtleReference"/>
        </w:rPr>
      </w:pPr>
      <w:r w:rsidRPr="00BC540F">
        <w:rPr>
          <w:rStyle w:val="SubtleReference"/>
        </w:rPr>
        <w:t xml:space="preserve">„Опозив понуде за јавну набавку добара </w:t>
      </w:r>
      <w:r w:rsidR="00DA451C">
        <w:rPr>
          <w:rStyle w:val="SubtleReference"/>
        </w:rPr>
        <w:t>ЈН - Г1/2016</w:t>
      </w:r>
      <w:r w:rsidRPr="00BC540F">
        <w:rPr>
          <w:rStyle w:val="SubtleReference"/>
        </w:rPr>
        <w:t xml:space="preserve"> - НЕ ОТВАРАТИ”  или</w:t>
      </w:r>
    </w:p>
    <w:p w:rsidR="00BC540F" w:rsidRPr="00BC540F" w:rsidRDefault="00BC540F" w:rsidP="00084BD5">
      <w:pPr>
        <w:pStyle w:val="TEXT"/>
        <w:numPr>
          <w:ilvl w:val="2"/>
          <w:numId w:val="5"/>
        </w:numPr>
        <w:spacing w:before="60" w:after="60"/>
        <w:rPr>
          <w:rStyle w:val="SubtleReference"/>
        </w:rPr>
      </w:pPr>
      <w:r w:rsidRPr="00BC540F">
        <w:rPr>
          <w:rStyle w:val="SubtleReference"/>
        </w:rPr>
        <w:t xml:space="preserve">„Измена и допуна понуде за јавну набавку добара </w:t>
      </w:r>
      <w:r w:rsidR="00DA451C">
        <w:rPr>
          <w:rStyle w:val="SubtleReference"/>
        </w:rPr>
        <w:t>ЈН - Г1/2016</w:t>
      </w:r>
      <w:r w:rsidRPr="00BC540F">
        <w:rPr>
          <w:rStyle w:val="SubtleReference"/>
        </w:rPr>
        <w:t xml:space="preserve">   НЕ ОТВАРАТИ”.</w:t>
      </w:r>
    </w:p>
    <w:p w:rsidR="00BC540F" w:rsidRPr="00941D10" w:rsidRDefault="00BC540F" w:rsidP="00084BD5">
      <w:pPr>
        <w:pStyle w:val="TEXT"/>
        <w:numPr>
          <w:ilvl w:val="1"/>
          <w:numId w:val="9"/>
        </w:numPr>
        <w:spacing w:before="60" w:after="60"/>
        <w:ind w:left="720" w:hanging="720"/>
        <w:rPr>
          <w:rStyle w:val="SubtleReference"/>
        </w:rPr>
      </w:pPr>
      <w:r w:rsidRPr="00941D10">
        <w:rPr>
          <w:rStyle w:val="SubtleReference"/>
        </w:rPr>
        <w:t>На  полеђини  коверте  или на  кутији  навести назив  и  адресу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BC540F" w:rsidRPr="00941D10" w:rsidRDefault="00BC540F" w:rsidP="00084BD5">
      <w:pPr>
        <w:pStyle w:val="TEXT"/>
        <w:numPr>
          <w:ilvl w:val="1"/>
          <w:numId w:val="9"/>
        </w:numPr>
        <w:spacing w:before="60" w:after="60"/>
        <w:ind w:left="720" w:hanging="720"/>
        <w:rPr>
          <w:rStyle w:val="SubtleReference"/>
        </w:rPr>
      </w:pPr>
      <w:r w:rsidRPr="00941D10">
        <w:rPr>
          <w:rStyle w:val="SubtleReference"/>
        </w:rPr>
        <w:t>По истеку рока за подношење понуда понуђач не може да повуче нити да мења своју понуду.</w:t>
      </w:r>
    </w:p>
    <w:p w:rsidR="00BC540F" w:rsidRPr="004C576E" w:rsidRDefault="004C576E" w:rsidP="00084BD5">
      <w:pPr>
        <w:pStyle w:val="TEXT"/>
        <w:numPr>
          <w:ilvl w:val="0"/>
          <w:numId w:val="11"/>
        </w:numPr>
        <w:spacing w:before="60" w:after="60"/>
        <w:ind w:hanging="720"/>
        <w:rPr>
          <w:rStyle w:val="SubtleReference"/>
          <w:b/>
          <w:i/>
        </w:rPr>
      </w:pPr>
      <w:r>
        <w:rPr>
          <w:rStyle w:val="SubtleReference"/>
          <w:b/>
          <w:i/>
        </w:rPr>
        <w:t>Учествовање у заједничкој Понуди или као Подизвођач</w:t>
      </w:r>
      <w:r w:rsidR="00BC540F" w:rsidRPr="004C576E">
        <w:rPr>
          <w:rStyle w:val="SubtleReference"/>
          <w:b/>
          <w:i/>
        </w:rPr>
        <w:t xml:space="preserve"> </w:t>
      </w:r>
    </w:p>
    <w:p w:rsidR="00864BFD" w:rsidRPr="00864BFD" w:rsidRDefault="00864BFD" w:rsidP="00084BD5">
      <w:pPr>
        <w:pStyle w:val="ListParagraph"/>
        <w:numPr>
          <w:ilvl w:val="0"/>
          <w:numId w:val="9"/>
        </w:numPr>
        <w:spacing w:before="60" w:after="60"/>
        <w:contextualSpacing w:val="0"/>
        <w:jc w:val="both"/>
        <w:rPr>
          <w:rStyle w:val="SubtleReference"/>
          <w:rFonts w:ascii="Times New Roman" w:hAnsi="Times New Roman"/>
          <w:vanish/>
          <w:color w:val="000000"/>
          <w:sz w:val="24"/>
        </w:rPr>
      </w:pPr>
    </w:p>
    <w:p w:rsidR="00BC540F" w:rsidRPr="00941D10" w:rsidRDefault="00BC540F" w:rsidP="00084BD5">
      <w:pPr>
        <w:pStyle w:val="TEXT"/>
        <w:numPr>
          <w:ilvl w:val="1"/>
          <w:numId w:val="9"/>
        </w:numPr>
        <w:spacing w:before="60" w:after="60"/>
        <w:ind w:left="720" w:hanging="720"/>
        <w:rPr>
          <w:rStyle w:val="SubtleReference"/>
        </w:rPr>
      </w:pPr>
      <w:r w:rsidRPr="00941D10">
        <w:rPr>
          <w:rStyle w:val="SubtleReference"/>
        </w:rPr>
        <w:t xml:space="preserve">Понуђач може да поднесе само једну понуду. </w:t>
      </w:r>
    </w:p>
    <w:p w:rsidR="00BC540F" w:rsidRPr="00BC540F" w:rsidRDefault="00BC540F" w:rsidP="00084BD5">
      <w:pPr>
        <w:pStyle w:val="TEXT"/>
        <w:numPr>
          <w:ilvl w:val="1"/>
          <w:numId w:val="9"/>
        </w:numPr>
        <w:spacing w:before="60" w:after="60"/>
        <w:ind w:left="720" w:hanging="720"/>
        <w:rPr>
          <w:rStyle w:val="SubtleReference"/>
        </w:rPr>
      </w:pPr>
      <w:r w:rsidRPr="00941D10">
        <w:rPr>
          <w:rStyle w:val="SubtleReference"/>
        </w:rPr>
        <w:t xml:space="preserve">Понуђач који је самостално поднео понуду не може истовремено да учествује у заједничкој </w:t>
      </w:r>
      <w:r w:rsidRPr="00BC540F">
        <w:rPr>
          <w:rStyle w:val="SubtleReference"/>
        </w:rPr>
        <w:t>понуди или као подизвођач, нити исто лице може учествовати у више заједничких понуда.</w:t>
      </w:r>
    </w:p>
    <w:p w:rsidR="00BC540F" w:rsidRPr="00BC540F" w:rsidRDefault="00BC540F" w:rsidP="00084BD5">
      <w:pPr>
        <w:pStyle w:val="TEXT"/>
        <w:numPr>
          <w:ilvl w:val="1"/>
          <w:numId w:val="9"/>
        </w:numPr>
        <w:spacing w:before="60" w:after="60"/>
        <w:ind w:left="720" w:hanging="720"/>
        <w:rPr>
          <w:rStyle w:val="SubtleReference"/>
        </w:rPr>
      </w:pPr>
      <w:r w:rsidRPr="00941D10">
        <w:rPr>
          <w:rStyle w:val="SubtleReference"/>
        </w:rPr>
        <w:t xml:space="preserve">У Обрасцу  понуде  (поглавље  VI.),  понуђач  наводи на који начин подноси понуду, односно </w:t>
      </w:r>
      <w:r w:rsidRPr="00BC540F">
        <w:rPr>
          <w:rStyle w:val="SubtleReference"/>
        </w:rPr>
        <w:t>да  ли  подноси  понуду  самостално,  или  као  заједничку  понуду,  или  подноси  понуду  са подизвођачем.</w:t>
      </w:r>
    </w:p>
    <w:p w:rsidR="00BC540F" w:rsidRPr="007376FC" w:rsidRDefault="004C576E" w:rsidP="00084BD5">
      <w:pPr>
        <w:pStyle w:val="TEXT"/>
        <w:numPr>
          <w:ilvl w:val="0"/>
          <w:numId w:val="11"/>
        </w:numPr>
        <w:spacing w:before="60" w:after="60"/>
        <w:ind w:hanging="720"/>
        <w:rPr>
          <w:rStyle w:val="SubtleReference"/>
          <w:b/>
        </w:rPr>
      </w:pPr>
      <w:r>
        <w:rPr>
          <w:rStyle w:val="SubtleReference"/>
          <w:b/>
          <w:i/>
        </w:rPr>
        <w:t>Понуда  са Подизвођачем</w:t>
      </w:r>
    </w:p>
    <w:p w:rsidR="00864BFD" w:rsidRPr="00864BFD" w:rsidRDefault="00864BFD" w:rsidP="00084BD5">
      <w:pPr>
        <w:pStyle w:val="ListParagraph"/>
        <w:numPr>
          <w:ilvl w:val="0"/>
          <w:numId w:val="9"/>
        </w:numPr>
        <w:spacing w:before="60" w:after="60"/>
        <w:contextualSpacing w:val="0"/>
        <w:jc w:val="both"/>
        <w:rPr>
          <w:rStyle w:val="SubtleReference"/>
          <w:rFonts w:ascii="Times New Roman" w:hAnsi="Times New Roman"/>
          <w:vanish/>
          <w:color w:val="000000"/>
          <w:sz w:val="24"/>
        </w:rPr>
      </w:pPr>
    </w:p>
    <w:p w:rsidR="00BC540F" w:rsidRPr="00BC540F" w:rsidRDefault="00BC540F" w:rsidP="00084BD5">
      <w:pPr>
        <w:pStyle w:val="TEXT"/>
        <w:numPr>
          <w:ilvl w:val="1"/>
          <w:numId w:val="9"/>
        </w:numPr>
        <w:spacing w:before="60" w:after="60"/>
        <w:ind w:left="720" w:hanging="720"/>
        <w:rPr>
          <w:rStyle w:val="SubtleReference"/>
        </w:rPr>
      </w:pPr>
      <w:r w:rsidRPr="00941D10">
        <w:rPr>
          <w:rStyle w:val="SubtleReference"/>
        </w:rPr>
        <w:t xml:space="preserve">Понуђач  је  дужан  да  у  понуди  наведе,  да  ли  ће  извршење  предметне  набавке,  делимично </w:t>
      </w:r>
      <w:r w:rsidRPr="00BC540F">
        <w:rPr>
          <w:rStyle w:val="SubtleReference"/>
        </w:rPr>
        <w:t xml:space="preserve">поверити подизвођачу. </w:t>
      </w:r>
    </w:p>
    <w:p w:rsidR="00BC540F" w:rsidRPr="00BC540F" w:rsidRDefault="00BC540F" w:rsidP="00084BD5">
      <w:pPr>
        <w:pStyle w:val="TEXT"/>
        <w:numPr>
          <w:ilvl w:val="1"/>
          <w:numId w:val="9"/>
        </w:numPr>
        <w:spacing w:before="60" w:after="60"/>
        <w:ind w:left="720" w:hanging="720"/>
        <w:rPr>
          <w:rStyle w:val="SubtleReference"/>
        </w:rPr>
      </w:pPr>
      <w:r w:rsidRPr="00941D10">
        <w:rPr>
          <w:rStyle w:val="SubtleReference"/>
        </w:rPr>
        <w:t xml:space="preserve">У том случају, дужан је да наведе у својој понуди проценат укупне вредности набавке који </w:t>
      </w:r>
      <w:r w:rsidRPr="00BC540F">
        <w:rPr>
          <w:rStyle w:val="SubtleReference"/>
        </w:rPr>
        <w:t>ће бити поверен подизвођачу ( не може бити већи од 50 % ) , назив и податке о  подизвођачу, као и део набавке који му поверава.</w:t>
      </w:r>
    </w:p>
    <w:p w:rsidR="00BC540F" w:rsidRPr="00BC540F" w:rsidRDefault="00BC540F" w:rsidP="00084BD5">
      <w:pPr>
        <w:pStyle w:val="TEXT"/>
        <w:numPr>
          <w:ilvl w:val="1"/>
          <w:numId w:val="9"/>
        </w:numPr>
        <w:spacing w:before="60" w:after="60"/>
        <w:ind w:left="720" w:hanging="720"/>
        <w:rPr>
          <w:rStyle w:val="SubtleReference"/>
        </w:rPr>
      </w:pPr>
      <w:r w:rsidRPr="00941D10">
        <w:rPr>
          <w:rStyle w:val="SubtleReference"/>
        </w:rPr>
        <w:t xml:space="preserve">Уколико  дође  до  закључења  уговора  са  понуђачем  тај  подизвођач  ће  бити  наведен  у </w:t>
      </w:r>
      <w:r w:rsidRPr="00BC540F">
        <w:rPr>
          <w:rStyle w:val="SubtleReference"/>
        </w:rPr>
        <w:t>уговору.</w:t>
      </w:r>
    </w:p>
    <w:p w:rsidR="00BC540F" w:rsidRPr="00BC540F" w:rsidRDefault="00BC540F" w:rsidP="00084BD5">
      <w:pPr>
        <w:pStyle w:val="TEXT"/>
        <w:numPr>
          <w:ilvl w:val="1"/>
          <w:numId w:val="9"/>
        </w:numPr>
        <w:spacing w:before="60" w:after="60"/>
        <w:ind w:left="720" w:hanging="720"/>
        <w:rPr>
          <w:rStyle w:val="SubtleReference"/>
        </w:rPr>
      </w:pPr>
      <w:r w:rsidRPr="00BC540F">
        <w:rPr>
          <w:rStyle w:val="SubtleReference"/>
        </w:rPr>
        <w:t>Уколико  понуда  понуђача  који  наступа  са  подизвођачем  буде  оцењена  као</w:t>
      </w:r>
      <w:r w:rsidR="009E1466">
        <w:rPr>
          <w:rStyle w:val="SubtleReference"/>
        </w:rPr>
        <w:t xml:space="preserve"> </w:t>
      </w:r>
      <w:r w:rsidRPr="00BC540F">
        <w:rPr>
          <w:rStyle w:val="SubtleReference"/>
        </w:rPr>
        <w:t xml:space="preserve"> најповољнија понуда,  Наручилац  ће  тражити  од  понуђача,  пре  потписивања  уговора  о  јавној  набавци, закључен  уговор  са  сваким  подизвођачем  о  пословно-техничкој  сарадњи  на  извршењу предметне јавне набавке.</w:t>
      </w:r>
    </w:p>
    <w:p w:rsidR="00BC540F" w:rsidRPr="008101EF" w:rsidRDefault="00BC540F" w:rsidP="00084BD5">
      <w:pPr>
        <w:pStyle w:val="TEXT"/>
        <w:numPr>
          <w:ilvl w:val="1"/>
          <w:numId w:val="9"/>
        </w:numPr>
        <w:spacing w:before="60" w:after="60"/>
        <w:ind w:left="720" w:hanging="720"/>
        <w:rPr>
          <w:rStyle w:val="SubtleReference"/>
          <w:color w:val="000000" w:themeColor="text1"/>
        </w:rPr>
      </w:pPr>
      <w:r w:rsidRPr="008101EF">
        <w:rPr>
          <w:rStyle w:val="SubtleReference"/>
          <w:color w:val="000000" w:themeColor="text1"/>
        </w:rPr>
        <w:t xml:space="preserve">Уколико већ постоји закључен уговор, биће потребно да се, за извршење предметне јавне набавке,  потпише  одговарајући  анекс  на  постојећи  уговор  о  пословно-техничкој  сарадњи  и достави Наручиоцу у оригиналу или овереној копији. </w:t>
      </w:r>
    </w:p>
    <w:p w:rsidR="00BC540F" w:rsidRPr="008101EF" w:rsidRDefault="00BC540F" w:rsidP="00084BD5">
      <w:pPr>
        <w:pStyle w:val="TEXT"/>
        <w:numPr>
          <w:ilvl w:val="1"/>
          <w:numId w:val="9"/>
        </w:numPr>
        <w:spacing w:before="60" w:after="60"/>
        <w:ind w:left="720" w:hanging="720"/>
        <w:rPr>
          <w:rStyle w:val="SubtleReference"/>
          <w:color w:val="000000" w:themeColor="text1"/>
        </w:rPr>
      </w:pPr>
      <w:r w:rsidRPr="008101EF">
        <w:rPr>
          <w:rStyle w:val="SubtleReference"/>
          <w:color w:val="000000" w:themeColor="text1"/>
        </w:rPr>
        <w:t>Наручилац у овом поступку не предвиђа примену одредби става 9. и 10. члана 80. Закона о јавним набавкама.</w:t>
      </w:r>
    </w:p>
    <w:p w:rsidR="00BC540F" w:rsidRPr="008101EF" w:rsidRDefault="00BC540F" w:rsidP="00084BD5">
      <w:pPr>
        <w:pStyle w:val="TEXT"/>
        <w:numPr>
          <w:ilvl w:val="1"/>
          <w:numId w:val="9"/>
        </w:numPr>
        <w:spacing w:before="60" w:after="60"/>
        <w:ind w:left="720" w:hanging="720"/>
        <w:rPr>
          <w:rStyle w:val="SubtleReference"/>
          <w:color w:val="000000" w:themeColor="text1"/>
        </w:rPr>
      </w:pPr>
      <w:r w:rsidRPr="008101EF">
        <w:rPr>
          <w:rStyle w:val="SubtleReference"/>
          <w:color w:val="000000" w:themeColor="text1"/>
        </w:rPr>
        <w:t>За сваког подизвођача,  понуђач је дужан да достави доказ о испуњености обавезних услова из чл.</w:t>
      </w:r>
      <w:r w:rsidR="00D8172B" w:rsidRPr="008101EF">
        <w:rPr>
          <w:rStyle w:val="SubtleReference"/>
          <w:color w:val="000000" w:themeColor="text1"/>
        </w:rPr>
        <w:t xml:space="preserve"> </w:t>
      </w:r>
      <w:r w:rsidRPr="008101EF">
        <w:rPr>
          <w:rStyle w:val="SubtleReference"/>
          <w:color w:val="000000" w:themeColor="text1"/>
        </w:rPr>
        <w:t>75 став 1 (тачке 1. до</w:t>
      </w:r>
      <w:r w:rsidR="008101EF" w:rsidRPr="008101EF">
        <w:rPr>
          <w:rStyle w:val="SubtleReference"/>
          <w:color w:val="000000" w:themeColor="text1"/>
        </w:rPr>
        <w:t xml:space="preserve"> 4.) Закона о јавним набавкама.</w:t>
      </w:r>
    </w:p>
    <w:p w:rsidR="00BC540F" w:rsidRPr="00941D10" w:rsidRDefault="00BC540F" w:rsidP="00084BD5">
      <w:pPr>
        <w:pStyle w:val="TEXT"/>
        <w:numPr>
          <w:ilvl w:val="1"/>
          <w:numId w:val="9"/>
        </w:numPr>
        <w:spacing w:before="60" w:after="60"/>
        <w:ind w:left="720" w:hanging="720"/>
        <w:rPr>
          <w:rStyle w:val="SubtleReference"/>
        </w:rPr>
      </w:pPr>
      <w:r w:rsidRPr="00941D10">
        <w:rPr>
          <w:rStyle w:val="SubtleReference"/>
        </w:rPr>
        <w:t>Понуђач не може ангажовати као подизвоћача лице које није навео у понуди.</w:t>
      </w:r>
    </w:p>
    <w:p w:rsidR="00BC540F" w:rsidRPr="00BC540F" w:rsidRDefault="00BC540F" w:rsidP="00084BD5">
      <w:pPr>
        <w:pStyle w:val="TEXT"/>
        <w:numPr>
          <w:ilvl w:val="1"/>
          <w:numId w:val="9"/>
        </w:numPr>
        <w:spacing w:before="60" w:after="60"/>
        <w:ind w:left="720" w:hanging="720"/>
        <w:rPr>
          <w:rStyle w:val="SubtleReference"/>
        </w:rPr>
      </w:pPr>
      <w:r w:rsidRPr="00941D10">
        <w:rPr>
          <w:rStyle w:val="SubtleReference"/>
        </w:rPr>
        <w:t xml:space="preserve">Све обрасце у понуди и уговор са наручиоцем, без обзира на број подизвођача, попуњава, </w:t>
      </w:r>
      <w:r w:rsidRPr="00BC540F">
        <w:rPr>
          <w:rStyle w:val="SubtleReference"/>
        </w:rPr>
        <w:t xml:space="preserve">оверава и потписује понуђач. </w:t>
      </w:r>
    </w:p>
    <w:p w:rsidR="00BC540F" w:rsidRPr="00BC540F" w:rsidRDefault="00BC540F" w:rsidP="00084BD5">
      <w:pPr>
        <w:pStyle w:val="TEXT"/>
        <w:numPr>
          <w:ilvl w:val="1"/>
          <w:numId w:val="9"/>
        </w:numPr>
        <w:spacing w:before="60" w:after="60"/>
        <w:ind w:left="720" w:hanging="720"/>
        <w:rPr>
          <w:rStyle w:val="SubtleReference"/>
        </w:rPr>
      </w:pPr>
      <w:r w:rsidRPr="00941D10">
        <w:rPr>
          <w:rStyle w:val="SubtleReference"/>
        </w:rPr>
        <w:t xml:space="preserve">Понуђач  у  потпуности  одговара  за  извршење  уговореног  посла  наручиоцу,  без  обзира  на </w:t>
      </w:r>
      <w:r w:rsidRPr="00BC540F">
        <w:rPr>
          <w:rStyle w:val="SubtleReference"/>
        </w:rPr>
        <w:t xml:space="preserve">број подизвођача. </w:t>
      </w:r>
    </w:p>
    <w:p w:rsidR="00941D10" w:rsidRDefault="00BC540F" w:rsidP="00084BD5">
      <w:pPr>
        <w:pStyle w:val="TEXT"/>
        <w:numPr>
          <w:ilvl w:val="1"/>
          <w:numId w:val="9"/>
        </w:numPr>
        <w:spacing w:before="60" w:after="60"/>
        <w:ind w:left="720" w:hanging="720"/>
        <w:rPr>
          <w:rStyle w:val="SubtleReference"/>
        </w:rPr>
      </w:pPr>
      <w:r w:rsidRPr="00941D10">
        <w:rPr>
          <w:rStyle w:val="SubtleReference"/>
        </w:rPr>
        <w:t xml:space="preserve">Понуђач који поднесе понуду самостално не може бити и подизвођач у некој другој понуди. </w:t>
      </w:r>
    </w:p>
    <w:p w:rsidR="00BC540F" w:rsidRPr="00941D10" w:rsidRDefault="00BC540F" w:rsidP="00084BD5">
      <w:pPr>
        <w:pStyle w:val="TEXT"/>
        <w:numPr>
          <w:ilvl w:val="1"/>
          <w:numId w:val="9"/>
        </w:numPr>
        <w:spacing w:before="60" w:after="60"/>
        <w:ind w:left="720" w:hanging="720"/>
        <w:rPr>
          <w:rStyle w:val="SubtleReference"/>
        </w:rPr>
      </w:pPr>
      <w:r w:rsidRPr="00941D10">
        <w:rPr>
          <w:rStyle w:val="SubtleReference"/>
        </w:rPr>
        <w:t xml:space="preserve">Исто лице може бити подизвођач у више понуда. </w:t>
      </w:r>
    </w:p>
    <w:p w:rsidR="00BC540F" w:rsidRPr="00941D10" w:rsidRDefault="00BC540F" w:rsidP="00084BD5">
      <w:pPr>
        <w:pStyle w:val="TEXT"/>
        <w:numPr>
          <w:ilvl w:val="1"/>
          <w:numId w:val="9"/>
        </w:numPr>
        <w:spacing w:before="60" w:after="60"/>
        <w:ind w:left="720" w:hanging="720"/>
        <w:rPr>
          <w:rStyle w:val="SubtleReference"/>
        </w:rPr>
      </w:pPr>
      <w:r w:rsidRPr="00941D10">
        <w:rPr>
          <w:rStyle w:val="SubtleReference"/>
        </w:rPr>
        <w:t xml:space="preserve">Подношење заједничке понуде од стране групе понуђача, при чему један или вище чланова ангажује и подизвођача, није дозвољено. </w:t>
      </w:r>
    </w:p>
    <w:p w:rsidR="00BC540F" w:rsidRPr="00BC540F" w:rsidRDefault="00BC540F" w:rsidP="00084BD5">
      <w:pPr>
        <w:pStyle w:val="TEXT"/>
        <w:numPr>
          <w:ilvl w:val="1"/>
          <w:numId w:val="9"/>
        </w:numPr>
        <w:spacing w:before="60" w:after="60"/>
        <w:ind w:left="720" w:hanging="720"/>
        <w:rPr>
          <w:rStyle w:val="SubtleReference"/>
        </w:rPr>
      </w:pPr>
      <w:r w:rsidRPr="00941D10">
        <w:rPr>
          <w:rStyle w:val="SubtleReference"/>
        </w:rPr>
        <w:t xml:space="preserve">У случају ангажовања подизвођача понуђач је обавезан да попуни, потпише и овери прилог </w:t>
      </w:r>
      <w:r w:rsidRPr="00BC540F">
        <w:rPr>
          <w:rStyle w:val="SubtleReference"/>
        </w:rPr>
        <w:t>бр.</w:t>
      </w:r>
      <w:r w:rsidR="00D8172B">
        <w:rPr>
          <w:rStyle w:val="SubtleReference"/>
        </w:rPr>
        <w:t xml:space="preserve"> </w:t>
      </w:r>
      <w:r w:rsidRPr="00BC540F">
        <w:rPr>
          <w:rStyle w:val="SubtleReference"/>
        </w:rPr>
        <w:t xml:space="preserve">VI. тачка 3  (поглавље VI.) Подаци о подизвођачу. </w:t>
      </w:r>
    </w:p>
    <w:p w:rsidR="00BC540F" w:rsidRPr="00BC540F" w:rsidRDefault="00BC540F" w:rsidP="00084BD5">
      <w:pPr>
        <w:pStyle w:val="TEXT"/>
        <w:numPr>
          <w:ilvl w:val="1"/>
          <w:numId w:val="9"/>
        </w:numPr>
        <w:spacing w:before="60" w:after="60"/>
        <w:ind w:left="720" w:hanging="720"/>
        <w:rPr>
          <w:rStyle w:val="SubtleReference"/>
        </w:rPr>
      </w:pPr>
      <w:r w:rsidRPr="00941D10">
        <w:rPr>
          <w:rStyle w:val="SubtleReference"/>
        </w:rPr>
        <w:t xml:space="preserve">Понуђач је дужан да наручиоцу, на његов захтев, омогући приступ код подизвођача, ради </w:t>
      </w:r>
      <w:r w:rsidRPr="00BC540F">
        <w:rPr>
          <w:rStyle w:val="SubtleReference"/>
        </w:rPr>
        <w:t>утврђивања испуњености тражених услова.</w:t>
      </w:r>
    </w:p>
    <w:p w:rsidR="00BC540F" w:rsidRPr="004F5A97" w:rsidRDefault="004F5A97" w:rsidP="00084BD5">
      <w:pPr>
        <w:pStyle w:val="TEXT"/>
        <w:numPr>
          <w:ilvl w:val="0"/>
          <w:numId w:val="11"/>
        </w:numPr>
        <w:spacing w:before="60" w:after="60"/>
        <w:ind w:hanging="720"/>
        <w:rPr>
          <w:rStyle w:val="SubtleReference"/>
          <w:b/>
          <w:i/>
        </w:rPr>
      </w:pPr>
      <w:r w:rsidRPr="004F5A97">
        <w:rPr>
          <w:rStyle w:val="SubtleReference"/>
          <w:b/>
          <w:i/>
        </w:rPr>
        <w:t>Заједничка Понуда</w:t>
      </w:r>
    </w:p>
    <w:p w:rsidR="00864BFD" w:rsidRPr="00864BFD" w:rsidRDefault="00864BFD" w:rsidP="00084BD5">
      <w:pPr>
        <w:pStyle w:val="ListParagraph"/>
        <w:numPr>
          <w:ilvl w:val="0"/>
          <w:numId w:val="9"/>
        </w:numPr>
        <w:spacing w:before="60" w:after="60"/>
        <w:contextualSpacing w:val="0"/>
        <w:jc w:val="both"/>
        <w:rPr>
          <w:rStyle w:val="SubtleReference"/>
          <w:rFonts w:ascii="Times New Roman" w:hAnsi="Times New Roman"/>
          <w:vanish/>
          <w:color w:val="000000"/>
          <w:sz w:val="24"/>
        </w:rPr>
      </w:pPr>
    </w:p>
    <w:p w:rsidR="00BC540F" w:rsidRPr="00941D10" w:rsidRDefault="00BC540F" w:rsidP="00084BD5">
      <w:pPr>
        <w:pStyle w:val="TEXT"/>
        <w:numPr>
          <w:ilvl w:val="1"/>
          <w:numId w:val="9"/>
        </w:numPr>
        <w:spacing w:before="60" w:after="60"/>
        <w:rPr>
          <w:rStyle w:val="SubtleReference"/>
        </w:rPr>
      </w:pPr>
      <w:r w:rsidRPr="00941D10">
        <w:rPr>
          <w:rStyle w:val="SubtleReference"/>
        </w:rPr>
        <w:t>Понуду може поднети група понуђача.</w:t>
      </w:r>
    </w:p>
    <w:p w:rsidR="00BC540F" w:rsidRPr="00941D10" w:rsidRDefault="00D8172B" w:rsidP="00084BD5">
      <w:pPr>
        <w:pStyle w:val="TEXT"/>
        <w:numPr>
          <w:ilvl w:val="1"/>
          <w:numId w:val="9"/>
        </w:numPr>
        <w:spacing w:before="60" w:after="60"/>
        <w:ind w:left="720" w:hanging="720"/>
        <w:rPr>
          <w:rStyle w:val="SubtleReference"/>
        </w:rPr>
      </w:pPr>
      <w:r>
        <w:rPr>
          <w:rStyle w:val="SubtleReference"/>
        </w:rPr>
        <w:t xml:space="preserve">Уколико понуду </w:t>
      </w:r>
      <w:r w:rsidR="00BC540F" w:rsidRPr="00941D10">
        <w:rPr>
          <w:rStyle w:val="SubtleReference"/>
        </w:rPr>
        <w:t>подноси  г</w:t>
      </w:r>
      <w:r>
        <w:rPr>
          <w:rStyle w:val="SubtleReference"/>
        </w:rPr>
        <w:t xml:space="preserve">рупа  понуђача, саставни део заједничке понуде мора </w:t>
      </w:r>
      <w:r w:rsidR="00BC540F" w:rsidRPr="00941D10">
        <w:rPr>
          <w:rStyle w:val="SubtleReference"/>
        </w:rPr>
        <w:t>бити</w:t>
      </w:r>
      <w:r>
        <w:rPr>
          <w:rStyle w:val="SubtleReference"/>
        </w:rPr>
        <w:t xml:space="preserve"> споразум којим се понуђачи из групе међусобно и према наручиоцу обавезују на  извршење јавне набавке, а </w:t>
      </w:r>
      <w:r w:rsidR="00BC540F" w:rsidRPr="00941D10">
        <w:rPr>
          <w:rStyle w:val="SubtleReference"/>
        </w:rPr>
        <w:t>који</w:t>
      </w:r>
      <w:r>
        <w:rPr>
          <w:rStyle w:val="SubtleReference"/>
        </w:rPr>
        <w:t xml:space="preserve"> обавезно садржи  податке </w:t>
      </w:r>
      <w:r w:rsidR="00BC540F" w:rsidRPr="00941D10">
        <w:rPr>
          <w:rStyle w:val="SubtleReference"/>
        </w:rPr>
        <w:t>из  чл</w:t>
      </w:r>
      <w:r>
        <w:rPr>
          <w:rStyle w:val="SubtleReference"/>
        </w:rPr>
        <w:t>ана  81.  ст.  4.  тач.  1) и  2)  Закона  и  то</w:t>
      </w:r>
      <w:r w:rsidR="00BC540F" w:rsidRPr="00941D10">
        <w:rPr>
          <w:rStyle w:val="SubtleReference"/>
        </w:rPr>
        <w:t xml:space="preserve">: </w:t>
      </w:r>
    </w:p>
    <w:p w:rsidR="00864BFD" w:rsidRPr="00864BFD" w:rsidRDefault="00864BFD" w:rsidP="00084BD5">
      <w:pPr>
        <w:pStyle w:val="ListParagraph"/>
        <w:numPr>
          <w:ilvl w:val="0"/>
          <w:numId w:val="5"/>
        </w:numPr>
        <w:spacing w:before="60" w:after="60"/>
        <w:contextualSpacing w:val="0"/>
        <w:jc w:val="both"/>
        <w:rPr>
          <w:rStyle w:val="SubtleReference"/>
          <w:rFonts w:ascii="Times New Roman" w:hAnsi="Times New Roman"/>
          <w:vanish/>
          <w:color w:val="000000"/>
          <w:sz w:val="24"/>
        </w:rPr>
      </w:pPr>
    </w:p>
    <w:p w:rsidR="00864BFD" w:rsidRPr="00864BFD" w:rsidRDefault="00864BFD" w:rsidP="00084BD5">
      <w:pPr>
        <w:pStyle w:val="ListParagraph"/>
        <w:numPr>
          <w:ilvl w:val="0"/>
          <w:numId w:val="5"/>
        </w:numPr>
        <w:spacing w:before="60" w:after="60"/>
        <w:contextualSpacing w:val="0"/>
        <w:jc w:val="both"/>
        <w:rPr>
          <w:rStyle w:val="SubtleReference"/>
          <w:rFonts w:ascii="Times New Roman" w:hAnsi="Times New Roman"/>
          <w:vanish/>
          <w:color w:val="000000"/>
          <w:sz w:val="24"/>
        </w:rPr>
      </w:pPr>
    </w:p>
    <w:p w:rsidR="00864BFD" w:rsidRPr="00864BFD" w:rsidRDefault="00864BFD" w:rsidP="00084BD5">
      <w:pPr>
        <w:pStyle w:val="ListParagraph"/>
        <w:numPr>
          <w:ilvl w:val="0"/>
          <w:numId w:val="5"/>
        </w:numPr>
        <w:spacing w:before="60" w:after="60"/>
        <w:contextualSpacing w:val="0"/>
        <w:jc w:val="both"/>
        <w:rPr>
          <w:rStyle w:val="SubtleReference"/>
          <w:rFonts w:ascii="Times New Roman" w:hAnsi="Times New Roman"/>
          <w:vanish/>
          <w:color w:val="000000"/>
          <w:sz w:val="24"/>
        </w:rPr>
      </w:pPr>
    </w:p>
    <w:p w:rsidR="00864BFD" w:rsidRPr="00864BFD" w:rsidRDefault="00864BFD" w:rsidP="00084BD5">
      <w:pPr>
        <w:pStyle w:val="ListParagraph"/>
        <w:numPr>
          <w:ilvl w:val="1"/>
          <w:numId w:val="5"/>
        </w:numPr>
        <w:spacing w:before="60" w:after="60"/>
        <w:contextualSpacing w:val="0"/>
        <w:jc w:val="both"/>
        <w:rPr>
          <w:rStyle w:val="SubtleReference"/>
          <w:rFonts w:ascii="Times New Roman" w:hAnsi="Times New Roman"/>
          <w:vanish/>
          <w:color w:val="000000"/>
          <w:sz w:val="24"/>
        </w:rPr>
      </w:pPr>
    </w:p>
    <w:p w:rsidR="00864BFD" w:rsidRPr="00864BFD" w:rsidRDefault="00864BFD" w:rsidP="00084BD5">
      <w:pPr>
        <w:pStyle w:val="ListParagraph"/>
        <w:numPr>
          <w:ilvl w:val="1"/>
          <w:numId w:val="5"/>
        </w:numPr>
        <w:spacing w:before="60" w:after="60"/>
        <w:contextualSpacing w:val="0"/>
        <w:jc w:val="both"/>
        <w:rPr>
          <w:rStyle w:val="SubtleReference"/>
          <w:rFonts w:ascii="Times New Roman" w:hAnsi="Times New Roman"/>
          <w:vanish/>
          <w:color w:val="000000"/>
          <w:sz w:val="24"/>
        </w:rPr>
      </w:pPr>
    </w:p>
    <w:p w:rsidR="00D8172B" w:rsidRDefault="00D8172B" w:rsidP="00D8172B">
      <w:pPr>
        <w:pStyle w:val="normal0"/>
      </w:pPr>
      <w:r>
        <w:t xml:space="preserve">- податке о члану групе који ће бити носилац посла, односно који ће поднети понуду и који ће заступати групу понуђача пред наручиоцем и </w:t>
      </w:r>
    </w:p>
    <w:p w:rsidR="00D8172B" w:rsidRDefault="00D8172B" w:rsidP="00D8172B">
      <w:pPr>
        <w:pStyle w:val="normal0"/>
      </w:pPr>
      <w:r>
        <w:t>- опис послова сваког од понуђача из групе понуђача у извршењу уговора.</w:t>
      </w:r>
    </w:p>
    <w:p w:rsidR="00BC540F" w:rsidRPr="00BC540F" w:rsidRDefault="00BC540F" w:rsidP="00084BD5">
      <w:pPr>
        <w:pStyle w:val="TEXT"/>
        <w:spacing w:before="60" w:after="60"/>
        <w:rPr>
          <w:rStyle w:val="SubtleReference"/>
        </w:rPr>
      </w:pPr>
      <w:r w:rsidRPr="00BC540F">
        <w:rPr>
          <w:rStyle w:val="SubtleReference"/>
        </w:rPr>
        <w:t xml:space="preserve">У случају да група понуђача подноси заједничку понуду, мора поднети и: </w:t>
      </w:r>
    </w:p>
    <w:p w:rsidR="00642BAF" w:rsidRPr="00642BAF" w:rsidRDefault="00642BAF" w:rsidP="00084BD5">
      <w:pPr>
        <w:pStyle w:val="ListParagraph"/>
        <w:numPr>
          <w:ilvl w:val="1"/>
          <w:numId w:val="5"/>
        </w:numPr>
        <w:spacing w:before="60" w:after="60"/>
        <w:contextualSpacing w:val="0"/>
        <w:jc w:val="both"/>
        <w:rPr>
          <w:rStyle w:val="SubtleReference"/>
          <w:rFonts w:ascii="Times New Roman" w:hAnsi="Times New Roman"/>
          <w:vanish/>
          <w:color w:val="000000"/>
          <w:sz w:val="24"/>
        </w:rPr>
      </w:pPr>
    </w:p>
    <w:p w:rsidR="00BC540F" w:rsidRPr="00BC540F" w:rsidRDefault="00D8172B" w:rsidP="00084BD5">
      <w:pPr>
        <w:pStyle w:val="TEXT"/>
        <w:numPr>
          <w:ilvl w:val="2"/>
          <w:numId w:val="5"/>
        </w:numPr>
        <w:spacing w:before="60" w:after="60"/>
        <w:ind w:left="720" w:hanging="720"/>
        <w:rPr>
          <w:rStyle w:val="SubtleReference"/>
        </w:rPr>
      </w:pPr>
      <w:r>
        <w:rPr>
          <w:rStyle w:val="SubtleReference"/>
        </w:rPr>
        <w:t xml:space="preserve">Попуњен, </w:t>
      </w:r>
      <w:r w:rsidR="00BC540F" w:rsidRPr="00864BFD">
        <w:rPr>
          <w:rStyle w:val="SubtleReference"/>
        </w:rPr>
        <w:t>потпис</w:t>
      </w:r>
      <w:r>
        <w:rPr>
          <w:rStyle w:val="SubtleReference"/>
        </w:rPr>
        <w:t xml:space="preserve">ан и оверен образац понуде (поглавље  VI.) од стране члана </w:t>
      </w:r>
      <w:r w:rsidR="00BC540F" w:rsidRPr="00BC540F">
        <w:rPr>
          <w:rStyle w:val="SubtleReference"/>
        </w:rPr>
        <w:t xml:space="preserve">групе понуђача ко је овлашћен да представља групу понуђача (лидер групе понуђача) </w:t>
      </w:r>
    </w:p>
    <w:p w:rsidR="00BC540F" w:rsidRPr="00BC540F" w:rsidRDefault="00BC540F" w:rsidP="00084BD5">
      <w:pPr>
        <w:pStyle w:val="TEXT"/>
        <w:numPr>
          <w:ilvl w:val="2"/>
          <w:numId w:val="5"/>
        </w:numPr>
        <w:spacing w:before="60" w:after="60"/>
        <w:ind w:left="720" w:hanging="720"/>
        <w:rPr>
          <w:rStyle w:val="SubtleReference"/>
        </w:rPr>
      </w:pPr>
      <w:r w:rsidRPr="00941D10">
        <w:rPr>
          <w:rStyle w:val="SubtleReference"/>
        </w:rPr>
        <w:t xml:space="preserve">Група понуђача је дужна да достави све доказе о испуњености  услова који су наведени  у </w:t>
      </w:r>
      <w:r w:rsidRPr="00BC540F">
        <w:rPr>
          <w:rStyle w:val="SubtleReference"/>
        </w:rPr>
        <w:t>Обрасцу-поглављу  бр.  IV  конкурсне  документације,  у  складу  са  Упутством  како  се  доказује испуњеност услова.</w:t>
      </w:r>
    </w:p>
    <w:p w:rsidR="00BC540F" w:rsidRPr="00BC540F" w:rsidRDefault="00BC540F" w:rsidP="00084BD5">
      <w:pPr>
        <w:pStyle w:val="TEXT"/>
        <w:numPr>
          <w:ilvl w:val="2"/>
          <w:numId w:val="5"/>
        </w:numPr>
        <w:spacing w:before="60" w:after="60"/>
        <w:ind w:left="720" w:hanging="720"/>
        <w:rPr>
          <w:rStyle w:val="SubtleReference"/>
        </w:rPr>
      </w:pPr>
      <w:r w:rsidRPr="00941D10">
        <w:rPr>
          <w:rStyle w:val="SubtleReference"/>
        </w:rPr>
        <w:t>попуњен,</w:t>
      </w:r>
      <w:r w:rsidR="00D8172B">
        <w:rPr>
          <w:rStyle w:val="SubtleReference"/>
        </w:rPr>
        <w:t xml:space="preserve"> потписан и оверен  прилог бр. </w:t>
      </w:r>
      <w:r w:rsidRPr="00941D10">
        <w:rPr>
          <w:rStyle w:val="SubtleReference"/>
        </w:rPr>
        <w:t xml:space="preserve">VI. тачка 4  (поглавље  VI.)  за сваког члана групе </w:t>
      </w:r>
      <w:r w:rsidRPr="00BC540F">
        <w:rPr>
          <w:rStyle w:val="SubtleReference"/>
        </w:rPr>
        <w:t>понуђача ( учесника у заједничкој понуди)</w:t>
      </w:r>
    </w:p>
    <w:p w:rsidR="00BC540F" w:rsidRPr="00941D10" w:rsidRDefault="00BC540F" w:rsidP="00084BD5">
      <w:pPr>
        <w:pStyle w:val="TEXT"/>
        <w:numPr>
          <w:ilvl w:val="2"/>
          <w:numId w:val="5"/>
        </w:numPr>
        <w:spacing w:before="60" w:after="60"/>
        <w:ind w:left="720" w:hanging="720"/>
        <w:rPr>
          <w:rStyle w:val="SubtleReference"/>
        </w:rPr>
      </w:pPr>
      <w:r w:rsidRPr="00941D10">
        <w:rPr>
          <w:rStyle w:val="SubtleReference"/>
        </w:rPr>
        <w:t xml:space="preserve">Све  обрасце  у  понуди  и  уговор  са  наручиоцем  потписује </w:t>
      </w:r>
      <w:r w:rsidR="00D8172B">
        <w:rPr>
          <w:rStyle w:val="SubtleReference"/>
        </w:rPr>
        <w:t xml:space="preserve"> понуђач  који  је  у  обрасцу</w:t>
      </w:r>
      <w:r w:rsidRPr="00941D10">
        <w:rPr>
          <w:rStyle w:val="SubtleReference"/>
        </w:rPr>
        <w:t xml:space="preserve">-поглављу бр. VI. (и Правном акту по избору понуде) означен као лидер групе понуђача. </w:t>
      </w:r>
    </w:p>
    <w:p w:rsidR="00BC540F" w:rsidRPr="00400802" w:rsidRDefault="00BC540F" w:rsidP="00084BD5">
      <w:pPr>
        <w:pStyle w:val="TEXT"/>
        <w:numPr>
          <w:ilvl w:val="2"/>
          <w:numId w:val="5"/>
        </w:numPr>
        <w:spacing w:before="60" w:after="60"/>
        <w:ind w:left="720" w:hanging="720"/>
        <w:rPr>
          <w:rStyle w:val="SubtleReference"/>
        </w:rPr>
      </w:pPr>
      <w:r w:rsidRPr="00400802">
        <w:rPr>
          <w:rStyle w:val="SubtleReference"/>
        </w:rPr>
        <w:t xml:space="preserve">Понуђач  који  подноси  понуду  самостално  не  може  се  у  другој  понуди  појавити  као  члан групе понуђача. </w:t>
      </w:r>
    </w:p>
    <w:p w:rsidR="00BC540F" w:rsidRPr="00400802" w:rsidRDefault="00BC540F" w:rsidP="00084BD5">
      <w:pPr>
        <w:pStyle w:val="TEXT"/>
        <w:numPr>
          <w:ilvl w:val="2"/>
          <w:numId w:val="5"/>
        </w:numPr>
        <w:spacing w:before="60" w:after="60"/>
        <w:rPr>
          <w:rStyle w:val="SubtleReference"/>
        </w:rPr>
      </w:pPr>
      <w:r w:rsidRPr="00400802">
        <w:rPr>
          <w:rStyle w:val="SubtleReference"/>
        </w:rPr>
        <w:t xml:space="preserve">Исто лице може бити члан само једне групе понуђача која подноси заједничку понуду. </w:t>
      </w:r>
    </w:p>
    <w:p w:rsidR="00BC540F" w:rsidRPr="00400802" w:rsidRDefault="00BC540F" w:rsidP="00084BD5">
      <w:pPr>
        <w:pStyle w:val="TEXT"/>
        <w:numPr>
          <w:ilvl w:val="2"/>
          <w:numId w:val="5"/>
        </w:numPr>
        <w:spacing w:before="60" w:after="60"/>
        <w:ind w:left="720" w:hanging="720"/>
        <w:rPr>
          <w:rStyle w:val="SubtleReference"/>
        </w:rPr>
      </w:pPr>
      <w:r w:rsidRPr="00400802">
        <w:rPr>
          <w:rStyle w:val="SubtleReference"/>
        </w:rPr>
        <w:t xml:space="preserve">Понуђачи који поднесу заједничку понуду одговарају наручиоцу неограничено солидарно. </w:t>
      </w:r>
    </w:p>
    <w:p w:rsidR="00BC540F" w:rsidRPr="00400802" w:rsidRDefault="00BC540F" w:rsidP="00084BD5">
      <w:pPr>
        <w:pStyle w:val="TEXT"/>
        <w:numPr>
          <w:ilvl w:val="2"/>
          <w:numId w:val="5"/>
        </w:numPr>
        <w:spacing w:before="60" w:after="60"/>
        <w:ind w:left="720" w:hanging="720"/>
        <w:rPr>
          <w:rStyle w:val="SubtleReference"/>
        </w:rPr>
      </w:pPr>
      <w:r w:rsidRPr="00400802">
        <w:rPr>
          <w:rStyle w:val="SubtleReference"/>
        </w:rPr>
        <w:t>Задруга може поднети понуду самостално, у своје име, а за рачун задругара или заједничку понуду у име задругара.</w:t>
      </w:r>
    </w:p>
    <w:p w:rsidR="00BC540F" w:rsidRPr="00BC540F" w:rsidRDefault="00BC540F" w:rsidP="004E1096">
      <w:pPr>
        <w:pStyle w:val="TEXT"/>
        <w:numPr>
          <w:ilvl w:val="2"/>
          <w:numId w:val="5"/>
        </w:numPr>
        <w:spacing w:before="60" w:after="60"/>
        <w:ind w:left="720" w:hanging="720"/>
        <w:rPr>
          <w:rStyle w:val="SubtleReference"/>
        </w:rPr>
      </w:pPr>
      <w:r w:rsidRPr="00400802">
        <w:rPr>
          <w:rStyle w:val="SubtleReference"/>
        </w:rPr>
        <w:t xml:space="preserve">Ако задруга подноси понуду у своје име за обавезе из поступка јавне набавке и уговора о </w:t>
      </w:r>
      <w:r w:rsidRPr="00BC540F">
        <w:rPr>
          <w:rStyle w:val="SubtleReference"/>
        </w:rPr>
        <w:t>јавној набавци одговара задруга и задругари у складу са законом.</w:t>
      </w:r>
    </w:p>
    <w:p w:rsidR="00BC540F" w:rsidRPr="00BC540F" w:rsidRDefault="00BC540F" w:rsidP="004E1096">
      <w:pPr>
        <w:pStyle w:val="TEXT"/>
        <w:numPr>
          <w:ilvl w:val="2"/>
          <w:numId w:val="5"/>
        </w:numPr>
        <w:spacing w:before="60" w:after="60"/>
        <w:ind w:left="720" w:hanging="720"/>
        <w:rPr>
          <w:rStyle w:val="SubtleReference"/>
        </w:rPr>
      </w:pPr>
      <w:r w:rsidRPr="00864BFD">
        <w:rPr>
          <w:rStyle w:val="SubtleReference"/>
        </w:rPr>
        <w:t>Ако  задруга</w:t>
      </w:r>
      <w:r w:rsidRPr="00BC540F">
        <w:rPr>
          <w:rStyle w:val="SubtleReference"/>
        </w:rPr>
        <w:t xml:space="preserve">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BC540F" w:rsidRPr="004F5A97" w:rsidRDefault="004F5A97" w:rsidP="00084BD5">
      <w:pPr>
        <w:pStyle w:val="TEXT"/>
        <w:numPr>
          <w:ilvl w:val="0"/>
          <w:numId w:val="11"/>
        </w:numPr>
        <w:spacing w:before="60" w:after="60"/>
        <w:ind w:hanging="720"/>
        <w:rPr>
          <w:rStyle w:val="SubtleReference"/>
          <w:b/>
          <w:i/>
        </w:rPr>
      </w:pPr>
      <w:r>
        <w:rPr>
          <w:rStyle w:val="SubtleReference"/>
          <w:b/>
          <w:i/>
        </w:rPr>
        <w:t>Начин и услови плаћаља</w:t>
      </w:r>
      <w:r w:rsidR="00BC540F" w:rsidRPr="004F5A97">
        <w:rPr>
          <w:rStyle w:val="SubtleReference"/>
          <w:b/>
          <w:i/>
        </w:rPr>
        <w:t xml:space="preserve">, </w:t>
      </w:r>
      <w:r>
        <w:rPr>
          <w:rStyle w:val="SubtleReference"/>
          <w:b/>
          <w:i/>
        </w:rPr>
        <w:t>гарантни рок</w:t>
      </w:r>
      <w:r w:rsidR="00BC540F" w:rsidRPr="004F5A97">
        <w:rPr>
          <w:rStyle w:val="SubtleReference"/>
          <w:b/>
          <w:i/>
        </w:rPr>
        <w:t xml:space="preserve">, </w:t>
      </w:r>
      <w:r>
        <w:rPr>
          <w:rStyle w:val="SubtleReference"/>
          <w:b/>
          <w:i/>
        </w:rPr>
        <w:t>као и друге околности</w:t>
      </w:r>
      <w:r w:rsidR="00BC540F" w:rsidRPr="004F5A97">
        <w:rPr>
          <w:rStyle w:val="SubtleReference"/>
          <w:b/>
          <w:i/>
        </w:rPr>
        <w:t xml:space="preserve"> </w:t>
      </w:r>
      <w:r>
        <w:rPr>
          <w:rStyle w:val="SubtleReference"/>
          <w:b/>
          <w:i/>
        </w:rPr>
        <w:t>од којих зависи прихватљивост понуде</w:t>
      </w:r>
    </w:p>
    <w:p w:rsidR="00642BAF" w:rsidRPr="00642BAF" w:rsidRDefault="00642BAF" w:rsidP="00084BD5">
      <w:pPr>
        <w:pStyle w:val="ListParagraph"/>
        <w:numPr>
          <w:ilvl w:val="0"/>
          <w:numId w:val="9"/>
        </w:numPr>
        <w:spacing w:before="60" w:after="60"/>
        <w:contextualSpacing w:val="0"/>
        <w:jc w:val="both"/>
        <w:rPr>
          <w:rStyle w:val="SubtleReference"/>
          <w:rFonts w:ascii="Times New Roman" w:hAnsi="Times New Roman"/>
          <w:vanish/>
          <w:color w:val="000000"/>
          <w:sz w:val="24"/>
        </w:rPr>
      </w:pPr>
    </w:p>
    <w:p w:rsidR="00BC540F" w:rsidRDefault="00BC540F" w:rsidP="00084BD5">
      <w:pPr>
        <w:pStyle w:val="TEXT"/>
        <w:numPr>
          <w:ilvl w:val="1"/>
          <w:numId w:val="9"/>
        </w:numPr>
        <w:spacing w:before="60" w:after="60"/>
        <w:rPr>
          <w:rStyle w:val="SubtleReference"/>
        </w:rPr>
      </w:pPr>
      <w:r w:rsidRPr="00BC540F">
        <w:rPr>
          <w:rStyle w:val="SubtleReference"/>
        </w:rPr>
        <w:t>Захтеви у погледу начина, рока и услова плаћања.</w:t>
      </w:r>
    </w:p>
    <w:p w:rsidR="00BC540F" w:rsidRPr="00BC540F" w:rsidRDefault="00BC540F" w:rsidP="00084BD5">
      <w:pPr>
        <w:pStyle w:val="TEXT"/>
        <w:spacing w:before="60" w:after="60"/>
        <w:ind w:left="720" w:firstLine="0"/>
        <w:rPr>
          <w:rStyle w:val="SubtleReference"/>
        </w:rPr>
      </w:pPr>
      <w:r w:rsidRPr="00BC540F">
        <w:rPr>
          <w:rStyle w:val="SubtleReference"/>
        </w:rPr>
        <w:t>Рок плаћања мора бити дефинисан у складу са Закон</w:t>
      </w:r>
      <w:r w:rsidR="00642BAF">
        <w:rPr>
          <w:rStyle w:val="SubtleReference"/>
        </w:rPr>
        <w:t>ом о роковима измирења  новчаних</w:t>
      </w:r>
      <w:r w:rsidR="00F75DB9">
        <w:rPr>
          <w:rStyle w:val="SubtleReference"/>
        </w:rPr>
        <w:t xml:space="preserve"> </w:t>
      </w:r>
      <w:r w:rsidRPr="00BC540F">
        <w:rPr>
          <w:rStyle w:val="SubtleReference"/>
        </w:rPr>
        <w:t>обавеза у  комерцијалним  трансакцијама  („Сл</w:t>
      </w:r>
      <w:r w:rsidR="00F75DB9">
        <w:rPr>
          <w:rStyle w:val="SubtleReference"/>
        </w:rPr>
        <w:t>.  гласник  РС”  бр.  119/2012)</w:t>
      </w:r>
      <w:r w:rsidRPr="00BC540F">
        <w:rPr>
          <w:rStyle w:val="SubtleReference"/>
        </w:rPr>
        <w:t xml:space="preserve"> и  износи  45  дана  од  дана</w:t>
      </w:r>
      <w:r w:rsidR="004E1096">
        <w:rPr>
          <w:rStyle w:val="SubtleReference"/>
        </w:rPr>
        <w:t xml:space="preserve"> </w:t>
      </w:r>
      <w:r w:rsidRPr="00BC540F">
        <w:rPr>
          <w:rStyle w:val="SubtleReference"/>
        </w:rPr>
        <w:t>испорукe  добара,  на основу документа који испоставља понуђач, а  којим је потврђена испорука добара</w:t>
      </w:r>
      <w:r w:rsidR="004E1096">
        <w:rPr>
          <w:rStyle w:val="SubtleReference"/>
        </w:rPr>
        <w:t>.</w:t>
      </w:r>
      <w:r w:rsidRPr="00BC540F">
        <w:rPr>
          <w:rStyle w:val="SubtleReference"/>
        </w:rPr>
        <w:t xml:space="preserve"> Плаћање се врши уплатом на рачун понуђача.</w:t>
      </w:r>
    </w:p>
    <w:p w:rsidR="00BC540F" w:rsidRPr="004E1096" w:rsidRDefault="00BC540F" w:rsidP="00084BD5">
      <w:pPr>
        <w:pStyle w:val="TEXT"/>
        <w:spacing w:before="60" w:after="60"/>
        <w:rPr>
          <w:rStyle w:val="SubtleReference"/>
          <w:b/>
          <w:i/>
        </w:rPr>
      </w:pPr>
      <w:r w:rsidRPr="004E1096">
        <w:rPr>
          <w:rStyle w:val="SubtleReference"/>
          <w:b/>
          <w:i/>
        </w:rPr>
        <w:t>Понуђачу није дозвољено да захтева аванс.</w:t>
      </w:r>
    </w:p>
    <w:p w:rsidR="00BC540F" w:rsidRPr="00BC540F" w:rsidRDefault="00BC540F" w:rsidP="00084BD5">
      <w:pPr>
        <w:pStyle w:val="TEXT"/>
        <w:numPr>
          <w:ilvl w:val="1"/>
          <w:numId w:val="9"/>
        </w:numPr>
        <w:spacing w:before="60" w:after="60"/>
        <w:rPr>
          <w:rStyle w:val="SubtleReference"/>
        </w:rPr>
      </w:pPr>
      <w:r w:rsidRPr="00BC540F">
        <w:rPr>
          <w:rStyle w:val="SubtleReference"/>
        </w:rPr>
        <w:t>Захтеви у погледу гарантног рока</w:t>
      </w:r>
    </w:p>
    <w:p w:rsidR="00BC540F" w:rsidRPr="00BC540F" w:rsidRDefault="00BC540F" w:rsidP="00084BD5">
      <w:pPr>
        <w:pStyle w:val="TEXT"/>
        <w:spacing w:before="60" w:after="60"/>
        <w:ind w:left="720" w:firstLine="0"/>
        <w:rPr>
          <w:rStyle w:val="SubtleReference"/>
        </w:rPr>
      </w:pPr>
      <w:r w:rsidRPr="00BC540F">
        <w:rPr>
          <w:rStyle w:val="SubtleReference"/>
        </w:rPr>
        <w:t xml:space="preserve">Гаранција за „Гасна мерила“ не може бити краћа од 24 месеца од дана испоруке добара. </w:t>
      </w:r>
    </w:p>
    <w:p w:rsidR="00BC540F" w:rsidRPr="00BC540F" w:rsidRDefault="00BC540F" w:rsidP="00084BD5">
      <w:pPr>
        <w:pStyle w:val="TEXT"/>
        <w:numPr>
          <w:ilvl w:val="1"/>
          <w:numId w:val="9"/>
        </w:numPr>
        <w:spacing w:before="60" w:after="60"/>
        <w:rPr>
          <w:rStyle w:val="SubtleReference"/>
        </w:rPr>
      </w:pPr>
      <w:r w:rsidRPr="00BC540F">
        <w:rPr>
          <w:rStyle w:val="SubtleReference"/>
        </w:rPr>
        <w:t>Захтев у погледу рока важења понуде</w:t>
      </w:r>
    </w:p>
    <w:p w:rsidR="00BC540F" w:rsidRPr="00BC540F" w:rsidRDefault="00BC540F" w:rsidP="00084BD5">
      <w:pPr>
        <w:pStyle w:val="TEXT"/>
        <w:spacing w:before="60" w:after="60"/>
        <w:ind w:left="720" w:firstLine="0"/>
        <w:rPr>
          <w:rStyle w:val="SubtleReference"/>
        </w:rPr>
      </w:pPr>
      <w:r w:rsidRPr="00BC540F">
        <w:rPr>
          <w:rStyle w:val="SubtleReference"/>
        </w:rPr>
        <w:t>Рок важења понуде не може бити краћи од 30 дана од дана отварања понуда.</w:t>
      </w:r>
    </w:p>
    <w:p w:rsidR="00BC540F" w:rsidRPr="00BC540F" w:rsidRDefault="00BC540F" w:rsidP="00084BD5">
      <w:pPr>
        <w:pStyle w:val="TEXT"/>
        <w:spacing w:before="60" w:after="60"/>
        <w:ind w:left="720" w:firstLine="0"/>
        <w:rPr>
          <w:rStyle w:val="SubtleReference"/>
        </w:rPr>
      </w:pPr>
      <w:r w:rsidRPr="00BC540F">
        <w:rPr>
          <w:rStyle w:val="SubtleReference"/>
        </w:rPr>
        <w:t>У  случају  истека  рока  важења  понуде,  наручилац  је  дужан  да  у  писаном  облику  затражи  од понуђача продужење рока важења понуде.</w:t>
      </w:r>
    </w:p>
    <w:p w:rsidR="004E1096" w:rsidRPr="005B00E7" w:rsidRDefault="00BC540F" w:rsidP="005B00E7">
      <w:pPr>
        <w:pStyle w:val="TEXT"/>
        <w:spacing w:before="60" w:after="60"/>
        <w:ind w:left="720" w:firstLine="0"/>
        <w:rPr>
          <w:rStyle w:val="SubtleReference"/>
        </w:rPr>
      </w:pPr>
      <w:r w:rsidRPr="00BC540F">
        <w:rPr>
          <w:rStyle w:val="SubtleReference"/>
        </w:rPr>
        <w:t>Понуђач који прихвати захтев за продужење рока важења понуде на може мењати понуду.</w:t>
      </w:r>
    </w:p>
    <w:p w:rsidR="00BC540F" w:rsidRPr="00BC540F" w:rsidRDefault="00BC540F" w:rsidP="00084BD5">
      <w:pPr>
        <w:pStyle w:val="TEXT"/>
        <w:numPr>
          <w:ilvl w:val="1"/>
          <w:numId w:val="9"/>
        </w:numPr>
        <w:spacing w:before="60" w:after="60"/>
        <w:rPr>
          <w:rStyle w:val="SubtleReference"/>
        </w:rPr>
      </w:pPr>
      <w:r w:rsidRPr="00BC540F">
        <w:rPr>
          <w:rStyle w:val="SubtleReference"/>
        </w:rPr>
        <w:t>Захтев у погледу места испоруке добара:</w:t>
      </w:r>
    </w:p>
    <w:p w:rsidR="00BC540F" w:rsidRPr="00BC540F" w:rsidRDefault="00BC540F" w:rsidP="00084BD5">
      <w:pPr>
        <w:pStyle w:val="TEXT"/>
        <w:spacing w:before="60" w:after="60"/>
        <w:rPr>
          <w:rStyle w:val="SubtleReference"/>
        </w:rPr>
      </w:pPr>
      <w:r w:rsidRPr="00BC540F">
        <w:rPr>
          <w:rStyle w:val="SubtleReference"/>
        </w:rPr>
        <w:t>Место испоруке добара – на адреси наручиоца:</w:t>
      </w:r>
    </w:p>
    <w:p w:rsidR="00BC540F" w:rsidRPr="00F75DB9" w:rsidRDefault="00BC540F" w:rsidP="00084BD5">
      <w:pPr>
        <w:pStyle w:val="TEXT"/>
        <w:spacing w:before="60" w:after="60"/>
        <w:rPr>
          <w:rStyle w:val="SubtleReference"/>
          <w:b/>
        </w:rPr>
      </w:pPr>
      <w:r w:rsidRPr="00F75DB9">
        <w:rPr>
          <w:rStyle w:val="SubtleReference"/>
          <w:b/>
        </w:rPr>
        <w:t>Ј</w:t>
      </w:r>
      <w:r w:rsidR="004F5A97" w:rsidRPr="00F75DB9">
        <w:rPr>
          <w:rStyle w:val="SubtleReference"/>
          <w:b/>
        </w:rPr>
        <w:t>П</w:t>
      </w:r>
      <w:r w:rsidRPr="00F75DB9">
        <w:rPr>
          <w:rStyle w:val="SubtleReference"/>
          <w:b/>
        </w:rPr>
        <w:t xml:space="preserve"> </w:t>
      </w:r>
      <w:r w:rsidR="004F5A97" w:rsidRPr="00F75DB9">
        <w:rPr>
          <w:rStyle w:val="SubtleReference"/>
          <w:b/>
        </w:rPr>
        <w:t>ЕЛГАС СЕНТА</w:t>
      </w:r>
      <w:r w:rsidRPr="00F75DB9">
        <w:rPr>
          <w:rStyle w:val="SubtleReference"/>
          <w:b/>
        </w:rPr>
        <w:t xml:space="preserve">, </w:t>
      </w:r>
      <w:r w:rsidR="004F5A97" w:rsidRPr="00F75DB9">
        <w:rPr>
          <w:rStyle w:val="SubtleReference"/>
          <w:b/>
        </w:rPr>
        <w:t>24400</w:t>
      </w:r>
      <w:r w:rsidRPr="00F75DB9">
        <w:rPr>
          <w:rStyle w:val="SubtleReference"/>
          <w:b/>
        </w:rPr>
        <w:t xml:space="preserve"> </w:t>
      </w:r>
      <w:r w:rsidR="004F5A97" w:rsidRPr="00F75DB9">
        <w:rPr>
          <w:rStyle w:val="SubtleReference"/>
          <w:b/>
        </w:rPr>
        <w:t>Сента</w:t>
      </w:r>
      <w:r w:rsidRPr="00F75DB9">
        <w:rPr>
          <w:rStyle w:val="SubtleReference"/>
          <w:b/>
        </w:rPr>
        <w:t xml:space="preserve">, </w:t>
      </w:r>
      <w:r w:rsidR="004F5A97" w:rsidRPr="00F75DB9">
        <w:rPr>
          <w:rStyle w:val="SubtleReference"/>
          <w:b/>
        </w:rPr>
        <w:t>Миксат Калмана 37</w:t>
      </w:r>
      <w:r w:rsidRPr="00F75DB9">
        <w:rPr>
          <w:rStyle w:val="SubtleReference"/>
          <w:b/>
        </w:rPr>
        <w:t>.</w:t>
      </w:r>
    </w:p>
    <w:p w:rsidR="00BC540F" w:rsidRPr="004F5A97" w:rsidRDefault="004F5A97" w:rsidP="00084BD5">
      <w:pPr>
        <w:pStyle w:val="TEXT"/>
        <w:numPr>
          <w:ilvl w:val="0"/>
          <w:numId w:val="11"/>
        </w:numPr>
        <w:spacing w:before="60" w:after="60"/>
        <w:ind w:hanging="720"/>
        <w:rPr>
          <w:rStyle w:val="SubtleReference"/>
          <w:b/>
          <w:i/>
        </w:rPr>
      </w:pPr>
      <w:r w:rsidRPr="004F5A97">
        <w:rPr>
          <w:rStyle w:val="SubtleReference"/>
          <w:b/>
          <w:i/>
        </w:rPr>
        <w:t>Валута и начин на који мора да буде наведена и изражена цена у понуди</w:t>
      </w:r>
    </w:p>
    <w:p w:rsidR="00642BAF" w:rsidRPr="00642BAF" w:rsidRDefault="00642BAF" w:rsidP="00084BD5">
      <w:pPr>
        <w:pStyle w:val="ListParagraph"/>
        <w:numPr>
          <w:ilvl w:val="0"/>
          <w:numId w:val="9"/>
        </w:numPr>
        <w:spacing w:before="60" w:after="60"/>
        <w:contextualSpacing w:val="0"/>
        <w:jc w:val="both"/>
        <w:rPr>
          <w:rStyle w:val="SubtleReference"/>
          <w:rFonts w:ascii="Times New Roman" w:hAnsi="Times New Roman"/>
          <w:vanish/>
          <w:color w:val="000000"/>
          <w:sz w:val="24"/>
        </w:rPr>
      </w:pPr>
    </w:p>
    <w:p w:rsidR="00BC540F" w:rsidRPr="00BC540F" w:rsidRDefault="00BC540F" w:rsidP="00084BD5">
      <w:pPr>
        <w:pStyle w:val="TEXT"/>
        <w:numPr>
          <w:ilvl w:val="1"/>
          <w:numId w:val="9"/>
        </w:numPr>
        <w:spacing w:before="60" w:after="60"/>
        <w:ind w:left="720" w:hanging="720"/>
        <w:rPr>
          <w:rStyle w:val="SubtleReference"/>
        </w:rPr>
      </w:pPr>
      <w:r w:rsidRPr="00400802">
        <w:rPr>
          <w:rStyle w:val="SubtleReference"/>
        </w:rPr>
        <w:t xml:space="preserve">Цена  у  понуди  се  исказује  у  динарима,  са  и  без  пореза  на  додату  вредност,  са урачунатим свим  трошковима које понуђач има у реализацији предметне јавне набавке, с тим </w:t>
      </w:r>
      <w:r w:rsidRPr="00BC540F">
        <w:rPr>
          <w:rStyle w:val="SubtleReference"/>
        </w:rPr>
        <w:t>да ће се за оцену понуде узимати у обзир цена без пореза на додату вредност.</w:t>
      </w:r>
    </w:p>
    <w:p w:rsidR="00BC540F" w:rsidRPr="00BC540F" w:rsidRDefault="00BC540F" w:rsidP="00084BD5">
      <w:pPr>
        <w:pStyle w:val="TEXT"/>
        <w:numPr>
          <w:ilvl w:val="1"/>
          <w:numId w:val="9"/>
        </w:numPr>
        <w:spacing w:before="60" w:after="60"/>
        <w:ind w:left="720" w:hanging="720"/>
        <w:rPr>
          <w:rStyle w:val="SubtleReference"/>
        </w:rPr>
      </w:pPr>
      <w:r w:rsidRPr="00400802">
        <w:rPr>
          <w:rStyle w:val="SubtleReference"/>
        </w:rPr>
        <w:t xml:space="preserve">Цене  из  понуде  остају  фиксне  за  време  трајања  уговорног  периода  и  не  могу  се </w:t>
      </w:r>
      <w:r w:rsidRPr="00BC540F">
        <w:rPr>
          <w:rStyle w:val="SubtleReference"/>
        </w:rPr>
        <w:t>мењати.</w:t>
      </w:r>
    </w:p>
    <w:p w:rsidR="00BC540F" w:rsidRPr="00BC540F" w:rsidRDefault="00BC540F" w:rsidP="00084BD5">
      <w:pPr>
        <w:pStyle w:val="TEXT"/>
        <w:numPr>
          <w:ilvl w:val="1"/>
          <w:numId w:val="9"/>
        </w:numPr>
        <w:spacing w:before="60" w:after="60"/>
        <w:ind w:left="720" w:hanging="720"/>
        <w:rPr>
          <w:rStyle w:val="SubtleReference"/>
        </w:rPr>
      </w:pPr>
      <w:r w:rsidRPr="00400802">
        <w:rPr>
          <w:rStyle w:val="SubtleReference"/>
        </w:rPr>
        <w:t xml:space="preserve">У  понуђену  цену  треба  да  су  урачунати  сви  трошкови  који  се  односе  на  предмет </w:t>
      </w:r>
      <w:r w:rsidRPr="00BC540F">
        <w:rPr>
          <w:rStyle w:val="SubtleReference"/>
        </w:rPr>
        <w:t>јавне  набавке.  У  случ</w:t>
      </w:r>
      <w:r w:rsidR="00F75DB9">
        <w:rPr>
          <w:rStyle w:val="SubtleReference"/>
        </w:rPr>
        <w:t>ају  неуобичајено  ниске  цене</w:t>
      </w:r>
      <w:r w:rsidRPr="00BC540F">
        <w:rPr>
          <w:rStyle w:val="SubtleReference"/>
        </w:rPr>
        <w:t>,  наручилац  ће  поступити  у  складу  са одредбом члана 92. Закона о јавним набавкама.</w:t>
      </w:r>
    </w:p>
    <w:p w:rsidR="00BC540F" w:rsidRPr="00BC540F" w:rsidRDefault="00BC540F" w:rsidP="00084BD5">
      <w:pPr>
        <w:pStyle w:val="TEXT"/>
        <w:numPr>
          <w:ilvl w:val="1"/>
          <w:numId w:val="9"/>
        </w:numPr>
        <w:spacing w:before="60" w:after="60"/>
        <w:ind w:left="720" w:hanging="720"/>
        <w:rPr>
          <w:rStyle w:val="SubtleReference"/>
        </w:rPr>
      </w:pPr>
      <w:r w:rsidRPr="00642BAF">
        <w:rPr>
          <w:rStyle w:val="SubtleReference"/>
        </w:rPr>
        <w:t>Ако  понуђена  цена  укључује  увозну  царину  и  друге  дажбине,  понуђач  је  дужан  да  тај  део</w:t>
      </w:r>
      <w:r w:rsidRPr="00BC540F">
        <w:rPr>
          <w:rStyle w:val="SubtleReference"/>
        </w:rPr>
        <w:t xml:space="preserve">одвојено искаже у динарима. </w:t>
      </w:r>
    </w:p>
    <w:p w:rsidR="00A47CF6" w:rsidRDefault="00A47CF6" w:rsidP="00A47CF6">
      <w:pPr>
        <w:pStyle w:val="TEXT"/>
        <w:numPr>
          <w:ilvl w:val="0"/>
          <w:numId w:val="9"/>
        </w:numPr>
        <w:rPr>
          <w:rStyle w:val="SubtleReference"/>
          <w:b/>
          <w:i/>
          <w:color w:val="auto"/>
        </w:rPr>
      </w:pPr>
      <w:r>
        <w:rPr>
          <w:rStyle w:val="SubtleReference"/>
          <w:b/>
          <w:i/>
          <w:color w:val="auto"/>
        </w:rPr>
        <w:t>Подаци државном органу или организацији, односно органу или служби територијалне аутономијеили локалне самоуправегде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извршење уговора о јавној набавци</w:t>
      </w:r>
      <w:r w:rsidRPr="00544C04">
        <w:rPr>
          <w:rStyle w:val="SubtleReference"/>
          <w:b/>
          <w:i/>
          <w:color w:val="auto"/>
        </w:rPr>
        <w:tab/>
      </w:r>
    </w:p>
    <w:p w:rsidR="00BC540F" w:rsidRPr="00400802" w:rsidRDefault="00BC540F" w:rsidP="00A47CF6">
      <w:pPr>
        <w:pStyle w:val="TEXT"/>
        <w:numPr>
          <w:ilvl w:val="1"/>
          <w:numId w:val="9"/>
        </w:numPr>
        <w:spacing w:before="60" w:after="60"/>
        <w:ind w:left="720" w:hanging="720"/>
        <w:rPr>
          <w:rStyle w:val="SubtleReference"/>
        </w:rPr>
      </w:pPr>
      <w:r w:rsidRPr="00400802">
        <w:rPr>
          <w:rStyle w:val="SubtleReference"/>
        </w:rPr>
        <w:t xml:space="preserve">Подаци о пореским обавезама се могу добити у Пореској управи  -  Министарства финансија и привреде, ул. Саве Машковића 3-5, Београд  www.poreskauprava.gov.rs </w:t>
      </w:r>
    </w:p>
    <w:p w:rsidR="00BC540F" w:rsidRPr="00BC540F" w:rsidRDefault="00BC540F" w:rsidP="00084BD5">
      <w:pPr>
        <w:pStyle w:val="TEXT"/>
        <w:numPr>
          <w:ilvl w:val="1"/>
          <w:numId w:val="9"/>
        </w:numPr>
        <w:spacing w:before="60" w:after="60"/>
        <w:ind w:left="720" w:hanging="720"/>
        <w:rPr>
          <w:rStyle w:val="SubtleReference"/>
        </w:rPr>
      </w:pPr>
      <w:r w:rsidRPr="00400802">
        <w:rPr>
          <w:rStyle w:val="SubtleReference"/>
        </w:rPr>
        <w:t xml:space="preserve">Подаци о заштити животне средине се могу добити у Агенцији за заштиту животне средине, </w:t>
      </w:r>
      <w:r w:rsidRPr="00BC540F">
        <w:rPr>
          <w:rStyle w:val="SubtleReference"/>
        </w:rPr>
        <w:t xml:space="preserve">Руже Јовановића 27а, Београд,  http://www.sepa.gov.rs    и у  Министарству енергетике, развоја и заштите животне средине, Немањина 22-26, Београд, www.merz.gov.rs </w:t>
      </w:r>
    </w:p>
    <w:p w:rsidR="00BC540F" w:rsidRPr="00BC540F" w:rsidRDefault="00BC540F" w:rsidP="00084BD5">
      <w:pPr>
        <w:pStyle w:val="TEXT"/>
        <w:numPr>
          <w:ilvl w:val="1"/>
          <w:numId w:val="9"/>
        </w:numPr>
        <w:spacing w:before="60" w:after="60"/>
        <w:ind w:left="720" w:hanging="720"/>
        <w:rPr>
          <w:rStyle w:val="SubtleReference"/>
        </w:rPr>
      </w:pPr>
      <w:r w:rsidRPr="00400802">
        <w:rPr>
          <w:rStyle w:val="SubtleReference"/>
        </w:rPr>
        <w:t xml:space="preserve">Подаци о заштити при запошљавању и условима рада се могу добити у Министарству рада, </w:t>
      </w:r>
      <w:r w:rsidRPr="00BC540F">
        <w:rPr>
          <w:rStyle w:val="SubtleReference"/>
        </w:rPr>
        <w:t>запошљавања и социјалне политике, Немањина 22-26, Београд, www.minrzs.gov.rs</w:t>
      </w:r>
    </w:p>
    <w:p w:rsidR="00BC540F" w:rsidRPr="00A47CF6" w:rsidRDefault="00A47CF6" w:rsidP="00A47CF6">
      <w:pPr>
        <w:pStyle w:val="TEXT"/>
        <w:numPr>
          <w:ilvl w:val="0"/>
          <w:numId w:val="26"/>
        </w:numPr>
        <w:spacing w:before="60" w:after="60"/>
        <w:ind w:hanging="720"/>
        <w:rPr>
          <w:rStyle w:val="SubtleReference"/>
          <w:b/>
          <w:i/>
        </w:rPr>
      </w:pPr>
      <w:r w:rsidRPr="00A47CF6">
        <w:rPr>
          <w:rStyle w:val="SubtleReference"/>
          <w:b/>
          <w:i/>
        </w:rPr>
        <w:t>Подаци о врсти, садржини, начинуподношења, висинии роковима обезбеђења испуњења обавеза Понуђача</w:t>
      </w:r>
    </w:p>
    <w:p w:rsidR="00BC540F" w:rsidRPr="00BC540F" w:rsidRDefault="00BC540F" w:rsidP="00084BD5">
      <w:pPr>
        <w:pStyle w:val="TEXT"/>
        <w:spacing w:before="60" w:after="60"/>
        <w:ind w:left="720" w:firstLine="0"/>
        <w:rPr>
          <w:rStyle w:val="SubtleReference"/>
        </w:rPr>
      </w:pPr>
      <w:r w:rsidRPr="00BC540F">
        <w:rPr>
          <w:rStyle w:val="SubtleReference"/>
        </w:rPr>
        <w:t xml:space="preserve">Изабрани  понуђач  је  у  обавези,  да  при  закључењу  уговора,  наручиоцу  поднесе  безусловне, неопозиве и наплативе на први позив гаранције за све случајеве предвиђене у Уговору: </w:t>
      </w:r>
    </w:p>
    <w:p w:rsidR="00AC6BF9" w:rsidRPr="00AC6BF9" w:rsidRDefault="00AC6BF9" w:rsidP="00084BD5">
      <w:pPr>
        <w:pStyle w:val="ListParagraph"/>
        <w:numPr>
          <w:ilvl w:val="0"/>
          <w:numId w:val="9"/>
        </w:numPr>
        <w:spacing w:before="60" w:after="60"/>
        <w:contextualSpacing w:val="0"/>
        <w:jc w:val="both"/>
        <w:rPr>
          <w:rStyle w:val="SubtleReference"/>
          <w:rFonts w:ascii="Times New Roman" w:hAnsi="Times New Roman"/>
          <w:vanish/>
          <w:color w:val="000000"/>
          <w:sz w:val="24"/>
        </w:rPr>
      </w:pPr>
    </w:p>
    <w:p w:rsidR="00BC540F" w:rsidRPr="00BC540F" w:rsidRDefault="00BC540F" w:rsidP="00084BD5">
      <w:pPr>
        <w:pStyle w:val="TEXT"/>
        <w:numPr>
          <w:ilvl w:val="1"/>
          <w:numId w:val="9"/>
        </w:numPr>
        <w:spacing w:before="60" w:after="60"/>
        <w:ind w:left="720" w:hanging="720"/>
        <w:rPr>
          <w:rStyle w:val="SubtleReference"/>
        </w:rPr>
      </w:pPr>
      <w:r w:rsidRPr="00400802">
        <w:rPr>
          <w:rStyle w:val="SubtleReference"/>
        </w:rPr>
        <w:t>Гаранција  за  испуњење  уговорних  обавез</w:t>
      </w:r>
      <w:r w:rsidR="002E338C">
        <w:rPr>
          <w:rStyle w:val="SubtleReference"/>
        </w:rPr>
        <w:t xml:space="preserve">а: </w:t>
      </w:r>
      <w:r w:rsidRPr="00400802">
        <w:rPr>
          <w:rStyle w:val="SubtleReference"/>
        </w:rPr>
        <w:t>Изабрани  понуђач  је  дужан  да  у  тренутку</w:t>
      </w:r>
      <w:r w:rsidR="00400802">
        <w:rPr>
          <w:rStyle w:val="SubtleReference"/>
        </w:rPr>
        <w:t xml:space="preserve"> </w:t>
      </w:r>
      <w:r w:rsidR="002E338C">
        <w:rPr>
          <w:rStyle w:val="SubtleReference"/>
        </w:rPr>
        <w:t xml:space="preserve">потписивања Уговора, Наручиоцу поднесе бланко соло </w:t>
      </w:r>
      <w:r w:rsidRPr="00BC540F">
        <w:rPr>
          <w:rStyle w:val="SubtleReference"/>
        </w:rPr>
        <w:t>меницу  са  мени</w:t>
      </w:r>
      <w:r w:rsidR="002E338C">
        <w:rPr>
          <w:rStyle w:val="SubtleReference"/>
        </w:rPr>
        <w:t xml:space="preserve">чним  овлашћењем на износ од 10%  вредности уговора без </w:t>
      </w:r>
      <w:r w:rsidRPr="00BC540F">
        <w:rPr>
          <w:rStyle w:val="SubtleReference"/>
        </w:rPr>
        <w:t>ПДВ</w:t>
      </w:r>
      <w:r w:rsidR="002E338C">
        <w:rPr>
          <w:rStyle w:val="SubtleReference"/>
        </w:rPr>
        <w:t xml:space="preserve">-а, на име гаранције </w:t>
      </w:r>
      <w:r w:rsidRPr="00BC540F">
        <w:rPr>
          <w:rStyle w:val="SubtleReference"/>
        </w:rPr>
        <w:t xml:space="preserve">за  испуњење уговорних обавеза, са </w:t>
      </w:r>
      <w:r w:rsidRPr="00400802">
        <w:rPr>
          <w:rStyle w:val="SubtleReference"/>
        </w:rPr>
        <w:t>трајањем н</w:t>
      </w:r>
      <w:r w:rsidR="00D4029A">
        <w:rPr>
          <w:rStyle w:val="SubtleReference"/>
        </w:rPr>
        <w:t xml:space="preserve">ајмање </w:t>
      </w:r>
      <w:r w:rsidRPr="00400802">
        <w:rPr>
          <w:rStyle w:val="SubtleReference"/>
        </w:rPr>
        <w:t xml:space="preserve">пет радних дана дуже од дана истека </w:t>
      </w:r>
      <w:r w:rsidR="002E338C">
        <w:rPr>
          <w:rStyle w:val="SubtleReference"/>
        </w:rPr>
        <w:t xml:space="preserve">рока за коначно извршење посла. </w:t>
      </w:r>
      <w:r w:rsidR="00D4029A">
        <w:rPr>
          <w:rStyle w:val="SubtleReference"/>
        </w:rPr>
        <w:t xml:space="preserve">Примљена меница може се попунити и  наплатити у складу са меничним овлашћењем, </w:t>
      </w:r>
      <w:r w:rsidRPr="00400802">
        <w:rPr>
          <w:rStyle w:val="SubtleReference"/>
        </w:rPr>
        <w:t>у</w:t>
      </w:r>
      <w:r w:rsidR="00400802">
        <w:rPr>
          <w:rStyle w:val="SubtleReference"/>
        </w:rPr>
        <w:t xml:space="preserve"> </w:t>
      </w:r>
      <w:r w:rsidR="00D4029A">
        <w:rPr>
          <w:rStyle w:val="SubtleReference"/>
        </w:rPr>
        <w:t xml:space="preserve">случају да </w:t>
      </w:r>
      <w:r w:rsidRPr="00BC540F">
        <w:rPr>
          <w:rStyle w:val="SubtleReference"/>
        </w:rPr>
        <w:t>изабрани понуђач не испуни своје уговорне обавезе.</w:t>
      </w:r>
    </w:p>
    <w:p w:rsidR="00BC540F" w:rsidRPr="00BC540F" w:rsidRDefault="00BC540F" w:rsidP="00084BD5">
      <w:pPr>
        <w:pStyle w:val="TEXT"/>
        <w:numPr>
          <w:ilvl w:val="1"/>
          <w:numId w:val="9"/>
        </w:numPr>
        <w:spacing w:before="60" w:after="60"/>
        <w:ind w:left="720" w:hanging="720"/>
        <w:rPr>
          <w:rStyle w:val="SubtleReference"/>
        </w:rPr>
      </w:pPr>
      <w:r w:rsidRPr="00400802">
        <w:rPr>
          <w:rStyle w:val="SubtleReference"/>
        </w:rPr>
        <w:t>Бланко  соло  меница  мора  бити  неопозива,  безусловна,  платива  на  први  позив,  не  може</w:t>
      </w:r>
      <w:r w:rsidR="00400802">
        <w:rPr>
          <w:rStyle w:val="SubtleReference"/>
        </w:rPr>
        <w:t xml:space="preserve"> </w:t>
      </w:r>
      <w:r w:rsidRPr="00BC540F">
        <w:rPr>
          <w:rStyle w:val="SubtleReference"/>
        </w:rPr>
        <w:t>садржавати  додатне  услове  за  исплату,  краће  рокове  од  рокова  које  је  одредио  наручилац,  мањи</w:t>
      </w:r>
      <w:r w:rsidR="00400802">
        <w:rPr>
          <w:rStyle w:val="SubtleReference"/>
        </w:rPr>
        <w:t xml:space="preserve"> </w:t>
      </w:r>
      <w:r w:rsidRPr="00BC540F">
        <w:rPr>
          <w:rStyle w:val="SubtleReference"/>
        </w:rPr>
        <w:t>износ  од  онога  који  је  одредио  наручилац  или  промењену  месну  надлежност  за  решавањеспорова.  Бланко  соло  меница  мора  садржати  потпис  и  печат  понуђача.  Менично  овлашћењеобавезно  мора  садржати,  поред  осталих  података,  и  тачан  назив  корисника  меничног  овлашћења</w:t>
      </w:r>
      <w:r w:rsidR="009837C0">
        <w:rPr>
          <w:rStyle w:val="SubtleReference"/>
        </w:rPr>
        <w:t xml:space="preserve"> </w:t>
      </w:r>
      <w:r w:rsidRPr="00BC540F">
        <w:rPr>
          <w:rStyle w:val="SubtleReference"/>
        </w:rPr>
        <w:t>(наручиоца), предмет јавне набавке, износ на који се издаје са навођењем рока важности.</w:t>
      </w:r>
    </w:p>
    <w:p w:rsidR="00BC540F" w:rsidRPr="00BC540F" w:rsidRDefault="00BC540F" w:rsidP="00084BD5">
      <w:pPr>
        <w:pStyle w:val="TEXT"/>
        <w:numPr>
          <w:ilvl w:val="1"/>
          <w:numId w:val="9"/>
        </w:numPr>
        <w:spacing w:before="60" w:after="60"/>
        <w:ind w:left="720" w:hanging="720"/>
        <w:rPr>
          <w:rStyle w:val="SubtleReference"/>
        </w:rPr>
      </w:pPr>
      <w:r w:rsidRPr="00400802">
        <w:rPr>
          <w:rStyle w:val="SubtleReference"/>
        </w:rPr>
        <w:t xml:space="preserve">Бланко  соло  меница  мора  бити  прописно  потписана  и  оверена,  са  копијом  депо  картона, </w:t>
      </w:r>
      <w:r w:rsidRPr="00BC540F">
        <w:rPr>
          <w:rStyle w:val="SubtleReference"/>
        </w:rPr>
        <w:t xml:space="preserve">овлашћењем за попуну менице и потврдом о регистрацији менице. </w:t>
      </w:r>
    </w:p>
    <w:p w:rsidR="00BC540F" w:rsidRPr="00BC540F" w:rsidRDefault="007A54C2" w:rsidP="00084BD5">
      <w:pPr>
        <w:pStyle w:val="TEXT"/>
        <w:numPr>
          <w:ilvl w:val="1"/>
          <w:numId w:val="9"/>
        </w:numPr>
        <w:spacing w:before="60" w:after="60"/>
        <w:ind w:left="720" w:hanging="720"/>
        <w:rPr>
          <w:rStyle w:val="SubtleReference"/>
        </w:rPr>
      </w:pPr>
      <w:r>
        <w:rPr>
          <w:rStyle w:val="SubtleReference"/>
        </w:rPr>
        <w:t xml:space="preserve">Ово средство финансијског обезбеђења може </w:t>
      </w:r>
      <w:r w:rsidR="00BC540F" w:rsidRPr="00BC540F">
        <w:rPr>
          <w:rStyle w:val="SubtleReference"/>
        </w:rPr>
        <w:t>гласит</w:t>
      </w:r>
      <w:r>
        <w:rPr>
          <w:rStyle w:val="SubtleReference"/>
        </w:rPr>
        <w:t xml:space="preserve">и на члана групе </w:t>
      </w:r>
      <w:r w:rsidR="00BC540F" w:rsidRPr="00BC540F">
        <w:rPr>
          <w:rStyle w:val="SubtleReference"/>
        </w:rPr>
        <w:t>понуђача  одређеногспоразумом о заједничком изврше</w:t>
      </w:r>
      <w:r>
        <w:rPr>
          <w:rStyle w:val="SubtleReference"/>
        </w:rPr>
        <w:t xml:space="preserve">њу набавке или понуђача, али не </w:t>
      </w:r>
      <w:r w:rsidR="00BC540F" w:rsidRPr="00BC540F">
        <w:rPr>
          <w:rStyle w:val="SubtleReference"/>
        </w:rPr>
        <w:t>и на подизвођача.</w:t>
      </w:r>
    </w:p>
    <w:p w:rsidR="00BC540F" w:rsidRPr="00BC540F" w:rsidRDefault="007A54C2" w:rsidP="00084BD5">
      <w:pPr>
        <w:pStyle w:val="TEXT"/>
        <w:numPr>
          <w:ilvl w:val="1"/>
          <w:numId w:val="9"/>
        </w:numPr>
        <w:spacing w:before="60" w:after="60"/>
        <w:ind w:left="720" w:hanging="720"/>
        <w:rPr>
          <w:rStyle w:val="SubtleReference"/>
        </w:rPr>
      </w:pPr>
      <w:r>
        <w:rPr>
          <w:rStyle w:val="SubtleReference"/>
        </w:rPr>
        <w:t xml:space="preserve">У вези са овим </w:t>
      </w:r>
      <w:r w:rsidR="00BC540F" w:rsidRPr="00AC6BF9">
        <w:rPr>
          <w:rStyle w:val="SubtleReference"/>
        </w:rPr>
        <w:t>средство</w:t>
      </w:r>
      <w:r>
        <w:rPr>
          <w:rStyle w:val="SubtleReference"/>
        </w:rPr>
        <w:t xml:space="preserve">м обезбеђења понуђач у понуди подноси одговарајућу </w:t>
      </w:r>
      <w:r w:rsidR="00BC540F" w:rsidRPr="00BC540F">
        <w:rPr>
          <w:rStyle w:val="SubtleReference"/>
        </w:rPr>
        <w:t>изјаву  која  је</w:t>
      </w:r>
      <w:r>
        <w:rPr>
          <w:rStyle w:val="SubtleReference"/>
        </w:rPr>
        <w:t xml:space="preserve"> </w:t>
      </w:r>
      <w:r w:rsidR="00BC540F" w:rsidRPr="00BC540F">
        <w:rPr>
          <w:rStyle w:val="SubtleReference"/>
        </w:rPr>
        <w:t>дата у Поглављу XIII. конкурсне документације.</w:t>
      </w:r>
    </w:p>
    <w:p w:rsidR="00BC540F" w:rsidRPr="00403A37" w:rsidRDefault="00BC540F" w:rsidP="00A47CF6">
      <w:pPr>
        <w:pStyle w:val="TEXT"/>
        <w:numPr>
          <w:ilvl w:val="0"/>
          <w:numId w:val="26"/>
        </w:numPr>
        <w:spacing w:before="60" w:after="60"/>
        <w:ind w:hanging="720"/>
        <w:rPr>
          <w:rStyle w:val="SubtleReference"/>
          <w:b/>
          <w:i/>
          <w:color w:val="auto"/>
        </w:rPr>
      </w:pPr>
      <w:r w:rsidRPr="00403A37">
        <w:rPr>
          <w:rStyle w:val="SubtleReference"/>
          <w:b/>
          <w:i/>
          <w:color w:val="auto"/>
        </w:rPr>
        <w:t>З</w:t>
      </w:r>
      <w:r w:rsidR="00D96C5B">
        <w:rPr>
          <w:rStyle w:val="SubtleReference"/>
          <w:b/>
          <w:i/>
          <w:color w:val="auto"/>
        </w:rPr>
        <w:t xml:space="preserve">аштита </w:t>
      </w:r>
      <w:r w:rsidR="00A47CF6" w:rsidRPr="00403A37">
        <w:rPr>
          <w:rStyle w:val="SubtleReference"/>
          <w:b/>
          <w:i/>
          <w:color w:val="auto"/>
        </w:rPr>
        <w:t xml:space="preserve">поверљивости података које наручилац ставља понуђачима на располагање, </w:t>
      </w:r>
      <w:r w:rsidR="00403A37" w:rsidRPr="00403A37">
        <w:rPr>
          <w:rStyle w:val="SubtleReference"/>
          <w:b/>
          <w:i/>
          <w:color w:val="auto"/>
        </w:rPr>
        <w:t>укључујући и њихове подизвођаче</w:t>
      </w:r>
      <w:r w:rsidRPr="00403A37">
        <w:rPr>
          <w:rStyle w:val="SubtleReference"/>
          <w:b/>
          <w:i/>
          <w:color w:val="auto"/>
        </w:rPr>
        <w:t xml:space="preserve"> </w:t>
      </w:r>
    </w:p>
    <w:p w:rsidR="00AC6BF9" w:rsidRPr="00AC6BF9" w:rsidRDefault="00AC6BF9" w:rsidP="00084BD5">
      <w:pPr>
        <w:pStyle w:val="ListParagraph"/>
        <w:numPr>
          <w:ilvl w:val="0"/>
          <w:numId w:val="9"/>
        </w:numPr>
        <w:spacing w:before="60" w:after="60"/>
        <w:contextualSpacing w:val="0"/>
        <w:jc w:val="both"/>
        <w:rPr>
          <w:rStyle w:val="SubtleReference"/>
          <w:rFonts w:ascii="Times New Roman" w:hAnsi="Times New Roman"/>
          <w:vanish/>
          <w:color w:val="000000"/>
          <w:sz w:val="24"/>
        </w:rPr>
      </w:pPr>
    </w:p>
    <w:p w:rsidR="00BC540F" w:rsidRPr="00BC540F" w:rsidRDefault="00BC540F" w:rsidP="00084BD5">
      <w:pPr>
        <w:pStyle w:val="TEXT"/>
        <w:numPr>
          <w:ilvl w:val="1"/>
          <w:numId w:val="9"/>
        </w:numPr>
        <w:spacing w:before="60" w:after="60"/>
        <w:ind w:left="720" w:firstLine="0"/>
        <w:rPr>
          <w:rStyle w:val="SubtleReference"/>
        </w:rPr>
      </w:pPr>
      <w:r w:rsidRPr="00400802">
        <w:rPr>
          <w:rStyle w:val="SubtleReference"/>
        </w:rPr>
        <w:t xml:space="preserve">Наручилац  чува  као  поверљиве  све  податке  садржане  у  понуди  који  су  посебним  актом </w:t>
      </w:r>
      <w:r w:rsidRPr="00BC540F">
        <w:rPr>
          <w:rStyle w:val="SubtleReference"/>
        </w:rPr>
        <w:t xml:space="preserve">утврђени или означени као поверљиви. </w:t>
      </w:r>
    </w:p>
    <w:p w:rsidR="00BC540F" w:rsidRPr="00BC540F" w:rsidRDefault="00BC540F" w:rsidP="00084BD5">
      <w:pPr>
        <w:pStyle w:val="TEXT"/>
        <w:numPr>
          <w:ilvl w:val="1"/>
          <w:numId w:val="9"/>
        </w:numPr>
        <w:spacing w:before="60" w:after="60"/>
        <w:ind w:left="720" w:hanging="720"/>
        <w:rPr>
          <w:rStyle w:val="SubtleReference"/>
        </w:rPr>
      </w:pPr>
      <w:r w:rsidRPr="00400802">
        <w:rPr>
          <w:rStyle w:val="SubtleReference"/>
        </w:rPr>
        <w:t xml:space="preserve">Наручилац може да одбије да пружи информацију која би значила повреду поверљивости </w:t>
      </w:r>
      <w:r w:rsidRPr="00BC540F">
        <w:rPr>
          <w:rStyle w:val="SubtleReference"/>
        </w:rPr>
        <w:t xml:space="preserve">података добијених у понуди. </w:t>
      </w:r>
    </w:p>
    <w:p w:rsidR="00BC540F" w:rsidRPr="00BC540F" w:rsidRDefault="00BC540F" w:rsidP="00084BD5">
      <w:pPr>
        <w:pStyle w:val="TEXT"/>
        <w:numPr>
          <w:ilvl w:val="1"/>
          <w:numId w:val="9"/>
        </w:numPr>
        <w:spacing w:before="60" w:after="60"/>
        <w:ind w:left="720" w:hanging="720"/>
        <w:rPr>
          <w:rStyle w:val="SubtleReference"/>
        </w:rPr>
      </w:pPr>
      <w:r w:rsidRPr="00BC540F">
        <w:rPr>
          <w:rStyle w:val="SubtleReference"/>
        </w:rPr>
        <w:t>Као  поверљива,  понуђач  може  означити  документа  која  садрже  личне  податке,  а  које  не садржи  ниједан  јавни  регистар,  или  који  на  други  начин  нису  доступни,  као  и  пословне податке који су прописима означени као поверљиви.</w:t>
      </w:r>
    </w:p>
    <w:p w:rsidR="00BC540F" w:rsidRPr="00BC540F" w:rsidRDefault="00BC540F" w:rsidP="00084BD5">
      <w:pPr>
        <w:pStyle w:val="TEXT"/>
        <w:numPr>
          <w:ilvl w:val="1"/>
          <w:numId w:val="9"/>
        </w:numPr>
        <w:spacing w:before="60" w:after="60"/>
        <w:ind w:left="720" w:hanging="720"/>
        <w:rPr>
          <w:rStyle w:val="SubtleReference"/>
        </w:rPr>
      </w:pPr>
      <w:r w:rsidRPr="00400802">
        <w:rPr>
          <w:rStyle w:val="SubtleReference"/>
        </w:rPr>
        <w:t xml:space="preserve">Наручилац ће као поверљива третирати она документа која у десном горњем углу великим </w:t>
      </w:r>
      <w:r w:rsidRPr="00BC540F">
        <w:rPr>
          <w:rStyle w:val="SubtleReference"/>
        </w:rPr>
        <w:t>словима имају исписано „ПОВЕРЉИВО“.</w:t>
      </w:r>
    </w:p>
    <w:p w:rsidR="00BC540F" w:rsidRPr="00BC540F" w:rsidRDefault="004E44F9" w:rsidP="00084BD5">
      <w:pPr>
        <w:pStyle w:val="TEXT"/>
        <w:numPr>
          <w:ilvl w:val="1"/>
          <w:numId w:val="9"/>
        </w:numPr>
        <w:spacing w:before="60" w:after="60"/>
        <w:ind w:left="720" w:hanging="720"/>
        <w:rPr>
          <w:rStyle w:val="SubtleReference"/>
        </w:rPr>
      </w:pPr>
      <w:r>
        <w:rPr>
          <w:rStyle w:val="SubtleReference"/>
        </w:rPr>
        <w:t xml:space="preserve">Наручилац не одговара за </w:t>
      </w:r>
      <w:r w:rsidR="00BC540F" w:rsidRPr="00400802">
        <w:rPr>
          <w:rStyle w:val="SubtleReference"/>
        </w:rPr>
        <w:t>пове</w:t>
      </w:r>
      <w:r>
        <w:rPr>
          <w:rStyle w:val="SubtleReference"/>
        </w:rPr>
        <w:t xml:space="preserve">рљивост података који нису </w:t>
      </w:r>
      <w:r w:rsidR="00BC540F" w:rsidRPr="00400802">
        <w:rPr>
          <w:rStyle w:val="SubtleReference"/>
        </w:rPr>
        <w:t xml:space="preserve">означени  на  горе  наведени </w:t>
      </w:r>
      <w:r w:rsidR="00BC540F" w:rsidRPr="00BC540F">
        <w:rPr>
          <w:rStyle w:val="SubtleReference"/>
        </w:rPr>
        <w:t>начин.</w:t>
      </w:r>
      <w:r>
        <w:rPr>
          <w:rStyle w:val="SubtleReference"/>
        </w:rPr>
        <w:t xml:space="preserve"> </w:t>
      </w:r>
      <w:r w:rsidR="00BC540F" w:rsidRPr="00BC540F">
        <w:rPr>
          <w:rStyle w:val="SubtleReference"/>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w:t>
      </w:r>
      <w:r>
        <w:rPr>
          <w:rStyle w:val="SubtleReference"/>
        </w:rPr>
        <w:t xml:space="preserve">ЗИВ», уписати датум, време и потписати </w:t>
      </w:r>
      <w:r w:rsidR="00BC540F" w:rsidRPr="00BC540F">
        <w:rPr>
          <w:rStyle w:val="SubtleReference"/>
        </w:rPr>
        <w:t xml:space="preserve">се.  Ако  понуђач  у  року  који  одреди  Наручилац  не  опозове  поверљивост докумената, Наручилац ће третирати ову понуду као понуду без поверљивих података. </w:t>
      </w:r>
    </w:p>
    <w:p w:rsidR="00BC540F" w:rsidRPr="00400802" w:rsidRDefault="00BC540F" w:rsidP="00084BD5">
      <w:pPr>
        <w:pStyle w:val="TEXT"/>
        <w:numPr>
          <w:ilvl w:val="1"/>
          <w:numId w:val="9"/>
        </w:numPr>
        <w:spacing w:before="60" w:after="60"/>
        <w:ind w:left="720" w:hanging="720"/>
        <w:rPr>
          <w:rStyle w:val="SubtleReference"/>
        </w:rPr>
      </w:pPr>
      <w:r w:rsidRPr="00400802">
        <w:rPr>
          <w:rStyle w:val="SubtleReference"/>
        </w:rPr>
        <w:t>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w:t>
      </w:r>
    </w:p>
    <w:p w:rsidR="009E1466" w:rsidRPr="004E44F9" w:rsidRDefault="00BC540F" w:rsidP="004E44F9">
      <w:pPr>
        <w:pStyle w:val="TEXT"/>
        <w:numPr>
          <w:ilvl w:val="1"/>
          <w:numId w:val="9"/>
        </w:numPr>
        <w:spacing w:before="60" w:after="60"/>
        <w:ind w:left="720" w:hanging="720"/>
        <w:rPr>
          <w:rStyle w:val="SubtleReference"/>
        </w:rPr>
      </w:pPr>
      <w:r w:rsidRPr="00400802">
        <w:rPr>
          <w:rStyle w:val="SubtleReference"/>
        </w:rPr>
        <w:t xml:space="preserve">Предметна  набавка  не  садржи  поверљиве  информације  које  наручилац  ставља  на </w:t>
      </w:r>
      <w:r w:rsidRPr="00BC540F">
        <w:rPr>
          <w:rStyle w:val="SubtleReference"/>
        </w:rPr>
        <w:t>располагање.</w:t>
      </w:r>
    </w:p>
    <w:p w:rsidR="00BC540F" w:rsidRPr="00403A37" w:rsidRDefault="00BC540F" w:rsidP="00A47CF6">
      <w:pPr>
        <w:pStyle w:val="TEXT"/>
        <w:numPr>
          <w:ilvl w:val="0"/>
          <w:numId w:val="26"/>
        </w:numPr>
        <w:spacing w:before="60" w:after="60"/>
        <w:ind w:hanging="720"/>
        <w:rPr>
          <w:rStyle w:val="SubtleReference"/>
          <w:b/>
          <w:i/>
          <w:color w:val="auto"/>
        </w:rPr>
      </w:pPr>
      <w:r w:rsidRPr="00403A37">
        <w:rPr>
          <w:rStyle w:val="SubtleReference"/>
          <w:b/>
          <w:i/>
          <w:color w:val="auto"/>
        </w:rPr>
        <w:t>Д</w:t>
      </w:r>
      <w:r w:rsidR="00403A37">
        <w:rPr>
          <w:rStyle w:val="SubtleReference"/>
          <w:b/>
          <w:i/>
          <w:color w:val="auto"/>
        </w:rPr>
        <w:t>одатне информације или појашњења у вези са припремањем понуде</w:t>
      </w:r>
    </w:p>
    <w:p w:rsidR="00BC540F" w:rsidRPr="00BD62AE" w:rsidRDefault="00BC540F" w:rsidP="00084BD5">
      <w:pPr>
        <w:pStyle w:val="TEXT"/>
        <w:spacing w:before="60" w:after="60"/>
        <w:ind w:left="720" w:firstLine="0"/>
        <w:rPr>
          <w:rStyle w:val="SubtleReference"/>
        </w:rPr>
      </w:pPr>
      <w:r w:rsidRPr="00BD62AE">
        <w:rPr>
          <w:rStyle w:val="SubtleReference"/>
        </w:rPr>
        <w:t xml:space="preserve">Додатне  информације  и  појашњења  у  вези  са  припремом  понуде  заинтересовани  понуђачи могу тражити у писаном облику путем поште, електронске поште или факсом и то најкасније 5 (пет) дана пре истека рока за подношење понуда, на адресу Наручиоца: </w:t>
      </w:r>
    </w:p>
    <w:p w:rsidR="00BC540F" w:rsidRPr="003F68EB" w:rsidRDefault="00AE523F" w:rsidP="00084BD5">
      <w:pPr>
        <w:pStyle w:val="TEXT"/>
        <w:spacing w:before="60" w:after="60"/>
        <w:ind w:left="720" w:firstLine="0"/>
        <w:rPr>
          <w:rStyle w:val="SubtleReference"/>
          <w:b/>
          <w:color w:val="000000" w:themeColor="text1"/>
        </w:rPr>
      </w:pPr>
      <w:r w:rsidRPr="003F68EB">
        <w:rPr>
          <w:rStyle w:val="SubtleReference"/>
          <w:b/>
          <w:color w:val="000000" w:themeColor="text1"/>
        </w:rPr>
        <w:t>ЈП ЕЛГАС СЕНТА</w:t>
      </w:r>
      <w:r w:rsidR="00BC540F" w:rsidRPr="003F68EB">
        <w:rPr>
          <w:rStyle w:val="SubtleReference"/>
          <w:b/>
          <w:color w:val="000000" w:themeColor="text1"/>
        </w:rPr>
        <w:t xml:space="preserve">, </w:t>
      </w:r>
      <w:r w:rsidRPr="003F68EB">
        <w:rPr>
          <w:rStyle w:val="SubtleReference"/>
          <w:b/>
          <w:color w:val="000000" w:themeColor="text1"/>
        </w:rPr>
        <w:t>Миксат Калмана</w:t>
      </w:r>
      <w:r w:rsidR="00BC540F" w:rsidRPr="003F68EB">
        <w:rPr>
          <w:rStyle w:val="SubtleReference"/>
          <w:b/>
          <w:color w:val="000000" w:themeColor="text1"/>
        </w:rPr>
        <w:t xml:space="preserve"> </w:t>
      </w:r>
      <w:r w:rsidR="003F68EB" w:rsidRPr="003F68EB">
        <w:rPr>
          <w:rStyle w:val="SubtleReference"/>
          <w:b/>
          <w:color w:val="000000" w:themeColor="text1"/>
        </w:rPr>
        <w:t xml:space="preserve">број </w:t>
      </w:r>
      <w:r w:rsidRPr="003F68EB">
        <w:rPr>
          <w:rStyle w:val="SubtleReference"/>
          <w:b/>
          <w:color w:val="000000" w:themeColor="text1"/>
        </w:rPr>
        <w:t>37</w:t>
      </w:r>
      <w:r w:rsidR="003F68EB" w:rsidRPr="003F68EB">
        <w:rPr>
          <w:rStyle w:val="SubtleReference"/>
          <w:b/>
          <w:color w:val="000000" w:themeColor="text1"/>
        </w:rPr>
        <w:t>;</w:t>
      </w:r>
      <w:r w:rsidR="00BC540F" w:rsidRPr="003F68EB">
        <w:rPr>
          <w:rStyle w:val="SubtleReference"/>
          <w:b/>
          <w:color w:val="000000" w:themeColor="text1"/>
        </w:rPr>
        <w:t xml:space="preserve"> 2</w:t>
      </w:r>
      <w:r w:rsidRPr="003F68EB">
        <w:rPr>
          <w:rStyle w:val="SubtleReference"/>
          <w:b/>
          <w:color w:val="000000" w:themeColor="text1"/>
        </w:rPr>
        <w:t>44</w:t>
      </w:r>
      <w:r w:rsidR="00BC540F" w:rsidRPr="003F68EB">
        <w:rPr>
          <w:rStyle w:val="SubtleReference"/>
          <w:b/>
          <w:color w:val="000000" w:themeColor="text1"/>
        </w:rPr>
        <w:t xml:space="preserve">00 </w:t>
      </w:r>
      <w:r w:rsidRPr="003F68EB">
        <w:rPr>
          <w:rStyle w:val="SubtleReference"/>
          <w:b/>
          <w:color w:val="000000" w:themeColor="text1"/>
        </w:rPr>
        <w:t>Сента</w:t>
      </w:r>
    </w:p>
    <w:p w:rsidR="00BC540F" w:rsidRPr="009837C0" w:rsidRDefault="009837C0" w:rsidP="00084BD5">
      <w:pPr>
        <w:pStyle w:val="TEXT"/>
        <w:spacing w:before="60" w:after="60"/>
        <w:ind w:left="720" w:firstLine="0"/>
        <w:rPr>
          <w:rStyle w:val="SubtleReference"/>
          <w:color w:val="auto"/>
        </w:rPr>
      </w:pPr>
      <w:r w:rsidRPr="009837C0">
        <w:rPr>
          <w:rStyle w:val="SubtleReference"/>
          <w:color w:val="auto"/>
        </w:rPr>
        <w:t>e-mail</w:t>
      </w:r>
      <w:r w:rsidR="00BC540F" w:rsidRPr="009837C0">
        <w:rPr>
          <w:rStyle w:val="SubtleReference"/>
          <w:color w:val="auto"/>
        </w:rPr>
        <w:t xml:space="preserve">: </w:t>
      </w:r>
      <w:hyperlink r:id="rId11" w:history="1">
        <w:r w:rsidRPr="009837C0">
          <w:rPr>
            <w:rStyle w:val="Hyperlink"/>
            <w:szCs w:val="24"/>
            <w:u w:val="none"/>
          </w:rPr>
          <w:t>jpelgas@sksyu.net</w:t>
        </w:r>
      </w:hyperlink>
      <w:r w:rsidR="00BC540F" w:rsidRPr="009837C0">
        <w:rPr>
          <w:rStyle w:val="SubtleReference"/>
          <w:color w:val="auto"/>
        </w:rPr>
        <w:t xml:space="preserve"> </w:t>
      </w:r>
      <w:r w:rsidR="00AE523F" w:rsidRPr="009837C0">
        <w:rPr>
          <w:rStyle w:val="SubtleReference"/>
          <w:color w:val="auto"/>
        </w:rPr>
        <w:tab/>
      </w:r>
      <w:r w:rsidR="00BC540F" w:rsidRPr="009837C0">
        <w:rPr>
          <w:rStyle w:val="SubtleReference"/>
          <w:color w:val="auto"/>
        </w:rPr>
        <w:t>тел: 064</w:t>
      </w:r>
      <w:r w:rsidR="00AE523F" w:rsidRPr="009837C0">
        <w:rPr>
          <w:rStyle w:val="SubtleReference"/>
          <w:color w:val="auto"/>
        </w:rPr>
        <w:t xml:space="preserve"> 872 5630</w:t>
      </w:r>
    </w:p>
    <w:p w:rsidR="00AE523F" w:rsidRPr="008B663B" w:rsidRDefault="00BC540F" w:rsidP="00084BD5">
      <w:pPr>
        <w:pStyle w:val="TEXT"/>
        <w:spacing w:before="60" w:after="60"/>
        <w:rPr>
          <w:rStyle w:val="SubtleReference"/>
          <w:color w:val="000000" w:themeColor="text1"/>
        </w:rPr>
      </w:pPr>
      <w:r w:rsidRPr="008B663B">
        <w:rPr>
          <w:rStyle w:val="SubtleReference"/>
          <w:color w:val="000000" w:themeColor="text1"/>
        </w:rPr>
        <w:t xml:space="preserve">Стручно лице: </w:t>
      </w:r>
      <w:r w:rsidR="00AE523F" w:rsidRPr="008B663B">
        <w:rPr>
          <w:rStyle w:val="SubtleReference"/>
          <w:color w:val="000000" w:themeColor="text1"/>
        </w:rPr>
        <w:t>Нађ Хевеши Јожеф</w:t>
      </w:r>
      <w:r w:rsidRPr="008B663B">
        <w:rPr>
          <w:rStyle w:val="SubtleReference"/>
          <w:color w:val="000000" w:themeColor="text1"/>
        </w:rPr>
        <w:t xml:space="preserve"> </w:t>
      </w:r>
      <w:r w:rsidR="00AE523F" w:rsidRPr="008B663B">
        <w:rPr>
          <w:rStyle w:val="SubtleReference"/>
          <w:color w:val="000000" w:themeColor="text1"/>
        </w:rPr>
        <w:t xml:space="preserve">; </w:t>
      </w:r>
      <w:r w:rsidRPr="008B663B">
        <w:rPr>
          <w:rStyle w:val="SubtleReference"/>
          <w:color w:val="000000" w:themeColor="text1"/>
        </w:rPr>
        <w:t xml:space="preserve">e-mail </w:t>
      </w:r>
      <w:hyperlink r:id="rId12" w:history="1">
        <w:r w:rsidR="00AE523F" w:rsidRPr="008B663B">
          <w:rPr>
            <w:rStyle w:val="Hyperlink"/>
            <w:color w:val="000000" w:themeColor="text1"/>
            <w:szCs w:val="24"/>
            <w:u w:val="none"/>
          </w:rPr>
          <w:t>jpelgas@sksyu.net</w:t>
        </w:r>
      </w:hyperlink>
      <w:r w:rsidR="00AE523F" w:rsidRPr="008B663B">
        <w:rPr>
          <w:rStyle w:val="SubtleReference"/>
          <w:color w:val="000000" w:themeColor="text1"/>
        </w:rPr>
        <w:tab/>
      </w:r>
      <w:r w:rsidRPr="008B663B">
        <w:rPr>
          <w:rStyle w:val="SubtleReference"/>
          <w:color w:val="000000" w:themeColor="text1"/>
        </w:rPr>
        <w:t xml:space="preserve"> тел</w:t>
      </w:r>
      <w:r w:rsidR="008B663B">
        <w:rPr>
          <w:rStyle w:val="SubtleReference"/>
          <w:color w:val="000000" w:themeColor="text1"/>
        </w:rPr>
        <w:t>.</w:t>
      </w:r>
      <w:r w:rsidRPr="008B663B">
        <w:rPr>
          <w:rStyle w:val="SubtleReference"/>
          <w:color w:val="000000" w:themeColor="text1"/>
        </w:rPr>
        <w:t xml:space="preserve"> </w:t>
      </w:r>
      <w:r w:rsidR="00AE523F" w:rsidRPr="008B663B">
        <w:rPr>
          <w:rStyle w:val="SubtleReference"/>
          <w:color w:val="000000" w:themeColor="text1"/>
        </w:rPr>
        <w:t>024 815 223</w:t>
      </w:r>
    </w:p>
    <w:p w:rsidR="00BC540F" w:rsidRPr="008B663B" w:rsidRDefault="00BC540F" w:rsidP="00084BD5">
      <w:pPr>
        <w:pStyle w:val="TEXT"/>
        <w:spacing w:before="60" w:after="60"/>
        <w:ind w:left="720" w:firstLine="0"/>
        <w:rPr>
          <w:rStyle w:val="SubtleReference"/>
          <w:color w:val="000000" w:themeColor="text1"/>
        </w:rPr>
      </w:pPr>
      <w:r w:rsidRPr="008B663B">
        <w:rPr>
          <w:rStyle w:val="SubtleReference"/>
          <w:color w:val="000000" w:themeColor="text1"/>
        </w:rPr>
        <w:t>уз напомену:</w:t>
      </w:r>
      <w:r w:rsidR="00400802" w:rsidRPr="008B663B">
        <w:rPr>
          <w:rStyle w:val="SubtleReference"/>
          <w:color w:val="000000" w:themeColor="text1"/>
        </w:rPr>
        <w:t xml:space="preserve"> </w:t>
      </w:r>
      <w:r w:rsidRPr="008B663B">
        <w:rPr>
          <w:rStyle w:val="SubtleReference"/>
          <w:b/>
          <w:color w:val="000000" w:themeColor="text1"/>
        </w:rPr>
        <w:t xml:space="preserve">„Појашњења - позив за </w:t>
      </w:r>
      <w:r w:rsidR="005B00E7">
        <w:rPr>
          <w:rStyle w:val="SubtleReference"/>
          <w:b/>
          <w:color w:val="000000" w:themeColor="text1"/>
        </w:rPr>
        <w:t xml:space="preserve">јавну набавку „Гасна мерила“, </w:t>
      </w:r>
      <w:r w:rsidRPr="008B663B">
        <w:rPr>
          <w:rStyle w:val="SubtleReference"/>
          <w:b/>
          <w:color w:val="000000" w:themeColor="text1"/>
        </w:rPr>
        <w:t xml:space="preserve">број </w:t>
      </w:r>
      <w:r w:rsidR="00DA451C" w:rsidRPr="008B663B">
        <w:rPr>
          <w:rStyle w:val="SubtleReference"/>
          <w:b/>
          <w:color w:val="000000" w:themeColor="text1"/>
        </w:rPr>
        <w:t>ЈН - Г1/2016</w:t>
      </w:r>
      <w:r w:rsidRPr="008B663B">
        <w:rPr>
          <w:rStyle w:val="SubtleReference"/>
          <w:b/>
          <w:color w:val="000000" w:themeColor="text1"/>
        </w:rPr>
        <w:t>“</w:t>
      </w:r>
      <w:r w:rsidR="008B663B">
        <w:rPr>
          <w:rStyle w:val="SubtleReference"/>
          <w:b/>
          <w:color w:val="000000" w:themeColor="text1"/>
        </w:rPr>
        <w:t>.</w:t>
      </w:r>
      <w:r w:rsidR="00400802" w:rsidRPr="008B663B">
        <w:rPr>
          <w:rStyle w:val="SubtleReference"/>
          <w:color w:val="000000" w:themeColor="text1"/>
        </w:rPr>
        <w:t xml:space="preserve"> </w:t>
      </w:r>
      <w:r w:rsidRPr="008B663B">
        <w:rPr>
          <w:rStyle w:val="SubtleReference"/>
          <w:color w:val="000000" w:themeColor="text1"/>
        </w:rPr>
        <w:t>Обавезно захтеве за додатним информацијама и појашњењима послати на оба е-mail-а.</w:t>
      </w:r>
    </w:p>
    <w:p w:rsidR="00BD62AE" w:rsidRPr="00BD62AE" w:rsidRDefault="00BD62AE" w:rsidP="00084BD5">
      <w:pPr>
        <w:pStyle w:val="ListParagraph"/>
        <w:numPr>
          <w:ilvl w:val="0"/>
          <w:numId w:val="9"/>
        </w:numPr>
        <w:spacing w:before="60" w:after="60"/>
        <w:contextualSpacing w:val="0"/>
        <w:jc w:val="both"/>
        <w:rPr>
          <w:rStyle w:val="SubtleReference"/>
          <w:rFonts w:ascii="Times New Roman" w:hAnsi="Times New Roman"/>
          <w:vanish/>
          <w:color w:val="000000"/>
          <w:sz w:val="24"/>
        </w:rPr>
      </w:pPr>
    </w:p>
    <w:p w:rsidR="00BC540F" w:rsidRPr="00BC540F" w:rsidRDefault="00BC540F" w:rsidP="003B0587">
      <w:pPr>
        <w:pStyle w:val="TEXT"/>
        <w:numPr>
          <w:ilvl w:val="1"/>
          <w:numId w:val="9"/>
        </w:numPr>
        <w:spacing w:before="60" w:after="60"/>
        <w:ind w:left="720" w:hanging="720"/>
        <w:rPr>
          <w:rStyle w:val="SubtleReference"/>
        </w:rPr>
      </w:pPr>
      <w:r w:rsidRPr="00400802">
        <w:rPr>
          <w:rStyle w:val="SubtleReference"/>
        </w:rPr>
        <w:t>Захтев  за  додатним  информација</w:t>
      </w:r>
      <w:r w:rsidR="00164580">
        <w:rPr>
          <w:rStyle w:val="SubtleReference"/>
        </w:rPr>
        <w:t xml:space="preserve">ма и појашњењима мора бити </w:t>
      </w:r>
      <w:r w:rsidRPr="00400802">
        <w:rPr>
          <w:rStyle w:val="SubtleReference"/>
        </w:rPr>
        <w:t xml:space="preserve">достављен  наручиоцу </w:t>
      </w:r>
      <w:r w:rsidRPr="00BC540F">
        <w:rPr>
          <w:rStyle w:val="SubtleReference"/>
        </w:rPr>
        <w:t>радним данима у периоду од 07.00 до 14.00 часова. Уколико захтев буде достављен наручиоцу после</w:t>
      </w:r>
      <w:r w:rsidR="008B663B">
        <w:rPr>
          <w:rStyle w:val="SubtleReference"/>
        </w:rPr>
        <w:t xml:space="preserve"> наведеног периода  сматраће се да је достављање </w:t>
      </w:r>
      <w:r w:rsidR="002809DA">
        <w:rPr>
          <w:rStyle w:val="SubtleReference"/>
        </w:rPr>
        <w:t xml:space="preserve">захтева </w:t>
      </w:r>
      <w:r w:rsidR="008B663B">
        <w:rPr>
          <w:rStyle w:val="SubtleReference"/>
        </w:rPr>
        <w:t xml:space="preserve">извршено првог </w:t>
      </w:r>
      <w:r w:rsidRPr="00BC540F">
        <w:rPr>
          <w:rStyle w:val="SubtleReference"/>
        </w:rPr>
        <w:t>наредног радног дана.</w:t>
      </w:r>
    </w:p>
    <w:p w:rsidR="00BC540F" w:rsidRPr="00BC540F" w:rsidRDefault="00941AFA" w:rsidP="00084BD5">
      <w:pPr>
        <w:pStyle w:val="TEXT"/>
        <w:numPr>
          <w:ilvl w:val="1"/>
          <w:numId w:val="9"/>
        </w:numPr>
        <w:spacing w:before="60" w:after="60"/>
        <w:ind w:left="720" w:hanging="720"/>
        <w:rPr>
          <w:rStyle w:val="SubtleReference"/>
        </w:rPr>
      </w:pPr>
      <w:r>
        <w:rPr>
          <w:rStyle w:val="SubtleReference"/>
        </w:rPr>
        <w:t xml:space="preserve">Наручилац ће у року од  три дана по пријему таквог захтева, писаним </w:t>
      </w:r>
      <w:r w:rsidR="00BC540F" w:rsidRPr="00400802">
        <w:rPr>
          <w:rStyle w:val="SubtleReference"/>
        </w:rPr>
        <w:t xml:space="preserve">путем  одговорити </w:t>
      </w:r>
      <w:r w:rsidR="00BC540F" w:rsidRPr="00BC540F">
        <w:rPr>
          <w:rStyle w:val="SubtleReference"/>
        </w:rPr>
        <w:t>понуђачу  и  ту  информацију  информацију  објавити  на  Порталу  јавних  набавки  и  својој интернет страници.</w:t>
      </w:r>
    </w:p>
    <w:p w:rsidR="00BC540F" w:rsidRPr="00BC540F" w:rsidRDefault="00BC540F" w:rsidP="00084BD5">
      <w:pPr>
        <w:pStyle w:val="TEXT"/>
        <w:numPr>
          <w:ilvl w:val="1"/>
          <w:numId w:val="9"/>
        </w:numPr>
        <w:spacing w:before="60" w:after="60"/>
        <w:ind w:left="720" w:hanging="720"/>
        <w:rPr>
          <w:rStyle w:val="SubtleReference"/>
        </w:rPr>
      </w:pPr>
      <w:r w:rsidRPr="00400802">
        <w:rPr>
          <w:rStyle w:val="SubtleReference"/>
        </w:rPr>
        <w:t>Комуникација  у  поступку  јавне  набавке  се  врши  на  начин</w:t>
      </w:r>
      <w:r w:rsidR="00941AFA">
        <w:rPr>
          <w:rStyle w:val="SubtleReference"/>
        </w:rPr>
        <w:t xml:space="preserve">  одређен  чланом  20.  Закона </w:t>
      </w:r>
      <w:r w:rsidRPr="00400802">
        <w:rPr>
          <w:rStyle w:val="SubtleReference"/>
        </w:rPr>
        <w:t xml:space="preserve">o </w:t>
      </w:r>
      <w:r w:rsidRPr="00BC540F">
        <w:rPr>
          <w:rStyle w:val="SubtleReference"/>
        </w:rPr>
        <w:t>јавним набавкама.</w:t>
      </w:r>
    </w:p>
    <w:p w:rsidR="00BC540F" w:rsidRPr="00BC540F" w:rsidRDefault="00BC540F" w:rsidP="00084BD5">
      <w:pPr>
        <w:pStyle w:val="TEXT"/>
        <w:numPr>
          <w:ilvl w:val="1"/>
          <w:numId w:val="9"/>
        </w:numPr>
        <w:spacing w:before="60" w:after="60"/>
        <w:ind w:left="720" w:hanging="720"/>
        <w:rPr>
          <w:rStyle w:val="SubtleReference"/>
        </w:rPr>
      </w:pPr>
      <w:r w:rsidRPr="00BC540F">
        <w:rPr>
          <w:rStyle w:val="SubtleReference"/>
        </w:rPr>
        <w:t>Тражење додатних информација и појашњења телефоном није дозвољено.</w:t>
      </w:r>
    </w:p>
    <w:p w:rsidR="00BC540F" w:rsidRPr="00BC540F" w:rsidRDefault="00BC540F" w:rsidP="00084BD5">
      <w:pPr>
        <w:pStyle w:val="TEXT"/>
        <w:numPr>
          <w:ilvl w:val="1"/>
          <w:numId w:val="9"/>
        </w:numPr>
        <w:spacing w:before="60" w:after="60"/>
        <w:ind w:left="720" w:hanging="720"/>
        <w:rPr>
          <w:rStyle w:val="SubtleReference"/>
        </w:rPr>
      </w:pPr>
      <w:r w:rsidRPr="00400802">
        <w:rPr>
          <w:rStyle w:val="SubtleReference"/>
        </w:rPr>
        <w:t xml:space="preserve">Ако наручилац измени или допуни конкурсну документацију 8 или мање дана пре истека </w:t>
      </w:r>
      <w:r w:rsidRPr="00BC540F">
        <w:rPr>
          <w:rStyle w:val="SubtleReference"/>
        </w:rPr>
        <w:t xml:space="preserve">рока  за  подношење  понуда,  дужан  је  да  продужи  рок  за  подношење  понуда  и  објави обавештење о продужењу рока за подношење понуда. </w:t>
      </w:r>
    </w:p>
    <w:p w:rsidR="00BC540F" w:rsidRPr="00BC540F" w:rsidRDefault="00BC540F" w:rsidP="00084BD5">
      <w:pPr>
        <w:pStyle w:val="TEXT"/>
        <w:numPr>
          <w:ilvl w:val="1"/>
          <w:numId w:val="9"/>
        </w:numPr>
        <w:spacing w:before="60" w:after="60"/>
        <w:ind w:left="720" w:hanging="720"/>
        <w:rPr>
          <w:rStyle w:val="SubtleReference"/>
        </w:rPr>
      </w:pPr>
      <w:r w:rsidRPr="00BD62AE">
        <w:rPr>
          <w:rStyle w:val="SubtleReference"/>
        </w:rPr>
        <w:t xml:space="preserve"> По  истеку  рока  </w:t>
      </w:r>
      <w:r w:rsidRPr="00BC540F">
        <w:rPr>
          <w:rStyle w:val="SubtleReference"/>
        </w:rPr>
        <w:t xml:space="preserve">предвиђеног  за  подношење  понуда  наручилац  не  може  да  мења  нити  да допуњује конкурсну документацију. </w:t>
      </w:r>
    </w:p>
    <w:p w:rsidR="00BC540F" w:rsidRPr="00403A37" w:rsidRDefault="00403A37" w:rsidP="00A47CF6">
      <w:pPr>
        <w:pStyle w:val="TEXT"/>
        <w:numPr>
          <w:ilvl w:val="0"/>
          <w:numId w:val="26"/>
        </w:numPr>
        <w:spacing w:before="60" w:after="60"/>
        <w:ind w:hanging="720"/>
        <w:rPr>
          <w:rStyle w:val="SubtleReference"/>
          <w:b/>
          <w:i/>
          <w:color w:val="auto"/>
        </w:rPr>
      </w:pPr>
      <w:r w:rsidRPr="00403A37">
        <w:rPr>
          <w:rStyle w:val="SubtleReference"/>
          <w:b/>
          <w:i/>
          <w:color w:val="auto"/>
        </w:rPr>
        <w:t>Измена конкурсне документације</w:t>
      </w:r>
    </w:p>
    <w:p w:rsidR="00BD62AE" w:rsidRPr="00BD62AE" w:rsidRDefault="00BD62AE" w:rsidP="00084BD5">
      <w:pPr>
        <w:pStyle w:val="ListParagraph"/>
        <w:numPr>
          <w:ilvl w:val="0"/>
          <w:numId w:val="9"/>
        </w:numPr>
        <w:spacing w:before="60" w:after="60"/>
        <w:contextualSpacing w:val="0"/>
        <w:jc w:val="both"/>
        <w:rPr>
          <w:rStyle w:val="SubtleReference"/>
          <w:rFonts w:ascii="Times New Roman" w:hAnsi="Times New Roman"/>
          <w:vanish/>
          <w:color w:val="000000"/>
          <w:sz w:val="24"/>
        </w:rPr>
      </w:pPr>
    </w:p>
    <w:p w:rsidR="00BC540F" w:rsidRPr="00BC540F" w:rsidRDefault="005B00E7" w:rsidP="003B0587">
      <w:pPr>
        <w:pStyle w:val="TEXT"/>
        <w:numPr>
          <w:ilvl w:val="1"/>
          <w:numId w:val="9"/>
        </w:numPr>
        <w:spacing w:before="60" w:after="60"/>
        <w:ind w:left="720" w:hanging="720"/>
        <w:rPr>
          <w:rStyle w:val="SubtleReference"/>
        </w:rPr>
      </w:pPr>
      <w:r>
        <w:rPr>
          <w:rStyle w:val="SubtleReference"/>
        </w:rPr>
        <w:t xml:space="preserve">Ако </w:t>
      </w:r>
      <w:r w:rsidR="001226FB">
        <w:rPr>
          <w:rStyle w:val="SubtleReference"/>
        </w:rPr>
        <w:t xml:space="preserve">Наручилац у року предвиђеном за подношење понуде </w:t>
      </w:r>
      <w:r w:rsidR="00BC540F" w:rsidRPr="00BC540F">
        <w:rPr>
          <w:rStyle w:val="SubtleReference"/>
        </w:rPr>
        <w:t xml:space="preserve">измени или допуни конкурсну докуменатацију, дужан је да без одлагања те измене или допуне објави на Порталу јавних набавки. Све измене, објављене на напред наведени начин и у напред наведеном року, представљају саставни део конкурсне документације. </w:t>
      </w:r>
    </w:p>
    <w:p w:rsidR="00BC540F" w:rsidRPr="00BC540F" w:rsidRDefault="00BC540F" w:rsidP="00084BD5">
      <w:pPr>
        <w:pStyle w:val="TEXT"/>
        <w:numPr>
          <w:ilvl w:val="1"/>
          <w:numId w:val="9"/>
        </w:numPr>
        <w:spacing w:before="60" w:after="60"/>
        <w:ind w:left="720" w:hanging="720"/>
        <w:rPr>
          <w:rStyle w:val="SubtleReference"/>
        </w:rPr>
      </w:pPr>
      <w:r w:rsidRPr="00400802">
        <w:rPr>
          <w:rStyle w:val="SubtleReference"/>
        </w:rPr>
        <w:t xml:space="preserve">У случају измене или допуне конкурсне документације од стране Наручиоца, осам или мање </w:t>
      </w:r>
      <w:r w:rsidRPr="00BC540F">
        <w:rPr>
          <w:rStyle w:val="SubtleReference"/>
        </w:rPr>
        <w:t>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9E1466" w:rsidRPr="001226FB" w:rsidRDefault="00BC540F" w:rsidP="001226FB">
      <w:pPr>
        <w:pStyle w:val="TEXT"/>
        <w:numPr>
          <w:ilvl w:val="1"/>
          <w:numId w:val="9"/>
        </w:numPr>
        <w:spacing w:before="60" w:after="60"/>
        <w:ind w:left="720" w:hanging="720"/>
        <w:rPr>
          <w:rStyle w:val="SubtleReference"/>
        </w:rPr>
      </w:pPr>
      <w:r w:rsidRPr="00400802">
        <w:rPr>
          <w:rStyle w:val="SubtleReference"/>
        </w:rPr>
        <w:t xml:space="preserve">По  истеку  рока  предвиђеног  за  подношење  понуда  наручилац  не  може  да  мења  нити  да </w:t>
      </w:r>
      <w:r w:rsidRPr="00BC540F">
        <w:rPr>
          <w:rStyle w:val="SubtleReference"/>
        </w:rPr>
        <w:t xml:space="preserve">допуњује конкурсну документацију. </w:t>
      </w:r>
    </w:p>
    <w:p w:rsidR="00BC540F" w:rsidRPr="00403A37" w:rsidRDefault="00BC540F" w:rsidP="00A47CF6">
      <w:pPr>
        <w:pStyle w:val="TEXT"/>
        <w:numPr>
          <w:ilvl w:val="0"/>
          <w:numId w:val="26"/>
        </w:numPr>
        <w:spacing w:before="60" w:after="60"/>
        <w:ind w:hanging="720"/>
        <w:rPr>
          <w:rStyle w:val="SubtleReference"/>
          <w:b/>
          <w:i/>
          <w:color w:val="FF0000"/>
        </w:rPr>
      </w:pPr>
      <w:r w:rsidRPr="00403A37">
        <w:rPr>
          <w:rStyle w:val="SubtleReference"/>
          <w:b/>
          <w:i/>
          <w:color w:val="auto"/>
        </w:rPr>
        <w:t>Д</w:t>
      </w:r>
      <w:r w:rsidR="00403A37" w:rsidRPr="00403A37">
        <w:rPr>
          <w:rStyle w:val="SubtleReference"/>
          <w:b/>
          <w:i/>
          <w:color w:val="auto"/>
        </w:rPr>
        <w:t>одатна објашњења од понуђача после отварања понуда и контрола код понуђача</w:t>
      </w:r>
      <w:r w:rsidR="00403A37">
        <w:rPr>
          <w:rStyle w:val="SubtleReference"/>
          <w:b/>
          <w:i/>
          <w:color w:val="auto"/>
        </w:rPr>
        <w:t xml:space="preserve"> односно његовог подизвођача</w:t>
      </w:r>
      <w:r w:rsidRPr="00403A37">
        <w:rPr>
          <w:rStyle w:val="SubtleReference"/>
          <w:b/>
          <w:i/>
          <w:color w:val="FF0000"/>
        </w:rPr>
        <w:t xml:space="preserve"> </w:t>
      </w:r>
    </w:p>
    <w:p w:rsidR="00BD62AE" w:rsidRPr="00BD62AE" w:rsidRDefault="00BD62AE" w:rsidP="00084BD5">
      <w:pPr>
        <w:pStyle w:val="ListParagraph"/>
        <w:numPr>
          <w:ilvl w:val="0"/>
          <w:numId w:val="9"/>
        </w:numPr>
        <w:spacing w:before="60" w:after="60"/>
        <w:contextualSpacing w:val="0"/>
        <w:jc w:val="both"/>
        <w:rPr>
          <w:rStyle w:val="SubtleReference"/>
          <w:rFonts w:ascii="Times New Roman" w:hAnsi="Times New Roman"/>
          <w:vanish/>
          <w:color w:val="000000"/>
          <w:sz w:val="24"/>
        </w:rPr>
      </w:pPr>
    </w:p>
    <w:p w:rsidR="00BC540F" w:rsidRPr="00BC540F" w:rsidRDefault="00BC540F" w:rsidP="00084BD5">
      <w:pPr>
        <w:pStyle w:val="TEXT"/>
        <w:numPr>
          <w:ilvl w:val="1"/>
          <w:numId w:val="9"/>
        </w:numPr>
        <w:spacing w:before="60" w:after="60"/>
        <w:ind w:left="720" w:hanging="720"/>
        <w:rPr>
          <w:rStyle w:val="SubtleReference"/>
        </w:rPr>
      </w:pPr>
      <w:r w:rsidRPr="00400802">
        <w:rPr>
          <w:rStyle w:val="SubtleReference"/>
        </w:rPr>
        <w:t xml:space="preserve">У  понуђену  цену  треба  да  су  урачунати  сви  трошкови  који  се  односе  на  предмет  јавне </w:t>
      </w:r>
      <w:r w:rsidRPr="00BC540F">
        <w:rPr>
          <w:rStyle w:val="SubtleReference"/>
        </w:rPr>
        <w:t>набавке. У</w:t>
      </w:r>
      <w:r w:rsidR="009E1466">
        <w:rPr>
          <w:rStyle w:val="SubtleReference"/>
        </w:rPr>
        <w:t xml:space="preserve"> </w:t>
      </w:r>
      <w:r w:rsidRPr="00BC540F">
        <w:rPr>
          <w:rStyle w:val="SubtleReference"/>
        </w:rPr>
        <w:t>случају  неуобичајено  ниске  цене,  наручилац  ће  поступити  у  складу  са  одредбом члана 92. Закона о јавним набавкама.</w:t>
      </w:r>
    </w:p>
    <w:p w:rsidR="00BC540F" w:rsidRPr="00BC540F" w:rsidRDefault="00BC540F" w:rsidP="00084BD5">
      <w:pPr>
        <w:pStyle w:val="TEXT"/>
        <w:numPr>
          <w:ilvl w:val="1"/>
          <w:numId w:val="9"/>
        </w:numPr>
        <w:spacing w:before="60" w:after="60"/>
        <w:ind w:left="720" w:hanging="720"/>
        <w:rPr>
          <w:rStyle w:val="SubtleReference"/>
        </w:rPr>
      </w:pPr>
      <w:r w:rsidRPr="00400802">
        <w:rPr>
          <w:rStyle w:val="SubtleReference"/>
        </w:rPr>
        <w:t xml:space="preserve">После  отварања  понуда  наручилац  може  приликом  стручне  оцене  понуда  да  у  писаном </w:t>
      </w:r>
      <w:r w:rsidRPr="00BC540F">
        <w:rPr>
          <w:rStyle w:val="SubtleReference"/>
        </w:rPr>
        <w:t xml:space="preserve">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BC540F" w:rsidRPr="00BC540F" w:rsidRDefault="00BC540F" w:rsidP="00084BD5">
      <w:pPr>
        <w:pStyle w:val="TEXT"/>
        <w:numPr>
          <w:ilvl w:val="1"/>
          <w:numId w:val="9"/>
        </w:numPr>
        <w:spacing w:before="60" w:after="60"/>
        <w:ind w:left="720" w:hanging="720"/>
        <w:rPr>
          <w:rStyle w:val="SubtleReference"/>
        </w:rPr>
      </w:pPr>
      <w:r w:rsidRPr="00400802">
        <w:rPr>
          <w:rStyle w:val="SubtleReference"/>
        </w:rPr>
        <w:t>Уколико  наручилац  оцени  да  су  потребна  додатна  објашњења  или  је  потребно  извршити</w:t>
      </w:r>
      <w:r w:rsidR="00400802">
        <w:rPr>
          <w:rStyle w:val="SubtleReference"/>
        </w:rPr>
        <w:t xml:space="preserve"> </w:t>
      </w:r>
      <w:r w:rsidRPr="00BC540F">
        <w:rPr>
          <w:rStyle w:val="SubtleReference"/>
        </w:rPr>
        <w:t xml:space="preserve">контролу (увид) код понуђача, односно његовог подизвођача,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BC540F" w:rsidRPr="00BC540F" w:rsidRDefault="001226FB" w:rsidP="00084BD5">
      <w:pPr>
        <w:pStyle w:val="TEXT"/>
        <w:numPr>
          <w:ilvl w:val="1"/>
          <w:numId w:val="9"/>
        </w:numPr>
        <w:spacing w:before="60" w:after="60"/>
        <w:ind w:left="720" w:hanging="720"/>
        <w:rPr>
          <w:rStyle w:val="SubtleReference"/>
        </w:rPr>
      </w:pPr>
      <w:r>
        <w:rPr>
          <w:rStyle w:val="SubtleReference"/>
        </w:rPr>
        <w:t xml:space="preserve">Захтев за додатно објашњење и одговор </w:t>
      </w:r>
      <w:r w:rsidR="00BC540F" w:rsidRPr="00400802">
        <w:rPr>
          <w:rStyle w:val="SubtleReference"/>
        </w:rPr>
        <w:t xml:space="preserve">на овај захтев биће у писаној форми и њиме се не </w:t>
      </w:r>
      <w:r w:rsidR="00BC540F" w:rsidRPr="00BC540F">
        <w:rPr>
          <w:rStyle w:val="SubtleReference"/>
        </w:rPr>
        <w:t xml:space="preserve">смеју тражити, нудити, нити дозволити промене у понуди. </w:t>
      </w:r>
    </w:p>
    <w:p w:rsidR="00BC540F" w:rsidRPr="00BC540F" w:rsidRDefault="00C6450C" w:rsidP="00084BD5">
      <w:pPr>
        <w:pStyle w:val="TEXT"/>
        <w:numPr>
          <w:ilvl w:val="1"/>
          <w:numId w:val="9"/>
        </w:numPr>
        <w:spacing w:before="60" w:after="60"/>
        <w:ind w:left="720" w:hanging="720"/>
        <w:rPr>
          <w:rStyle w:val="SubtleReference"/>
        </w:rPr>
      </w:pPr>
      <w:r>
        <w:rPr>
          <w:rStyle w:val="SubtleReference"/>
        </w:rPr>
        <w:t xml:space="preserve">Наручилац може уз сагласност понуђача </w:t>
      </w:r>
      <w:r w:rsidR="00BC540F" w:rsidRPr="00895599">
        <w:rPr>
          <w:rStyle w:val="SubtleReference"/>
        </w:rPr>
        <w:t>д</w:t>
      </w:r>
      <w:r>
        <w:rPr>
          <w:rStyle w:val="SubtleReference"/>
        </w:rPr>
        <w:t xml:space="preserve">а изврши исправке рачунских </w:t>
      </w:r>
      <w:r w:rsidR="00BC540F" w:rsidRPr="00895599">
        <w:rPr>
          <w:rStyle w:val="SubtleReference"/>
        </w:rPr>
        <w:t xml:space="preserve">грешака  уочених </w:t>
      </w:r>
      <w:r w:rsidR="00BC540F" w:rsidRPr="00BC540F">
        <w:rPr>
          <w:rStyle w:val="SubtleReference"/>
        </w:rPr>
        <w:t xml:space="preserve">приликом разматрања понуде по окончаном поступку отварања. </w:t>
      </w:r>
    </w:p>
    <w:p w:rsidR="00BC540F" w:rsidRPr="00895599" w:rsidRDefault="00BC540F" w:rsidP="00084BD5">
      <w:pPr>
        <w:pStyle w:val="TEXT"/>
        <w:numPr>
          <w:ilvl w:val="1"/>
          <w:numId w:val="9"/>
        </w:numPr>
        <w:spacing w:before="60" w:after="60"/>
        <w:ind w:left="720" w:hanging="720"/>
        <w:rPr>
          <w:rStyle w:val="SubtleReference"/>
        </w:rPr>
      </w:pPr>
      <w:r w:rsidRPr="00895599">
        <w:rPr>
          <w:rStyle w:val="SubtleReference"/>
        </w:rPr>
        <w:t>У случају разлике између јединичне и укупне цене, меродавна је јединична цена.</w:t>
      </w:r>
    </w:p>
    <w:p w:rsidR="00BC540F" w:rsidRPr="00BC540F" w:rsidRDefault="00BC540F" w:rsidP="00084BD5">
      <w:pPr>
        <w:pStyle w:val="TEXT"/>
        <w:numPr>
          <w:ilvl w:val="1"/>
          <w:numId w:val="9"/>
        </w:numPr>
        <w:spacing w:before="60" w:after="60"/>
        <w:ind w:left="720" w:hanging="720"/>
        <w:rPr>
          <w:rStyle w:val="SubtleReference"/>
        </w:rPr>
      </w:pPr>
      <w:r w:rsidRPr="00895599">
        <w:rPr>
          <w:rStyle w:val="SubtleReference"/>
        </w:rPr>
        <w:t xml:space="preserve">Ако се понуђач не сагласи са исправком рачунских грешака, наручилац ће његову понуду </w:t>
      </w:r>
      <w:r w:rsidRPr="00BC540F">
        <w:rPr>
          <w:rStyle w:val="SubtleReference"/>
        </w:rPr>
        <w:t xml:space="preserve">одбити као неприхватљиву. </w:t>
      </w:r>
    </w:p>
    <w:p w:rsidR="00BC540F" w:rsidRPr="00403A37" w:rsidRDefault="009527C5" w:rsidP="00A47CF6">
      <w:pPr>
        <w:pStyle w:val="TEXT"/>
        <w:numPr>
          <w:ilvl w:val="0"/>
          <w:numId w:val="26"/>
        </w:numPr>
        <w:spacing w:before="60" w:after="60"/>
        <w:ind w:hanging="720"/>
        <w:rPr>
          <w:rStyle w:val="SubtleReference"/>
          <w:b/>
          <w:i/>
          <w:color w:val="auto"/>
        </w:rPr>
      </w:pPr>
      <w:r>
        <w:rPr>
          <w:rStyle w:val="SubtleReference"/>
          <w:b/>
          <w:i/>
          <w:color w:val="auto"/>
        </w:rPr>
        <w:t>Негативне референце</w:t>
      </w:r>
    </w:p>
    <w:p w:rsidR="00BD62AE" w:rsidRPr="00BD62AE" w:rsidRDefault="00BD62AE" w:rsidP="00084BD5">
      <w:pPr>
        <w:pStyle w:val="ListParagraph"/>
        <w:numPr>
          <w:ilvl w:val="0"/>
          <w:numId w:val="9"/>
        </w:numPr>
        <w:spacing w:before="60" w:after="60"/>
        <w:contextualSpacing w:val="0"/>
        <w:jc w:val="both"/>
        <w:rPr>
          <w:rStyle w:val="SubtleReference"/>
          <w:rFonts w:ascii="Times New Roman" w:hAnsi="Times New Roman"/>
          <w:vanish/>
          <w:color w:val="000000"/>
          <w:sz w:val="24"/>
        </w:rPr>
      </w:pPr>
    </w:p>
    <w:p w:rsidR="00C6450C" w:rsidRPr="006C4C2C" w:rsidRDefault="00C6450C" w:rsidP="00C6450C">
      <w:pPr>
        <w:pStyle w:val="NoSpacing"/>
        <w:jc w:val="both"/>
        <w:rPr>
          <w:rFonts w:ascii="Times New Roman" w:hAnsi="Times New Roman"/>
          <w:color w:val="000000"/>
          <w:sz w:val="24"/>
          <w:szCs w:val="24"/>
        </w:rPr>
      </w:pPr>
      <w:r w:rsidRPr="006C4C2C">
        <w:rPr>
          <w:rFonts w:ascii="Times New Roman" w:hAnsi="Times New Roman"/>
          <w:color w:val="000000"/>
          <w:sz w:val="24"/>
          <w:szCs w:val="24"/>
        </w:rPr>
        <w:t xml:space="preserve">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 </w:t>
      </w:r>
    </w:p>
    <w:p w:rsidR="00C6450C" w:rsidRPr="006C4C2C" w:rsidRDefault="00C1659C" w:rsidP="00C6450C">
      <w:pPr>
        <w:pStyle w:val="NoSpacing"/>
        <w:jc w:val="both"/>
        <w:rPr>
          <w:rFonts w:ascii="Times New Roman" w:hAnsi="Times New Roman"/>
          <w:color w:val="000000"/>
          <w:sz w:val="24"/>
          <w:szCs w:val="24"/>
        </w:rPr>
      </w:pPr>
      <w:r>
        <w:rPr>
          <w:rFonts w:ascii="Times New Roman" w:hAnsi="Times New Roman"/>
          <w:color w:val="000000"/>
          <w:sz w:val="24"/>
          <w:szCs w:val="24"/>
        </w:rPr>
        <w:t xml:space="preserve">  </w:t>
      </w:r>
      <w:r w:rsidR="00C6450C">
        <w:rPr>
          <w:rFonts w:ascii="Times New Roman" w:hAnsi="Times New Roman"/>
          <w:color w:val="000000"/>
          <w:sz w:val="24"/>
          <w:szCs w:val="24"/>
        </w:rPr>
        <w:t xml:space="preserve">- </w:t>
      </w:r>
      <w:r w:rsidR="00C6450C" w:rsidRPr="006C4C2C">
        <w:rPr>
          <w:rFonts w:ascii="Times New Roman" w:hAnsi="Times New Roman"/>
          <w:color w:val="000000"/>
          <w:sz w:val="24"/>
          <w:szCs w:val="24"/>
        </w:rPr>
        <w:t xml:space="preserve">поступао супротно забрани из члана 23. и 25. Закона; </w:t>
      </w:r>
    </w:p>
    <w:p w:rsidR="00C6450C" w:rsidRPr="006C4C2C" w:rsidRDefault="00C1659C" w:rsidP="00C6450C">
      <w:pPr>
        <w:pStyle w:val="NoSpacing"/>
        <w:jc w:val="both"/>
        <w:rPr>
          <w:rFonts w:ascii="Times New Roman" w:hAnsi="Times New Roman"/>
          <w:color w:val="000000"/>
          <w:sz w:val="24"/>
          <w:szCs w:val="24"/>
        </w:rPr>
      </w:pPr>
      <w:r>
        <w:rPr>
          <w:rFonts w:ascii="Times New Roman" w:hAnsi="Times New Roman"/>
          <w:color w:val="000000"/>
          <w:sz w:val="24"/>
          <w:szCs w:val="24"/>
        </w:rPr>
        <w:t xml:space="preserve">  </w:t>
      </w:r>
      <w:r w:rsidR="00C6450C">
        <w:rPr>
          <w:rFonts w:ascii="Times New Roman" w:hAnsi="Times New Roman"/>
          <w:color w:val="000000"/>
          <w:sz w:val="24"/>
          <w:szCs w:val="24"/>
        </w:rPr>
        <w:t xml:space="preserve">- </w:t>
      </w:r>
      <w:r w:rsidR="00C6450C" w:rsidRPr="006C4C2C">
        <w:rPr>
          <w:rFonts w:ascii="Times New Roman" w:hAnsi="Times New Roman"/>
          <w:color w:val="000000"/>
          <w:sz w:val="24"/>
          <w:szCs w:val="24"/>
        </w:rPr>
        <w:t xml:space="preserve">учинио повреду конкуренције; </w:t>
      </w:r>
    </w:p>
    <w:p w:rsidR="00C6450C" w:rsidRDefault="00C1659C" w:rsidP="00C6450C">
      <w:pPr>
        <w:pStyle w:val="NoSpacing"/>
        <w:jc w:val="both"/>
        <w:rPr>
          <w:rFonts w:ascii="Times New Roman" w:hAnsi="Times New Roman"/>
          <w:color w:val="000000"/>
          <w:sz w:val="24"/>
          <w:szCs w:val="24"/>
        </w:rPr>
      </w:pPr>
      <w:r>
        <w:rPr>
          <w:rFonts w:ascii="Times New Roman" w:hAnsi="Times New Roman"/>
          <w:color w:val="000000"/>
          <w:sz w:val="24"/>
          <w:szCs w:val="24"/>
        </w:rPr>
        <w:t xml:space="preserve">  </w:t>
      </w:r>
      <w:r w:rsidR="00C6450C">
        <w:rPr>
          <w:rFonts w:ascii="Times New Roman" w:hAnsi="Times New Roman"/>
          <w:color w:val="000000"/>
          <w:sz w:val="24"/>
          <w:szCs w:val="24"/>
        </w:rPr>
        <w:t xml:space="preserve">- </w:t>
      </w:r>
      <w:r w:rsidR="00C6450C" w:rsidRPr="006C4C2C">
        <w:rPr>
          <w:rFonts w:ascii="Times New Roman" w:hAnsi="Times New Roman"/>
          <w:color w:val="000000"/>
          <w:sz w:val="24"/>
          <w:szCs w:val="24"/>
        </w:rPr>
        <w:t xml:space="preserve">доставио неистините податке у понуди или без оправданих разлога одбио да закључи уговор о јавној набавци, након што му је уговор додељен; </w:t>
      </w:r>
    </w:p>
    <w:p w:rsidR="00C6450C" w:rsidRPr="00C6450C" w:rsidRDefault="00C1659C" w:rsidP="00C6450C">
      <w:pPr>
        <w:pStyle w:val="NoSpacing"/>
        <w:jc w:val="both"/>
        <w:rPr>
          <w:rFonts w:ascii="Times New Roman" w:hAnsi="Times New Roman"/>
          <w:color w:val="000000"/>
          <w:sz w:val="24"/>
          <w:szCs w:val="24"/>
        </w:rPr>
      </w:pPr>
      <w:r>
        <w:rPr>
          <w:rFonts w:ascii="Times New Roman" w:hAnsi="Times New Roman"/>
          <w:color w:val="000000"/>
          <w:sz w:val="24"/>
          <w:szCs w:val="24"/>
        </w:rPr>
        <w:t xml:space="preserve">  </w:t>
      </w:r>
      <w:r w:rsidR="00C6450C">
        <w:rPr>
          <w:rFonts w:ascii="Times New Roman" w:hAnsi="Times New Roman"/>
          <w:color w:val="000000"/>
          <w:sz w:val="24"/>
          <w:szCs w:val="24"/>
        </w:rPr>
        <w:t xml:space="preserve">- </w:t>
      </w:r>
      <w:r w:rsidR="00C6450C" w:rsidRPr="006C4C2C">
        <w:rPr>
          <w:rFonts w:ascii="Times New Roman" w:hAnsi="Times New Roman"/>
          <w:color w:val="000000"/>
          <w:sz w:val="24"/>
          <w:szCs w:val="24"/>
        </w:rPr>
        <w:t xml:space="preserve">одбио да достави доказе и средства обезбеђења на шта се у понуди обавезао. </w:t>
      </w:r>
    </w:p>
    <w:p w:rsidR="00C6450C" w:rsidRPr="006C4C2C" w:rsidRDefault="00C6450C" w:rsidP="00C6450C">
      <w:pPr>
        <w:pStyle w:val="NoSpacing"/>
        <w:jc w:val="both"/>
        <w:rPr>
          <w:rFonts w:ascii="Times New Roman" w:hAnsi="Times New Roman"/>
          <w:color w:val="000000"/>
          <w:sz w:val="24"/>
          <w:szCs w:val="24"/>
        </w:rPr>
      </w:pPr>
      <w:r w:rsidRPr="006C4C2C">
        <w:rPr>
          <w:rFonts w:ascii="Times New Roman" w:hAnsi="Times New Roman"/>
          <w:color w:val="000000"/>
          <w:sz w:val="24"/>
          <w:szCs w:val="24"/>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пре објављивања позива за подношење понуда. </w:t>
      </w:r>
    </w:p>
    <w:p w:rsidR="00C6450C" w:rsidRPr="006C4C2C" w:rsidRDefault="00C6450C" w:rsidP="00C6450C">
      <w:pPr>
        <w:pStyle w:val="NoSpacing"/>
        <w:jc w:val="both"/>
        <w:rPr>
          <w:rFonts w:ascii="Times New Roman" w:hAnsi="Times New Roman"/>
          <w:color w:val="000000"/>
          <w:sz w:val="24"/>
          <w:szCs w:val="24"/>
        </w:rPr>
      </w:pPr>
      <w:r w:rsidRPr="006C4C2C">
        <w:rPr>
          <w:rFonts w:ascii="Times New Roman" w:hAnsi="Times New Roman"/>
          <w:color w:val="000000"/>
          <w:sz w:val="24"/>
          <w:szCs w:val="24"/>
        </w:rPr>
        <w:t xml:space="preserve">Доказ може бити: </w:t>
      </w:r>
    </w:p>
    <w:p w:rsidR="00C6450C" w:rsidRPr="006C4C2C" w:rsidRDefault="00C1659C" w:rsidP="00C6450C">
      <w:pPr>
        <w:pStyle w:val="NoSpacing"/>
        <w:jc w:val="both"/>
        <w:rPr>
          <w:rFonts w:ascii="Times New Roman" w:hAnsi="Times New Roman"/>
          <w:color w:val="000000"/>
          <w:sz w:val="24"/>
          <w:szCs w:val="24"/>
        </w:rPr>
      </w:pPr>
      <w:r>
        <w:rPr>
          <w:rFonts w:ascii="Times New Roman" w:hAnsi="Times New Roman"/>
          <w:color w:val="000000"/>
          <w:sz w:val="24"/>
          <w:szCs w:val="24"/>
        </w:rPr>
        <w:t xml:space="preserve">  -</w:t>
      </w:r>
      <w:r w:rsidR="00C6450C" w:rsidRPr="006C4C2C">
        <w:rPr>
          <w:rFonts w:ascii="Times New Roman" w:hAnsi="Times New Roman"/>
          <w:color w:val="000000"/>
          <w:sz w:val="24"/>
          <w:szCs w:val="24"/>
        </w:rPr>
        <w:t xml:space="preserve">правоснажна судска одлука или коначна одлука другог надлежног органа; </w:t>
      </w:r>
    </w:p>
    <w:p w:rsidR="00C6450C" w:rsidRPr="006C4C2C" w:rsidRDefault="00C1659C" w:rsidP="00C6450C">
      <w:pPr>
        <w:pStyle w:val="NoSpacing"/>
        <w:jc w:val="both"/>
        <w:rPr>
          <w:rFonts w:ascii="Times New Roman" w:hAnsi="Times New Roman"/>
          <w:color w:val="000000"/>
          <w:sz w:val="24"/>
          <w:szCs w:val="24"/>
        </w:rPr>
      </w:pPr>
      <w:r>
        <w:rPr>
          <w:rFonts w:ascii="Times New Roman" w:hAnsi="Times New Roman"/>
          <w:color w:val="000000"/>
          <w:sz w:val="24"/>
          <w:szCs w:val="24"/>
        </w:rPr>
        <w:t xml:space="preserve">  -</w:t>
      </w:r>
      <w:r w:rsidR="00C6450C" w:rsidRPr="006C4C2C">
        <w:rPr>
          <w:rFonts w:ascii="Times New Roman" w:hAnsi="Times New Roman"/>
          <w:color w:val="000000"/>
          <w:sz w:val="24"/>
          <w:szCs w:val="24"/>
        </w:rPr>
        <w:t xml:space="preserve">исправа о реализованом средству обезбеђења испуњења обавеза у поступку јавне набавке или испуњења уговорних обавеза; </w:t>
      </w:r>
    </w:p>
    <w:p w:rsidR="00C6450C" w:rsidRPr="006C4C2C" w:rsidRDefault="00C1659C" w:rsidP="00C6450C">
      <w:pPr>
        <w:pStyle w:val="NoSpacing"/>
        <w:jc w:val="both"/>
        <w:rPr>
          <w:rFonts w:ascii="Times New Roman" w:hAnsi="Times New Roman"/>
          <w:color w:val="000000"/>
          <w:sz w:val="24"/>
          <w:szCs w:val="24"/>
        </w:rPr>
      </w:pPr>
      <w:r>
        <w:rPr>
          <w:rFonts w:ascii="Times New Roman" w:hAnsi="Times New Roman"/>
          <w:color w:val="000000"/>
          <w:sz w:val="24"/>
          <w:szCs w:val="24"/>
        </w:rPr>
        <w:t xml:space="preserve">  -</w:t>
      </w:r>
      <w:r w:rsidR="00C6450C" w:rsidRPr="006C4C2C">
        <w:rPr>
          <w:rFonts w:ascii="Times New Roman" w:hAnsi="Times New Roman"/>
          <w:color w:val="000000"/>
          <w:sz w:val="24"/>
          <w:szCs w:val="24"/>
        </w:rPr>
        <w:t xml:space="preserve">исправа о наплаћеној уговорној казни; </w:t>
      </w:r>
    </w:p>
    <w:p w:rsidR="00C6450C" w:rsidRPr="006C4C2C" w:rsidRDefault="00C1659C" w:rsidP="00C6450C">
      <w:pPr>
        <w:pStyle w:val="NoSpacing"/>
        <w:jc w:val="both"/>
        <w:rPr>
          <w:rFonts w:ascii="Times New Roman" w:hAnsi="Times New Roman"/>
          <w:color w:val="000000"/>
          <w:sz w:val="24"/>
          <w:szCs w:val="24"/>
        </w:rPr>
      </w:pPr>
      <w:r>
        <w:rPr>
          <w:rFonts w:ascii="Times New Roman" w:hAnsi="Times New Roman"/>
          <w:color w:val="000000"/>
          <w:sz w:val="24"/>
          <w:szCs w:val="24"/>
        </w:rPr>
        <w:t xml:space="preserve">  -</w:t>
      </w:r>
      <w:r w:rsidR="00C6450C" w:rsidRPr="006C4C2C">
        <w:rPr>
          <w:rFonts w:ascii="Times New Roman" w:hAnsi="Times New Roman"/>
          <w:color w:val="000000"/>
          <w:sz w:val="24"/>
          <w:szCs w:val="24"/>
        </w:rPr>
        <w:t xml:space="preserve">рекламације потрошача, односно корисника, ако нису отклоњене у уговореном року; </w:t>
      </w:r>
    </w:p>
    <w:p w:rsidR="00C6450C" w:rsidRPr="006C4C2C" w:rsidRDefault="00C1659C" w:rsidP="00C6450C">
      <w:pPr>
        <w:pStyle w:val="NoSpacing"/>
        <w:jc w:val="both"/>
        <w:rPr>
          <w:rFonts w:ascii="Times New Roman" w:hAnsi="Times New Roman"/>
          <w:color w:val="000000"/>
          <w:sz w:val="24"/>
          <w:szCs w:val="24"/>
        </w:rPr>
      </w:pPr>
      <w:r>
        <w:rPr>
          <w:rFonts w:ascii="Times New Roman" w:hAnsi="Times New Roman"/>
          <w:color w:val="000000"/>
          <w:sz w:val="24"/>
          <w:szCs w:val="24"/>
        </w:rPr>
        <w:t xml:space="preserve">  -</w:t>
      </w:r>
      <w:r w:rsidR="00C6450C" w:rsidRPr="006C4C2C">
        <w:rPr>
          <w:rFonts w:ascii="Times New Roman" w:hAnsi="Times New Roman"/>
          <w:color w:val="000000"/>
          <w:sz w:val="24"/>
          <w:szCs w:val="24"/>
        </w:rPr>
        <w:t xml:space="preserve">извештај надзорног органа о изведеним радовима који нису у складу са пројектом, односно уговором; </w:t>
      </w:r>
    </w:p>
    <w:p w:rsidR="00C6450C" w:rsidRPr="006C4C2C" w:rsidRDefault="00C1659C" w:rsidP="00C6450C">
      <w:pPr>
        <w:pStyle w:val="NoSpacing"/>
        <w:jc w:val="both"/>
        <w:rPr>
          <w:rFonts w:ascii="Times New Roman" w:hAnsi="Times New Roman"/>
          <w:color w:val="000000"/>
          <w:sz w:val="24"/>
          <w:szCs w:val="24"/>
        </w:rPr>
      </w:pPr>
      <w:r>
        <w:rPr>
          <w:rFonts w:ascii="Times New Roman" w:hAnsi="Times New Roman"/>
          <w:color w:val="000000"/>
          <w:sz w:val="24"/>
          <w:szCs w:val="24"/>
        </w:rPr>
        <w:t xml:space="preserve">  -</w:t>
      </w:r>
      <w:r w:rsidR="00C6450C" w:rsidRPr="006C4C2C">
        <w:rPr>
          <w:rFonts w:ascii="Times New Roman" w:hAnsi="Times New Roman"/>
          <w:color w:val="000000"/>
          <w:sz w:val="24"/>
          <w:szCs w:val="24"/>
        </w:rPr>
        <w:t xml:space="preserve">изјава о раскиду уговора због неиспуњења битних елемената уговора дата на начин и под условима предвиђеним законом којим се уређују облигациони односи; </w:t>
      </w:r>
    </w:p>
    <w:p w:rsidR="00C6450C" w:rsidRPr="006C4C2C" w:rsidRDefault="00C1659C" w:rsidP="00C6450C">
      <w:pPr>
        <w:pStyle w:val="NoSpacing"/>
        <w:jc w:val="both"/>
        <w:rPr>
          <w:rFonts w:ascii="Times New Roman" w:hAnsi="Times New Roman"/>
          <w:color w:val="000000"/>
          <w:sz w:val="24"/>
          <w:szCs w:val="24"/>
        </w:rPr>
      </w:pPr>
      <w:r>
        <w:rPr>
          <w:rFonts w:ascii="Times New Roman" w:hAnsi="Times New Roman"/>
          <w:color w:val="000000"/>
          <w:sz w:val="24"/>
          <w:szCs w:val="24"/>
        </w:rPr>
        <w:t xml:space="preserve">  -</w:t>
      </w:r>
      <w:r w:rsidR="00C6450C" w:rsidRPr="006C4C2C">
        <w:rPr>
          <w:rFonts w:ascii="Times New Roman" w:hAnsi="Times New Roman"/>
          <w:color w:val="000000"/>
          <w:sz w:val="24"/>
          <w:szCs w:val="24"/>
        </w:rPr>
        <w:t xml:space="preserve">доказ о ангажовању на извршењу уговора о јавној набавци лица која нису означена у понуди као подизвођачи, односно чланови групе понуђача; </w:t>
      </w:r>
    </w:p>
    <w:p w:rsidR="00C6450C" w:rsidRPr="006C4C2C" w:rsidRDefault="00C1659C" w:rsidP="00C6450C">
      <w:pPr>
        <w:pStyle w:val="NoSpacing"/>
        <w:jc w:val="both"/>
        <w:rPr>
          <w:rFonts w:ascii="Times New Roman" w:hAnsi="Times New Roman"/>
          <w:color w:val="000000"/>
          <w:sz w:val="24"/>
          <w:szCs w:val="24"/>
        </w:rPr>
      </w:pPr>
      <w:r>
        <w:rPr>
          <w:rFonts w:ascii="Times New Roman" w:hAnsi="Times New Roman"/>
          <w:color w:val="000000"/>
          <w:sz w:val="24"/>
          <w:szCs w:val="24"/>
        </w:rPr>
        <w:t xml:space="preserve">  -</w:t>
      </w:r>
      <w:r w:rsidR="00C6450C" w:rsidRPr="006C4C2C">
        <w:rPr>
          <w:rFonts w:ascii="Times New Roman" w:hAnsi="Times New Roman"/>
          <w:color w:val="000000"/>
          <w:sz w:val="24"/>
          <w:szCs w:val="24"/>
        </w:rPr>
        <w:t xml:space="preserve">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 </w:t>
      </w:r>
    </w:p>
    <w:p w:rsidR="00C6450C" w:rsidRPr="006C4C2C" w:rsidRDefault="00C6450C" w:rsidP="00C6450C">
      <w:pPr>
        <w:pStyle w:val="NoSpacing"/>
        <w:jc w:val="both"/>
        <w:rPr>
          <w:rFonts w:ascii="Times New Roman" w:hAnsi="Times New Roman"/>
          <w:color w:val="000000"/>
          <w:sz w:val="24"/>
          <w:szCs w:val="24"/>
        </w:rPr>
      </w:pPr>
      <w:r w:rsidRPr="006C4C2C">
        <w:rPr>
          <w:rFonts w:ascii="Times New Roman" w:hAnsi="Times New Roman"/>
          <w:color w:val="000000"/>
          <w:sz w:val="24"/>
          <w:szCs w:val="24"/>
        </w:rPr>
        <w:t xml:space="preserve">Наручилац може одбити понуду ако поседује правоснажну судску одлуку или коначну одлуку другог надлежног органа, који се односи на поступак који је спровео или уговор који је закључио и други наручилац ако је предмет јавне набавке истоврстан. </w:t>
      </w:r>
    </w:p>
    <w:p w:rsidR="00895599" w:rsidRDefault="00BC540F" w:rsidP="00084BD5">
      <w:pPr>
        <w:pStyle w:val="TEXT"/>
        <w:numPr>
          <w:ilvl w:val="1"/>
          <w:numId w:val="9"/>
        </w:numPr>
        <w:spacing w:before="60" w:after="60"/>
        <w:ind w:left="720" w:hanging="720"/>
        <w:rPr>
          <w:rStyle w:val="SubtleReference"/>
        </w:rPr>
      </w:pPr>
      <w:r w:rsidRPr="00895599">
        <w:rPr>
          <w:rStyle w:val="SubtleReference"/>
        </w:rPr>
        <w:t xml:space="preserve">Наручилац ће поступити на наведене начине и у случају заједничке понуде групе понуђача </w:t>
      </w:r>
      <w:r w:rsidRPr="00BC540F">
        <w:rPr>
          <w:rStyle w:val="SubtleReference"/>
        </w:rPr>
        <w:t xml:space="preserve">уколико утврди да постоје напред наведени докази за једног или више чланова групе понуђача. </w:t>
      </w:r>
    </w:p>
    <w:p w:rsidR="00BC540F" w:rsidRPr="00BC540F" w:rsidRDefault="00BC540F" w:rsidP="00084BD5">
      <w:pPr>
        <w:pStyle w:val="TEXT"/>
        <w:numPr>
          <w:ilvl w:val="1"/>
          <w:numId w:val="9"/>
        </w:numPr>
        <w:spacing w:before="60" w:after="60"/>
        <w:ind w:left="720" w:hanging="720"/>
        <w:rPr>
          <w:rStyle w:val="SubtleReference"/>
        </w:rPr>
      </w:pPr>
      <w:r w:rsidRPr="00BC540F">
        <w:rPr>
          <w:rStyle w:val="SubtleReference"/>
        </w:rPr>
        <w:t>Ако  се  за  време  трајања  уговора  промене  рокови  за  извршење  уговорне  обаве</w:t>
      </w:r>
      <w:r w:rsidR="00371A82">
        <w:rPr>
          <w:rStyle w:val="SubtleReference"/>
        </w:rPr>
        <w:t>зе,  важност менице</w:t>
      </w:r>
      <w:r w:rsidRPr="00BC540F">
        <w:rPr>
          <w:rStyle w:val="SubtleReference"/>
        </w:rPr>
        <w:t xml:space="preserve"> за добро извршење посла мора да се продужи.</w:t>
      </w:r>
    </w:p>
    <w:p w:rsidR="00BC540F" w:rsidRPr="005071B7" w:rsidRDefault="00403A37" w:rsidP="00A47CF6">
      <w:pPr>
        <w:pStyle w:val="TEXT"/>
        <w:numPr>
          <w:ilvl w:val="0"/>
          <w:numId w:val="26"/>
        </w:numPr>
        <w:spacing w:before="60" w:after="60"/>
        <w:ind w:hanging="720"/>
        <w:rPr>
          <w:rStyle w:val="SubtleReference"/>
          <w:b/>
          <w:i/>
          <w:color w:val="FF0000"/>
        </w:rPr>
      </w:pPr>
      <w:r w:rsidRPr="005071B7">
        <w:rPr>
          <w:rStyle w:val="SubtleReference"/>
          <w:b/>
          <w:i/>
          <w:color w:val="auto"/>
        </w:rPr>
        <w:t>Коришћење патента</w:t>
      </w:r>
      <w:r w:rsidR="00C6007B">
        <w:rPr>
          <w:rStyle w:val="SubtleReference"/>
          <w:b/>
          <w:i/>
          <w:color w:val="auto"/>
        </w:rPr>
        <w:t xml:space="preserve"> </w:t>
      </w:r>
      <w:r w:rsidRPr="005071B7">
        <w:rPr>
          <w:rStyle w:val="SubtleReference"/>
          <w:b/>
          <w:i/>
          <w:color w:val="auto"/>
        </w:rPr>
        <w:t xml:space="preserve">и одговорност за </w:t>
      </w:r>
      <w:r w:rsidR="005071B7" w:rsidRPr="005071B7">
        <w:rPr>
          <w:rStyle w:val="SubtleReference"/>
          <w:b/>
          <w:i/>
          <w:color w:val="auto"/>
        </w:rPr>
        <w:t>повреду заштићених интектуалних права трећих лица</w:t>
      </w:r>
    </w:p>
    <w:p w:rsidR="00274B74" w:rsidRPr="00274B74" w:rsidRDefault="00274B74" w:rsidP="00084BD5">
      <w:pPr>
        <w:pStyle w:val="ListParagraph"/>
        <w:numPr>
          <w:ilvl w:val="0"/>
          <w:numId w:val="13"/>
        </w:numPr>
        <w:spacing w:before="60" w:after="60"/>
        <w:contextualSpacing w:val="0"/>
        <w:jc w:val="both"/>
        <w:rPr>
          <w:rStyle w:val="SubtleReference"/>
          <w:rFonts w:ascii="Times New Roman" w:hAnsi="Times New Roman"/>
          <w:vanish/>
          <w:color w:val="000000"/>
          <w:sz w:val="24"/>
        </w:rPr>
      </w:pPr>
    </w:p>
    <w:p w:rsidR="00274B74" w:rsidRPr="00274B74" w:rsidRDefault="00274B74" w:rsidP="00084BD5">
      <w:pPr>
        <w:pStyle w:val="ListParagraph"/>
        <w:numPr>
          <w:ilvl w:val="0"/>
          <w:numId w:val="13"/>
        </w:numPr>
        <w:spacing w:before="60" w:after="60"/>
        <w:contextualSpacing w:val="0"/>
        <w:jc w:val="both"/>
        <w:rPr>
          <w:rStyle w:val="SubtleReference"/>
          <w:rFonts w:ascii="Times New Roman" w:hAnsi="Times New Roman"/>
          <w:vanish/>
          <w:color w:val="000000"/>
          <w:sz w:val="24"/>
        </w:rPr>
      </w:pPr>
    </w:p>
    <w:p w:rsidR="00CC5E25" w:rsidRPr="00CC5E25" w:rsidRDefault="00CC5E25" w:rsidP="00084BD5">
      <w:pPr>
        <w:pStyle w:val="ListParagraph"/>
        <w:numPr>
          <w:ilvl w:val="0"/>
          <w:numId w:val="9"/>
        </w:numPr>
        <w:spacing w:before="60" w:after="60"/>
        <w:contextualSpacing w:val="0"/>
        <w:jc w:val="both"/>
        <w:rPr>
          <w:rStyle w:val="SubtleReference"/>
          <w:rFonts w:ascii="Times New Roman" w:hAnsi="Times New Roman"/>
          <w:vanish/>
          <w:color w:val="000000"/>
          <w:sz w:val="24"/>
        </w:rPr>
      </w:pPr>
    </w:p>
    <w:p w:rsidR="00BC540F" w:rsidRPr="005B00E7" w:rsidRDefault="00BC540F" w:rsidP="005071B7">
      <w:pPr>
        <w:pStyle w:val="TEXT"/>
        <w:numPr>
          <w:ilvl w:val="1"/>
          <w:numId w:val="9"/>
        </w:numPr>
        <w:spacing w:before="60" w:after="60"/>
        <w:ind w:left="720" w:hanging="720"/>
        <w:rPr>
          <w:rStyle w:val="SubtleReference"/>
        </w:rPr>
      </w:pPr>
      <w:r w:rsidRPr="005539BB">
        <w:rPr>
          <w:rStyle w:val="SubtleReference"/>
        </w:rPr>
        <w:t>Накнаду  за  коришћење  патената,  као  и  одговорност  за  повреду  заштићених  права интелектуалне својине трећих лица сноси понуђач.</w:t>
      </w:r>
    </w:p>
    <w:p w:rsidR="005B00E7" w:rsidRDefault="005B00E7" w:rsidP="005B00E7">
      <w:pPr>
        <w:pStyle w:val="TEXT"/>
        <w:spacing w:before="60" w:after="60"/>
        <w:ind w:left="720" w:firstLine="0"/>
        <w:rPr>
          <w:rStyle w:val="SubtleReference"/>
        </w:rPr>
      </w:pPr>
    </w:p>
    <w:p w:rsidR="009527C5" w:rsidRPr="009527C5" w:rsidRDefault="009527C5" w:rsidP="005B00E7">
      <w:pPr>
        <w:pStyle w:val="TEXT"/>
        <w:spacing w:before="60" w:after="60"/>
        <w:ind w:left="720" w:firstLine="0"/>
        <w:rPr>
          <w:rStyle w:val="SubtleReference"/>
        </w:rPr>
      </w:pPr>
    </w:p>
    <w:p w:rsidR="000068A3" w:rsidRPr="000068A3" w:rsidRDefault="000068A3" w:rsidP="000068A3">
      <w:pPr>
        <w:pStyle w:val="NoSpacing"/>
        <w:jc w:val="both"/>
        <w:rPr>
          <w:rStyle w:val="SubtleReference"/>
          <w:rFonts w:ascii="Times New Roman" w:hAnsi="Times New Roman"/>
          <w:b/>
          <w:i/>
          <w:color w:val="FF0000"/>
          <w:sz w:val="24"/>
          <w:szCs w:val="24"/>
        </w:rPr>
      </w:pPr>
      <w:r>
        <w:rPr>
          <w:rStyle w:val="SubtleReference"/>
          <w:rFonts w:ascii="Times New Roman" w:hAnsi="Times New Roman"/>
          <w:b/>
          <w:i/>
          <w:sz w:val="24"/>
          <w:szCs w:val="24"/>
        </w:rPr>
        <w:t xml:space="preserve">21. </w:t>
      </w:r>
      <w:r w:rsidR="005071B7" w:rsidRPr="000068A3">
        <w:rPr>
          <w:rStyle w:val="SubtleReference"/>
          <w:rFonts w:ascii="Times New Roman" w:hAnsi="Times New Roman"/>
          <w:b/>
          <w:i/>
          <w:sz w:val="24"/>
          <w:szCs w:val="24"/>
        </w:rPr>
        <w:t>Начин и рок за подношење захтева за заштиту права понуђача</w:t>
      </w:r>
      <w:r w:rsidR="00BC540F" w:rsidRPr="000068A3">
        <w:rPr>
          <w:rStyle w:val="SubtleReference"/>
          <w:rFonts w:ascii="Times New Roman" w:hAnsi="Times New Roman"/>
          <w:b/>
          <w:i/>
          <w:color w:val="FF0000"/>
          <w:sz w:val="24"/>
          <w:szCs w:val="24"/>
        </w:rPr>
        <w:t xml:space="preserve"> </w:t>
      </w:r>
    </w:p>
    <w:p w:rsidR="000068A3" w:rsidRDefault="000068A3" w:rsidP="000068A3">
      <w:pPr>
        <w:pStyle w:val="NoSpacing"/>
        <w:jc w:val="both"/>
        <w:rPr>
          <w:rFonts w:ascii="Times New Roman" w:hAnsi="Times New Roman"/>
          <w:color w:val="000000"/>
          <w:sz w:val="24"/>
          <w:szCs w:val="24"/>
        </w:rPr>
      </w:pPr>
    </w:p>
    <w:p w:rsidR="000068A3" w:rsidRPr="00A9156D" w:rsidRDefault="000068A3" w:rsidP="00A9156D">
      <w:pPr>
        <w:pStyle w:val="NoSpacing"/>
        <w:jc w:val="both"/>
        <w:rPr>
          <w:rFonts w:ascii="Times New Roman" w:hAnsi="Times New Roman"/>
          <w:sz w:val="24"/>
          <w:szCs w:val="24"/>
        </w:rPr>
      </w:pPr>
      <w:r w:rsidRPr="00A9156D">
        <w:rPr>
          <w:rFonts w:ascii="Times New Roman" w:hAnsi="Times New Roman"/>
          <w:sz w:val="24"/>
          <w:szCs w:val="24"/>
        </w:rPr>
        <w:t xml:space="preserve">Захтев за заштиту права може да поднесе понуђач, односно заинтересовано лице, који има интерес за доделу уговора у поступку јавне набавке и који је претрпео или би могао да претрпи штету због поступања наручиоца противно одредбама Закона (у даљем тексту: подносилац захтева). Захтев за заштиту права подноси се наручиоцу, а копија се истовремено доставља Републичкој комисији. </w:t>
      </w:r>
    </w:p>
    <w:p w:rsidR="000068A3" w:rsidRPr="00A9156D" w:rsidRDefault="000068A3" w:rsidP="00A9156D">
      <w:pPr>
        <w:pStyle w:val="NoSpacing"/>
        <w:jc w:val="both"/>
        <w:rPr>
          <w:rFonts w:ascii="Times New Roman" w:hAnsi="Times New Roman"/>
          <w:sz w:val="24"/>
          <w:szCs w:val="24"/>
        </w:rPr>
      </w:pPr>
      <w:r w:rsidRPr="00A9156D">
        <w:rPr>
          <w:rFonts w:ascii="Times New Roman" w:eastAsia="TimesNewRomanPSMT" w:hAnsi="Times New Roman"/>
          <w:bCs/>
          <w:sz w:val="24"/>
          <w:szCs w:val="24"/>
        </w:rPr>
        <w:t>Захтев за заштиту права се доставља непосредно, електронском поштом</w:t>
      </w:r>
      <w:r w:rsidRPr="00A9156D">
        <w:rPr>
          <w:rFonts w:ascii="Times New Roman" w:hAnsi="Times New Roman"/>
          <w:sz w:val="24"/>
          <w:szCs w:val="24"/>
          <w:lang w:val="sr-Cyrl-CS"/>
        </w:rPr>
        <w:t xml:space="preserve"> на</w:t>
      </w:r>
      <w:r w:rsidRPr="00A9156D">
        <w:rPr>
          <w:rStyle w:val="SubtleReference"/>
          <w:rFonts w:ascii="Times New Roman" w:hAnsi="Times New Roman"/>
          <w:sz w:val="24"/>
          <w:szCs w:val="24"/>
        </w:rPr>
        <w:t xml:space="preserve"> е-mail: </w:t>
      </w:r>
      <w:hyperlink r:id="rId13" w:history="1">
        <w:r w:rsidRPr="00A9156D">
          <w:rPr>
            <w:rStyle w:val="Hyperlink"/>
            <w:rFonts w:ascii="Times New Roman" w:hAnsi="Times New Roman"/>
            <w:sz w:val="24"/>
            <w:szCs w:val="24"/>
            <w:u w:val="none"/>
          </w:rPr>
          <w:t>jpelgas@sksyu.net</w:t>
        </w:r>
      </w:hyperlink>
      <w:r w:rsidRPr="00A9156D">
        <w:rPr>
          <w:rStyle w:val="SubtleReference"/>
          <w:rFonts w:ascii="Times New Roman" w:hAnsi="Times New Roman"/>
          <w:sz w:val="24"/>
          <w:szCs w:val="24"/>
        </w:rPr>
        <w:t xml:space="preserve"> или факсом на број 024 815 223 или </w:t>
      </w:r>
      <w:r w:rsidRPr="00A9156D">
        <w:rPr>
          <w:rFonts w:ascii="Times New Roman" w:eastAsia="TimesNewRomanPSMT" w:hAnsi="Times New Roman"/>
          <w:bCs/>
          <w:sz w:val="24"/>
          <w:szCs w:val="24"/>
        </w:rPr>
        <w:t>препорученом пошиљком са повратницом на адресу Наручиоца.</w:t>
      </w:r>
    </w:p>
    <w:p w:rsidR="000068A3" w:rsidRPr="00A9156D" w:rsidRDefault="000068A3" w:rsidP="000068A3">
      <w:pPr>
        <w:pStyle w:val="NoSpacing"/>
        <w:jc w:val="both"/>
        <w:rPr>
          <w:rFonts w:ascii="Times New Roman" w:hAnsi="Times New Roman"/>
          <w:color w:val="000000"/>
          <w:sz w:val="24"/>
          <w:szCs w:val="24"/>
        </w:rPr>
      </w:pPr>
      <w:r w:rsidRPr="00A9156D">
        <w:rPr>
          <w:rFonts w:ascii="Times New Roman" w:hAnsi="Times New Roman"/>
          <w:color w:val="000000"/>
          <w:sz w:val="24"/>
          <w:szCs w:val="24"/>
        </w:rPr>
        <w:t xml:space="preserve">Захтев за заштиту права може се поднети у току целог поступка јавне набавке, против сваке радње наручиоца, осим ако Законом није другачије одређено. </w:t>
      </w:r>
    </w:p>
    <w:p w:rsidR="000068A3" w:rsidRPr="006C4C2C" w:rsidRDefault="000068A3" w:rsidP="000068A3">
      <w:pPr>
        <w:pStyle w:val="NoSpacing"/>
        <w:jc w:val="both"/>
        <w:rPr>
          <w:rFonts w:ascii="Times New Roman" w:hAnsi="Times New Roman"/>
          <w:color w:val="000000"/>
          <w:sz w:val="24"/>
          <w:szCs w:val="24"/>
        </w:rPr>
      </w:pPr>
      <w:r w:rsidRPr="006C4C2C">
        <w:rPr>
          <w:rFonts w:ascii="Times New Roman" w:hAnsi="Times New Roman"/>
          <w:color w:val="000000"/>
          <w:sz w:val="24"/>
          <w:szCs w:val="24"/>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три дана пре истека рока за подношење понуда, без обзира на начин достављања и уколико је подносилац захтева у складу са чланом 63. став 2. Закона указао наручиоцу на евентуалне недостатке и неправилности, а наручилац исте није отклонио. </w:t>
      </w:r>
    </w:p>
    <w:p w:rsidR="000068A3" w:rsidRPr="006C4C2C" w:rsidRDefault="000068A3" w:rsidP="000068A3">
      <w:pPr>
        <w:pStyle w:val="NoSpacing"/>
        <w:jc w:val="both"/>
        <w:rPr>
          <w:rFonts w:ascii="Times New Roman" w:hAnsi="Times New Roman"/>
          <w:color w:val="000000"/>
          <w:sz w:val="24"/>
          <w:szCs w:val="24"/>
        </w:rPr>
      </w:pPr>
      <w:r w:rsidRPr="006C4C2C">
        <w:rPr>
          <w:rFonts w:ascii="Times New Roman" w:hAnsi="Times New Roman"/>
          <w:color w:val="000000"/>
          <w:sz w:val="24"/>
          <w:szCs w:val="24"/>
        </w:rPr>
        <w:t xml:space="preserve">Захтев за заштиту права којим се оспоравају радње које наручилац предузме пре истека рока за подношење понуда, а након истека рока из члана 149. став 3. Закона, сматраће се благовременим уколико је поднет најкасније до истека рока за подношење понуда. </w:t>
      </w:r>
    </w:p>
    <w:p w:rsidR="000068A3" w:rsidRDefault="000068A3" w:rsidP="000068A3">
      <w:pPr>
        <w:pStyle w:val="NoSpacing"/>
        <w:jc w:val="both"/>
        <w:rPr>
          <w:rFonts w:ascii="Times New Roman" w:hAnsi="Times New Roman"/>
          <w:color w:val="000000"/>
          <w:sz w:val="24"/>
          <w:szCs w:val="24"/>
        </w:rPr>
      </w:pPr>
      <w:r w:rsidRPr="006C4C2C">
        <w:rPr>
          <w:rFonts w:ascii="Times New Roman" w:hAnsi="Times New Roman"/>
          <w:color w:val="000000"/>
          <w:sz w:val="24"/>
          <w:szCs w:val="24"/>
        </w:rPr>
        <w:t xml:space="preserve">После доношења одлуке о додели уговора или одлуке о обустави поступка, рок за подношење захтева за заштиту права је пет дана од дана објављивања одлуке на Порталу јавних набавки. </w:t>
      </w:r>
    </w:p>
    <w:p w:rsidR="000068A3" w:rsidRDefault="000068A3" w:rsidP="000068A3">
      <w:pPr>
        <w:pStyle w:val="NoSpacing"/>
        <w:jc w:val="both"/>
        <w:rPr>
          <w:rFonts w:ascii="Times New Roman" w:hAnsi="Times New Roman"/>
          <w:color w:val="000000"/>
          <w:sz w:val="24"/>
          <w:szCs w:val="24"/>
        </w:rPr>
      </w:pPr>
      <w:r w:rsidRPr="006C4C2C">
        <w:rPr>
          <w:rFonts w:ascii="Times New Roman" w:hAnsi="Times New Roman"/>
          <w:color w:val="000000"/>
          <w:sz w:val="24"/>
          <w:szCs w:val="24"/>
        </w:rPr>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из члана 149. став 3. и 4. Закона, а подносилац захтева га није поднео пре истека тог рока. </w:t>
      </w:r>
    </w:p>
    <w:p w:rsidR="000068A3" w:rsidRDefault="000068A3" w:rsidP="000068A3">
      <w:pPr>
        <w:pStyle w:val="NoSpacing"/>
        <w:jc w:val="both"/>
        <w:rPr>
          <w:rFonts w:ascii="Times New Roman" w:hAnsi="Times New Roman"/>
          <w:color w:val="000000"/>
          <w:sz w:val="24"/>
          <w:szCs w:val="24"/>
        </w:rPr>
      </w:pPr>
      <w:r w:rsidRPr="006C4C2C">
        <w:rPr>
          <w:rFonts w:ascii="Times New Roman" w:hAnsi="Times New Roman"/>
          <w:color w:val="000000"/>
          <w:sz w:val="24"/>
          <w:szCs w:val="24"/>
        </w:rPr>
        <w:t xml:space="preserve">Ако је у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0068A3" w:rsidRDefault="000068A3" w:rsidP="000068A3">
      <w:pPr>
        <w:pStyle w:val="NoSpacing"/>
        <w:jc w:val="both"/>
        <w:rPr>
          <w:rFonts w:ascii="Times New Roman" w:hAnsi="Times New Roman"/>
          <w:color w:val="000000"/>
          <w:sz w:val="24"/>
          <w:szCs w:val="24"/>
        </w:rPr>
      </w:pPr>
      <w:r w:rsidRPr="006C4C2C">
        <w:rPr>
          <w:rFonts w:ascii="Times New Roman" w:hAnsi="Times New Roman"/>
          <w:color w:val="000000"/>
          <w:sz w:val="24"/>
          <w:szCs w:val="24"/>
        </w:rPr>
        <w:t>Захтев за заштиту права не задржава даље активности наручиоца у поступку јавне набавке у складу са одредбама члана 150. Закона. 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у складу са Законом.</w:t>
      </w:r>
      <w:r>
        <w:rPr>
          <w:rFonts w:ascii="Times New Roman" w:hAnsi="Times New Roman"/>
          <w:color w:val="000000"/>
          <w:sz w:val="24"/>
          <w:szCs w:val="24"/>
        </w:rPr>
        <w:t xml:space="preserve"> Уколико се захтев за заштиту права подноси пре отварања понуда п</w:t>
      </w:r>
      <w:r w:rsidRPr="006C4C2C">
        <w:rPr>
          <w:rFonts w:ascii="Times New Roman" w:hAnsi="Times New Roman"/>
          <w:color w:val="000000"/>
          <w:sz w:val="24"/>
          <w:szCs w:val="24"/>
        </w:rPr>
        <w:t xml:space="preserve">односилац захтева је дужан </w:t>
      </w:r>
      <w:r>
        <w:rPr>
          <w:rFonts w:ascii="Times New Roman" w:hAnsi="Times New Roman"/>
          <w:color w:val="000000"/>
          <w:sz w:val="24"/>
          <w:szCs w:val="24"/>
        </w:rPr>
        <w:t xml:space="preserve">да </w:t>
      </w:r>
      <w:r w:rsidRPr="006C4C2C">
        <w:rPr>
          <w:rFonts w:ascii="Times New Roman" w:hAnsi="Times New Roman"/>
          <w:color w:val="000000"/>
          <w:sz w:val="24"/>
          <w:szCs w:val="24"/>
        </w:rPr>
        <w:t>уплати таксу од 60.000,00 динара</w:t>
      </w:r>
      <w:r>
        <w:rPr>
          <w:rFonts w:ascii="Times New Roman" w:hAnsi="Times New Roman"/>
          <w:color w:val="000000"/>
          <w:sz w:val="24"/>
          <w:szCs w:val="24"/>
        </w:rPr>
        <w:t>, а уколико се исти подноси након отварања понуда дужан је да уплати износ од 120.000,00 динара</w:t>
      </w:r>
      <w:r w:rsidRPr="006C4C2C">
        <w:rPr>
          <w:rFonts w:ascii="Times New Roman" w:hAnsi="Times New Roman"/>
          <w:color w:val="000000"/>
          <w:sz w:val="24"/>
          <w:szCs w:val="24"/>
        </w:rPr>
        <w:t xml:space="preserve"> на рачун буџета Републике Србије; број жиро рачуна: 840-742221843-57, шифра плаћања: 153, позив на број 97 50-016, сврха уплате: Републичка административна такса са назнаком јавне набавке на коју се односи (број или друга ознака конкретне јавне набавке), корисник: буџет Републике Србије. Поступак заштите права понуђача регулисан је одредбама чл. 138. - 167. Закона. На питања поступка заштите права која нису уређена Законом о јавним набавкама сходно се примењују одредбе закона којим се уређује управни поступак.</w:t>
      </w:r>
    </w:p>
    <w:p w:rsidR="000068A3" w:rsidRPr="0089198E" w:rsidRDefault="000068A3" w:rsidP="000068A3">
      <w:pPr>
        <w:pStyle w:val="NoSpacing"/>
        <w:jc w:val="both"/>
        <w:rPr>
          <w:rFonts w:ascii="Times New Roman" w:hAnsi="Times New Roman"/>
          <w:color w:val="000000"/>
          <w:sz w:val="24"/>
          <w:szCs w:val="24"/>
        </w:rPr>
      </w:pPr>
    </w:p>
    <w:p w:rsidR="00BC540F" w:rsidRPr="00A9156D" w:rsidRDefault="000068A3" w:rsidP="00A9156D">
      <w:pPr>
        <w:ind w:firstLine="0"/>
        <w:jc w:val="both"/>
        <w:rPr>
          <w:rStyle w:val="SubtleReference"/>
          <w:rFonts w:ascii="Times New Roman" w:eastAsia="TimesNewRomanPSMT" w:hAnsi="Times New Roman"/>
          <w:color w:val="000000"/>
          <w:sz w:val="24"/>
          <w:szCs w:val="24"/>
        </w:rPr>
      </w:pPr>
      <w:r w:rsidRPr="00A9156D">
        <w:rPr>
          <w:rFonts w:ascii="Times New Roman" w:eastAsia="TimesNewRomanPSMT" w:hAnsi="Times New Roman"/>
          <w:b/>
          <w:color w:val="000000"/>
          <w:sz w:val="24"/>
          <w:szCs w:val="24"/>
        </w:rPr>
        <w:t>НАПОМЕНА:</w:t>
      </w:r>
      <w:r w:rsidRPr="00A9156D">
        <w:rPr>
          <w:rFonts w:ascii="Times New Roman" w:eastAsia="TimesNewRomanPSMT" w:hAnsi="Times New Roman"/>
          <w:color w:val="000000"/>
          <w:sz w:val="24"/>
          <w:szCs w:val="24"/>
        </w:rPr>
        <w:t xml:space="preserve"> Уплата таксе за заштиту права доказује се искључиво достављањем потврде о уплати издате од стране финансијске установе којој је износ таксе уплаћен.</w:t>
      </w:r>
    </w:p>
    <w:p w:rsidR="00CC5E25" w:rsidRPr="00CC5E25" w:rsidRDefault="00CC5E25" w:rsidP="00084BD5">
      <w:pPr>
        <w:pStyle w:val="ListParagraph"/>
        <w:numPr>
          <w:ilvl w:val="0"/>
          <w:numId w:val="9"/>
        </w:numPr>
        <w:spacing w:before="60" w:after="60"/>
        <w:contextualSpacing w:val="0"/>
        <w:jc w:val="both"/>
        <w:rPr>
          <w:rStyle w:val="SubtleReference"/>
          <w:rFonts w:ascii="Times New Roman" w:hAnsi="Times New Roman"/>
          <w:vanish/>
          <w:color w:val="000000"/>
          <w:sz w:val="24"/>
        </w:rPr>
      </w:pPr>
    </w:p>
    <w:p w:rsidR="00BC540F" w:rsidRPr="005071B7" w:rsidRDefault="002E5D91" w:rsidP="002E5D91">
      <w:pPr>
        <w:pStyle w:val="TEXT"/>
        <w:spacing w:before="60" w:after="60"/>
        <w:ind w:firstLine="0"/>
        <w:rPr>
          <w:rStyle w:val="SubtleReference"/>
          <w:b/>
          <w:i/>
          <w:color w:val="auto"/>
        </w:rPr>
      </w:pPr>
      <w:r>
        <w:rPr>
          <w:rStyle w:val="SubtleReference"/>
          <w:b/>
          <w:i/>
          <w:color w:val="auto"/>
        </w:rPr>
        <w:t xml:space="preserve">22. </w:t>
      </w:r>
      <w:r w:rsidR="005071B7" w:rsidRPr="005071B7">
        <w:rPr>
          <w:rStyle w:val="SubtleReference"/>
          <w:b/>
          <w:i/>
          <w:color w:val="auto"/>
        </w:rPr>
        <w:t>Рок у којем ће уговор бити закњучен</w:t>
      </w:r>
    </w:p>
    <w:p w:rsidR="00274B74" w:rsidRPr="00274B74" w:rsidRDefault="00274B74" w:rsidP="00084BD5">
      <w:pPr>
        <w:pStyle w:val="ListParagraph"/>
        <w:numPr>
          <w:ilvl w:val="0"/>
          <w:numId w:val="13"/>
        </w:numPr>
        <w:spacing w:before="60" w:after="60"/>
        <w:contextualSpacing w:val="0"/>
        <w:jc w:val="both"/>
        <w:rPr>
          <w:rStyle w:val="SubtleReference"/>
          <w:rFonts w:ascii="Times New Roman" w:hAnsi="Times New Roman"/>
          <w:vanish/>
          <w:color w:val="000000"/>
          <w:sz w:val="24"/>
        </w:rPr>
      </w:pPr>
    </w:p>
    <w:p w:rsidR="003B3F13" w:rsidRPr="003B3F13" w:rsidRDefault="003B3F13" w:rsidP="00084BD5">
      <w:pPr>
        <w:pStyle w:val="ListParagraph"/>
        <w:numPr>
          <w:ilvl w:val="0"/>
          <w:numId w:val="9"/>
        </w:numPr>
        <w:spacing w:before="60" w:after="60"/>
        <w:contextualSpacing w:val="0"/>
        <w:jc w:val="both"/>
        <w:rPr>
          <w:rStyle w:val="SubtleReference"/>
          <w:rFonts w:ascii="Times New Roman" w:hAnsi="Times New Roman"/>
          <w:vanish/>
          <w:color w:val="000000"/>
          <w:sz w:val="24"/>
        </w:rPr>
      </w:pPr>
    </w:p>
    <w:p w:rsidR="00BC540F" w:rsidRPr="00BC540F" w:rsidRDefault="00BC540F" w:rsidP="00084BD5">
      <w:pPr>
        <w:pStyle w:val="TEXT"/>
        <w:numPr>
          <w:ilvl w:val="1"/>
          <w:numId w:val="9"/>
        </w:numPr>
        <w:spacing w:before="60" w:after="60"/>
        <w:ind w:left="720" w:hanging="792"/>
        <w:rPr>
          <w:rStyle w:val="SubtleReference"/>
        </w:rPr>
      </w:pPr>
      <w:r w:rsidRPr="00274B74">
        <w:rPr>
          <w:rStyle w:val="SubtleReference"/>
        </w:rPr>
        <w:t>Уговор о ј</w:t>
      </w:r>
      <w:r w:rsidRPr="00BC540F">
        <w:rPr>
          <w:rStyle w:val="SubtleReference"/>
        </w:rPr>
        <w:t>авној набавци ће бити закључен са понуђачем којем је додељен уговор у року од 8</w:t>
      </w:r>
      <w:r w:rsidR="00CC5E25" w:rsidRPr="003B3F13">
        <w:rPr>
          <w:rStyle w:val="SubtleReference"/>
        </w:rPr>
        <w:t xml:space="preserve"> </w:t>
      </w:r>
      <w:r w:rsidRPr="00BC540F">
        <w:rPr>
          <w:rStyle w:val="SubtleReference"/>
        </w:rPr>
        <w:t>дана од дана протека рока за подношење захтева за заштиту права из члана 149. Закона.</w:t>
      </w:r>
    </w:p>
    <w:p w:rsidR="00BC540F" w:rsidRPr="00BC540F" w:rsidRDefault="00BC540F" w:rsidP="00084BD5">
      <w:pPr>
        <w:pStyle w:val="TEXT"/>
        <w:numPr>
          <w:ilvl w:val="1"/>
          <w:numId w:val="9"/>
        </w:numPr>
        <w:spacing w:before="60" w:after="60"/>
        <w:ind w:left="720" w:hanging="792"/>
        <w:rPr>
          <w:rStyle w:val="SubtleReference"/>
        </w:rPr>
      </w:pPr>
      <w:r w:rsidRPr="00165970">
        <w:rPr>
          <w:rStyle w:val="SubtleReference"/>
        </w:rPr>
        <w:t xml:space="preserve">Ако  Понуђач  којем  је  додељен  уговор,  не  приступи  закључењу  уговора  или  одбије  да </w:t>
      </w:r>
      <w:r w:rsidRPr="00BC540F">
        <w:rPr>
          <w:rStyle w:val="SubtleReference"/>
        </w:rPr>
        <w:t>закључи  уговор,  Наручилац  може  закључити  уговор  са  првим  следећим  најповољнијим Понуђачем (чл.113. ст. 3. Закона о јавним набавкама).</w:t>
      </w:r>
    </w:p>
    <w:p w:rsidR="00BC540F" w:rsidRPr="009E1466" w:rsidRDefault="00BC540F" w:rsidP="00084BD5">
      <w:pPr>
        <w:pStyle w:val="TEXT"/>
        <w:numPr>
          <w:ilvl w:val="1"/>
          <w:numId w:val="9"/>
        </w:numPr>
        <w:spacing w:before="60" w:after="60"/>
        <w:ind w:left="720" w:hanging="792"/>
        <w:rPr>
          <w:rStyle w:val="SubtleReference"/>
        </w:rPr>
      </w:pPr>
      <w:r w:rsidRPr="00165970">
        <w:rPr>
          <w:rStyle w:val="SubtleReference"/>
        </w:rPr>
        <w:t>У  случају  да  је  поднета  само  једна  понуда  наручилац</w:t>
      </w:r>
      <w:r w:rsidR="002E5D91">
        <w:rPr>
          <w:rStyle w:val="SubtleReference"/>
        </w:rPr>
        <w:t xml:space="preserve">  може  закључити  уговор  пре </w:t>
      </w:r>
      <w:r w:rsidRPr="00165970">
        <w:rPr>
          <w:rStyle w:val="SubtleReference"/>
        </w:rPr>
        <w:t xml:space="preserve">истека </w:t>
      </w:r>
      <w:r w:rsidRPr="00BC540F">
        <w:rPr>
          <w:rStyle w:val="SubtleReference"/>
        </w:rPr>
        <w:t xml:space="preserve">рока за подношење захтева за заштиту права, у складу са чланом 112. став 2. тачка 5) Закона. </w:t>
      </w:r>
    </w:p>
    <w:p w:rsidR="00BC540F" w:rsidRPr="005071B7" w:rsidRDefault="005071B7" w:rsidP="00A47CF6">
      <w:pPr>
        <w:pStyle w:val="TEXT"/>
        <w:numPr>
          <w:ilvl w:val="0"/>
          <w:numId w:val="26"/>
        </w:numPr>
        <w:spacing w:before="60" w:after="60"/>
        <w:ind w:hanging="720"/>
        <w:rPr>
          <w:rStyle w:val="SubtleReference"/>
          <w:b/>
          <w:i/>
          <w:color w:val="auto"/>
        </w:rPr>
      </w:pPr>
      <w:r w:rsidRPr="005071B7">
        <w:rPr>
          <w:rStyle w:val="SubtleReference"/>
          <w:b/>
          <w:i/>
          <w:color w:val="auto"/>
        </w:rPr>
        <w:t xml:space="preserve">Трошкови </w:t>
      </w:r>
      <w:r w:rsidRPr="005071B7">
        <w:rPr>
          <w:rStyle w:val="SubtleReference"/>
          <w:b/>
          <w:i/>
        </w:rPr>
        <w:t xml:space="preserve">припреме </w:t>
      </w:r>
      <w:r w:rsidRPr="005071B7">
        <w:rPr>
          <w:rStyle w:val="SubtleReference"/>
          <w:b/>
          <w:i/>
          <w:color w:val="auto"/>
        </w:rPr>
        <w:t>понуде</w:t>
      </w:r>
    </w:p>
    <w:p w:rsidR="00274B74" w:rsidRPr="00274B74" w:rsidRDefault="00274B74" w:rsidP="00084BD5">
      <w:pPr>
        <w:pStyle w:val="ListParagraph"/>
        <w:numPr>
          <w:ilvl w:val="0"/>
          <w:numId w:val="13"/>
        </w:numPr>
        <w:spacing w:before="60" w:after="60"/>
        <w:contextualSpacing w:val="0"/>
        <w:jc w:val="both"/>
        <w:rPr>
          <w:rStyle w:val="SubtleReference"/>
          <w:rFonts w:ascii="Times New Roman" w:hAnsi="Times New Roman"/>
          <w:vanish/>
          <w:color w:val="000000"/>
          <w:sz w:val="24"/>
        </w:rPr>
      </w:pPr>
    </w:p>
    <w:p w:rsidR="003B3F13" w:rsidRPr="003B3F13" w:rsidRDefault="003B3F13" w:rsidP="00084BD5">
      <w:pPr>
        <w:pStyle w:val="ListParagraph"/>
        <w:numPr>
          <w:ilvl w:val="0"/>
          <w:numId w:val="9"/>
        </w:numPr>
        <w:spacing w:before="60" w:after="60"/>
        <w:contextualSpacing w:val="0"/>
        <w:jc w:val="both"/>
        <w:rPr>
          <w:rStyle w:val="SubtleReference"/>
          <w:rFonts w:ascii="Times New Roman" w:hAnsi="Times New Roman"/>
          <w:vanish/>
          <w:color w:val="000000"/>
          <w:sz w:val="24"/>
        </w:rPr>
      </w:pPr>
    </w:p>
    <w:p w:rsidR="00BC540F" w:rsidRPr="00165970" w:rsidRDefault="00BC540F" w:rsidP="00084BD5">
      <w:pPr>
        <w:pStyle w:val="TEXT"/>
        <w:numPr>
          <w:ilvl w:val="1"/>
          <w:numId w:val="9"/>
        </w:numPr>
        <w:spacing w:before="60" w:after="60"/>
        <w:ind w:left="720" w:hanging="720"/>
        <w:rPr>
          <w:rStyle w:val="SubtleReference"/>
        </w:rPr>
      </w:pPr>
      <w:r w:rsidRPr="00165970">
        <w:rPr>
          <w:rStyle w:val="SubtleReference"/>
        </w:rPr>
        <w:t>Трошкове припреме и подношења понуде сноси искључиво понуђач и не може тражити од Наручиоца накнаду трошкова.</w:t>
      </w:r>
    </w:p>
    <w:p w:rsidR="00BC540F" w:rsidRPr="00BC540F" w:rsidRDefault="00BC540F" w:rsidP="00084BD5">
      <w:pPr>
        <w:pStyle w:val="TEXT"/>
        <w:numPr>
          <w:ilvl w:val="1"/>
          <w:numId w:val="9"/>
        </w:numPr>
        <w:spacing w:before="60" w:after="60"/>
        <w:ind w:left="720" w:hanging="720"/>
        <w:rPr>
          <w:rStyle w:val="SubtleReference"/>
        </w:rPr>
      </w:pPr>
      <w:r w:rsidRPr="00165970">
        <w:rPr>
          <w:rStyle w:val="SubtleReference"/>
        </w:rPr>
        <w:t xml:space="preserve">Понуђач може да у оквиру понуде достави укупан износ и структуру трошкова припремања </w:t>
      </w:r>
      <w:r w:rsidRPr="00BC540F">
        <w:rPr>
          <w:rStyle w:val="SubtleReference"/>
        </w:rPr>
        <w:t xml:space="preserve">понуде, али то није у обавези. </w:t>
      </w:r>
    </w:p>
    <w:p w:rsidR="00BC540F" w:rsidRPr="00165970" w:rsidRDefault="00BC540F" w:rsidP="00084BD5">
      <w:pPr>
        <w:pStyle w:val="TEXT"/>
        <w:numPr>
          <w:ilvl w:val="1"/>
          <w:numId w:val="9"/>
        </w:numPr>
        <w:spacing w:before="60" w:after="60"/>
        <w:ind w:left="720" w:hanging="720"/>
        <w:rPr>
          <w:rStyle w:val="SubtleReference"/>
        </w:rPr>
      </w:pPr>
      <w:r w:rsidRPr="00165970">
        <w:rPr>
          <w:rStyle w:val="SubtleReference"/>
        </w:rPr>
        <w:t>У  Обрасцу  трошкова  припреме  понуде  могу  бити  приказани  трошкови  израде  узорка  или модела,  ако  су  израђени  у  складу  са  техничким  спецификацијама  Наручиоца  и  трошкови прибављања средства обезбеђења.</w:t>
      </w:r>
    </w:p>
    <w:p w:rsidR="00BC540F" w:rsidRPr="005071B7" w:rsidRDefault="005071B7" w:rsidP="00A47CF6">
      <w:pPr>
        <w:pStyle w:val="TEXT"/>
        <w:numPr>
          <w:ilvl w:val="0"/>
          <w:numId w:val="26"/>
        </w:numPr>
        <w:spacing w:before="60" w:after="60"/>
        <w:ind w:hanging="720"/>
        <w:rPr>
          <w:rStyle w:val="SubtleReference"/>
          <w:b/>
          <w:i/>
          <w:color w:val="auto"/>
        </w:rPr>
      </w:pPr>
      <w:r w:rsidRPr="005071B7">
        <w:rPr>
          <w:rStyle w:val="SubtleReference"/>
          <w:b/>
          <w:i/>
        </w:rPr>
        <w:t>Модел уговора</w:t>
      </w:r>
      <w:r w:rsidRPr="005071B7">
        <w:rPr>
          <w:rStyle w:val="SubtleReference"/>
          <w:b/>
          <w:i/>
          <w:color w:val="auto"/>
        </w:rPr>
        <w:t xml:space="preserve"> </w:t>
      </w:r>
    </w:p>
    <w:p w:rsidR="00274B74" w:rsidRPr="00274B74" w:rsidRDefault="00274B74" w:rsidP="00084BD5">
      <w:pPr>
        <w:pStyle w:val="ListParagraph"/>
        <w:numPr>
          <w:ilvl w:val="0"/>
          <w:numId w:val="13"/>
        </w:numPr>
        <w:spacing w:before="60" w:after="60"/>
        <w:contextualSpacing w:val="0"/>
        <w:jc w:val="both"/>
        <w:rPr>
          <w:rStyle w:val="SubtleReference"/>
          <w:rFonts w:ascii="Times New Roman" w:hAnsi="Times New Roman"/>
          <w:vanish/>
          <w:color w:val="000000"/>
          <w:sz w:val="24"/>
        </w:rPr>
      </w:pPr>
    </w:p>
    <w:p w:rsidR="003B3F13" w:rsidRPr="003B3F13" w:rsidRDefault="003B3F13" w:rsidP="00084BD5">
      <w:pPr>
        <w:pStyle w:val="ListParagraph"/>
        <w:numPr>
          <w:ilvl w:val="0"/>
          <w:numId w:val="9"/>
        </w:numPr>
        <w:spacing w:before="60" w:after="60"/>
        <w:contextualSpacing w:val="0"/>
        <w:jc w:val="both"/>
        <w:rPr>
          <w:rStyle w:val="SubtleReference"/>
          <w:rFonts w:ascii="Times New Roman" w:hAnsi="Times New Roman"/>
          <w:vanish/>
          <w:color w:val="000000"/>
          <w:sz w:val="24"/>
        </w:rPr>
      </w:pPr>
    </w:p>
    <w:p w:rsidR="00BC540F" w:rsidRPr="00165970" w:rsidRDefault="00BC540F" w:rsidP="00084BD5">
      <w:pPr>
        <w:pStyle w:val="TEXT"/>
        <w:numPr>
          <w:ilvl w:val="1"/>
          <w:numId w:val="9"/>
        </w:numPr>
        <w:spacing w:before="60" w:after="60"/>
        <w:rPr>
          <w:rStyle w:val="SubtleReference"/>
        </w:rPr>
      </w:pPr>
      <w:r w:rsidRPr="00165970">
        <w:rPr>
          <w:rStyle w:val="SubtleReference"/>
        </w:rPr>
        <w:t>Модел уговора чини саставни део ове конкурсне документације.</w:t>
      </w:r>
    </w:p>
    <w:p w:rsidR="00BC540F" w:rsidRPr="00165970" w:rsidRDefault="00BC540F" w:rsidP="00084BD5">
      <w:pPr>
        <w:pStyle w:val="TEXT"/>
        <w:numPr>
          <w:ilvl w:val="1"/>
          <w:numId w:val="9"/>
        </w:numPr>
        <w:spacing w:before="60" w:after="60"/>
        <w:ind w:left="720" w:hanging="720"/>
        <w:rPr>
          <w:rStyle w:val="SubtleReference"/>
        </w:rPr>
      </w:pPr>
      <w:r w:rsidRPr="00165970">
        <w:rPr>
          <w:rStyle w:val="SubtleReference"/>
        </w:rPr>
        <w:t>У  складу  са  датим  моделом  уговора  и  елементима  најповољније  понуде  биће  закључен Уговор о јавној набавци.</w:t>
      </w:r>
    </w:p>
    <w:p w:rsidR="00BC540F" w:rsidRPr="00C6007B" w:rsidRDefault="00C6007B" w:rsidP="00A47CF6">
      <w:pPr>
        <w:pStyle w:val="TEXT"/>
        <w:numPr>
          <w:ilvl w:val="0"/>
          <w:numId w:val="26"/>
        </w:numPr>
        <w:spacing w:before="60" w:after="60"/>
        <w:ind w:hanging="720"/>
        <w:rPr>
          <w:rStyle w:val="SubtleReference"/>
          <w:b/>
          <w:i/>
          <w:color w:val="auto"/>
        </w:rPr>
      </w:pPr>
      <w:r w:rsidRPr="00C6007B">
        <w:rPr>
          <w:rStyle w:val="SubtleReference"/>
          <w:b/>
          <w:i/>
        </w:rPr>
        <w:t xml:space="preserve">Предност за домаће понуђаче и добра </w:t>
      </w:r>
    </w:p>
    <w:p w:rsidR="00BC540F" w:rsidRPr="00BC540F" w:rsidRDefault="00BC540F" w:rsidP="00084BD5">
      <w:pPr>
        <w:pStyle w:val="TEXT"/>
        <w:spacing w:before="60" w:after="60"/>
        <w:ind w:left="720" w:firstLine="0"/>
        <w:rPr>
          <w:rStyle w:val="SubtleReference"/>
        </w:rPr>
      </w:pPr>
      <w:r w:rsidRPr="00BC540F">
        <w:rPr>
          <w:rStyle w:val="SubtleReference"/>
        </w:rPr>
        <w:t>Предност за домаће понуђаче и добра биће остварена</w:t>
      </w:r>
      <w:r w:rsidR="002E5D91">
        <w:rPr>
          <w:rStyle w:val="SubtleReference"/>
        </w:rPr>
        <w:t xml:space="preserve"> у складу са одговарајућим одредбама члана 86.</w:t>
      </w:r>
      <w:r w:rsidRPr="00BC540F">
        <w:rPr>
          <w:rStyle w:val="SubtleReference"/>
        </w:rPr>
        <w:t xml:space="preserve"> Закона.</w:t>
      </w:r>
    </w:p>
    <w:p w:rsidR="00274B74" w:rsidRPr="00274B74" w:rsidRDefault="00274B74" w:rsidP="00084BD5">
      <w:pPr>
        <w:pStyle w:val="ListParagraph"/>
        <w:numPr>
          <w:ilvl w:val="0"/>
          <w:numId w:val="13"/>
        </w:numPr>
        <w:spacing w:before="60" w:after="60"/>
        <w:contextualSpacing w:val="0"/>
        <w:jc w:val="both"/>
        <w:rPr>
          <w:rStyle w:val="SubtleReference"/>
          <w:rFonts w:ascii="Times New Roman" w:hAnsi="Times New Roman"/>
          <w:vanish/>
          <w:color w:val="000000"/>
          <w:sz w:val="24"/>
        </w:rPr>
      </w:pPr>
    </w:p>
    <w:p w:rsidR="003B3F13" w:rsidRPr="003B3F13" w:rsidRDefault="003B3F13" w:rsidP="00084BD5">
      <w:pPr>
        <w:pStyle w:val="ListParagraph"/>
        <w:numPr>
          <w:ilvl w:val="0"/>
          <w:numId w:val="9"/>
        </w:numPr>
        <w:spacing w:before="60" w:after="60"/>
        <w:contextualSpacing w:val="0"/>
        <w:jc w:val="both"/>
        <w:rPr>
          <w:rStyle w:val="SubtleReference"/>
          <w:rFonts w:ascii="Times New Roman" w:hAnsi="Times New Roman"/>
          <w:vanish/>
          <w:color w:val="000000"/>
          <w:sz w:val="24"/>
        </w:rPr>
      </w:pPr>
    </w:p>
    <w:p w:rsidR="00BC540F" w:rsidRPr="00BC540F" w:rsidRDefault="00BC540F" w:rsidP="00084BD5">
      <w:pPr>
        <w:pStyle w:val="TEXT"/>
        <w:numPr>
          <w:ilvl w:val="1"/>
          <w:numId w:val="9"/>
        </w:numPr>
        <w:spacing w:before="60" w:after="60"/>
        <w:ind w:left="720" w:hanging="720"/>
        <w:rPr>
          <w:rStyle w:val="SubtleReference"/>
        </w:rPr>
      </w:pPr>
      <w:r w:rsidRPr="00165970">
        <w:rPr>
          <w:rStyle w:val="SubtleReference"/>
        </w:rPr>
        <w:t xml:space="preserve">Доказ о домаћем пореклу добара које се нуде у овом поступку јавне набавке, доставља </w:t>
      </w:r>
      <w:r w:rsidRPr="00BC540F">
        <w:rPr>
          <w:rStyle w:val="SubtleReference"/>
        </w:rPr>
        <w:t>се уз понуду понуђача.</w:t>
      </w:r>
    </w:p>
    <w:p w:rsidR="00223218" w:rsidRDefault="00BC540F" w:rsidP="00084BD5">
      <w:pPr>
        <w:pStyle w:val="TEXT"/>
        <w:numPr>
          <w:ilvl w:val="1"/>
          <w:numId w:val="9"/>
        </w:numPr>
        <w:spacing w:before="60" w:after="60"/>
        <w:ind w:left="720" w:hanging="720"/>
        <w:rPr>
          <w:rStyle w:val="SubtleReference"/>
        </w:rPr>
      </w:pPr>
      <w:r w:rsidRPr="00165970">
        <w:rPr>
          <w:rStyle w:val="SubtleReference"/>
        </w:rPr>
        <w:t xml:space="preserve">Доказ  издаје  Привредна  Комора  Србије  да  је  понуђач  произвођач  производа  домаћег </w:t>
      </w:r>
      <w:r w:rsidRPr="00BC540F">
        <w:rPr>
          <w:rStyle w:val="SubtleReference"/>
        </w:rPr>
        <w:t>порекла на његов писмени захтев.</w:t>
      </w:r>
    </w:p>
    <w:p w:rsidR="00BC540F" w:rsidRPr="00C6007B" w:rsidRDefault="00C6007B" w:rsidP="00A47CF6">
      <w:pPr>
        <w:pStyle w:val="TEXT"/>
        <w:numPr>
          <w:ilvl w:val="0"/>
          <w:numId w:val="26"/>
        </w:numPr>
        <w:spacing w:before="60" w:after="60"/>
        <w:ind w:hanging="720"/>
        <w:rPr>
          <w:rStyle w:val="SubtleReference"/>
          <w:b/>
          <w:i/>
          <w:color w:val="auto"/>
        </w:rPr>
      </w:pPr>
      <w:r w:rsidRPr="00C6007B">
        <w:rPr>
          <w:rStyle w:val="SubtleReference"/>
          <w:b/>
          <w:i/>
          <w:color w:val="auto"/>
        </w:rPr>
        <w:t>Обустава поступка јавне набавке</w:t>
      </w:r>
    </w:p>
    <w:p w:rsidR="00274B74" w:rsidRPr="00274B74" w:rsidRDefault="00274B74" w:rsidP="00084BD5">
      <w:pPr>
        <w:pStyle w:val="ListParagraph"/>
        <w:numPr>
          <w:ilvl w:val="0"/>
          <w:numId w:val="13"/>
        </w:numPr>
        <w:spacing w:before="60" w:after="60"/>
        <w:contextualSpacing w:val="0"/>
        <w:jc w:val="both"/>
        <w:rPr>
          <w:rStyle w:val="SubtleReference"/>
          <w:rFonts w:ascii="Times New Roman" w:hAnsi="Times New Roman"/>
          <w:vanish/>
          <w:color w:val="000000"/>
          <w:sz w:val="24"/>
        </w:rPr>
      </w:pPr>
    </w:p>
    <w:p w:rsidR="003B3F13" w:rsidRPr="003B3F13" w:rsidRDefault="003B3F13" w:rsidP="00084BD5">
      <w:pPr>
        <w:pStyle w:val="ListParagraph"/>
        <w:numPr>
          <w:ilvl w:val="0"/>
          <w:numId w:val="9"/>
        </w:numPr>
        <w:spacing w:before="60" w:after="60"/>
        <w:contextualSpacing w:val="0"/>
        <w:jc w:val="both"/>
        <w:rPr>
          <w:rStyle w:val="SubtleReference"/>
          <w:rFonts w:ascii="Times New Roman" w:hAnsi="Times New Roman"/>
          <w:vanish/>
          <w:color w:val="000000"/>
          <w:sz w:val="24"/>
        </w:rPr>
      </w:pPr>
    </w:p>
    <w:p w:rsidR="00BC540F" w:rsidRPr="00BC540F" w:rsidRDefault="00BC540F" w:rsidP="00C6007B">
      <w:pPr>
        <w:pStyle w:val="TEXT"/>
        <w:numPr>
          <w:ilvl w:val="1"/>
          <w:numId w:val="9"/>
        </w:numPr>
        <w:spacing w:before="60" w:after="60"/>
        <w:ind w:left="720" w:hanging="720"/>
        <w:rPr>
          <w:rStyle w:val="SubtleReference"/>
        </w:rPr>
      </w:pPr>
      <w:r w:rsidRPr="00165970">
        <w:rPr>
          <w:rStyle w:val="SubtleReference"/>
        </w:rPr>
        <w:t xml:space="preserve">Наручилац може, у свакој фази поступка јавне набавке да обустави поступак из објективних </w:t>
      </w:r>
      <w:r w:rsidRPr="00BC540F">
        <w:rPr>
          <w:rStyle w:val="SubtleReference"/>
        </w:rPr>
        <w:t>и  доказивих  разлога,  који  се  нису  могли  предвидети  у  време  покретања  поступка  и  који онемогућавају  да  се  започети  поступак  оконча,  односно  услед  којих  је  престала  потреба наручиоца за предметном набавком и одустане од доделе уговора о јавној набавци у складу са чланом 109. Закона.</w:t>
      </w:r>
    </w:p>
    <w:p w:rsidR="00274B74" w:rsidRDefault="00274B74" w:rsidP="00084BD5">
      <w:pPr>
        <w:pStyle w:val="TEXT"/>
        <w:numPr>
          <w:ilvl w:val="1"/>
          <w:numId w:val="9"/>
        </w:numPr>
        <w:spacing w:before="60" w:after="60"/>
        <w:ind w:left="720" w:hanging="720"/>
        <w:rPr>
          <w:rStyle w:val="SubtleReference"/>
        </w:rPr>
        <w:sectPr w:rsidR="00274B74" w:rsidSect="00377E88">
          <w:headerReference w:type="even" r:id="rId14"/>
          <w:headerReference w:type="default" r:id="rId15"/>
          <w:footerReference w:type="default" r:id="rId16"/>
          <w:headerReference w:type="first" r:id="rId17"/>
          <w:footerReference w:type="first" r:id="rId18"/>
          <w:pgSz w:w="11909" w:h="16834" w:code="9"/>
          <w:pgMar w:top="576" w:right="720" w:bottom="432" w:left="1440" w:header="0" w:footer="576" w:gutter="0"/>
          <w:cols w:space="720"/>
          <w:noEndnote/>
          <w:docGrid w:linePitch="299"/>
        </w:sectPr>
      </w:pPr>
    </w:p>
    <w:p w:rsidR="00821AE3" w:rsidRPr="00767251" w:rsidRDefault="00821AE3" w:rsidP="00084BD5">
      <w:pPr>
        <w:pStyle w:val="TEXT"/>
        <w:spacing w:before="60" w:after="60"/>
        <w:jc w:val="right"/>
      </w:pPr>
    </w:p>
    <w:p w:rsidR="00821AE3" w:rsidRPr="00A36999" w:rsidRDefault="00624DE7" w:rsidP="003D13E8">
      <w:pPr>
        <w:pStyle w:val="RIM"/>
      </w:pPr>
      <w:r w:rsidRPr="00A36999">
        <w:t>Образац понуде</w:t>
      </w:r>
    </w:p>
    <w:tbl>
      <w:tblPr>
        <w:tblStyle w:val="TableGrid"/>
        <w:tblW w:w="953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31"/>
        <w:gridCol w:w="1884"/>
        <w:gridCol w:w="721"/>
        <w:gridCol w:w="2250"/>
        <w:gridCol w:w="2747"/>
      </w:tblGrid>
      <w:tr w:rsidR="00821AE3" w:rsidRPr="00C46D2B" w:rsidTr="00821AE3">
        <w:trPr>
          <w:trHeight w:hRule="exact" w:val="360"/>
        </w:trPr>
        <w:tc>
          <w:tcPr>
            <w:tcW w:w="1931" w:type="dxa"/>
          </w:tcPr>
          <w:p w:rsidR="00821AE3" w:rsidRPr="00C46D2B" w:rsidRDefault="00821AE3" w:rsidP="00084BD5">
            <w:pPr>
              <w:pStyle w:val="POD"/>
              <w:spacing w:before="60" w:after="60"/>
              <w:ind w:firstLine="0"/>
              <w:jc w:val="left"/>
              <w:rPr>
                <w:b w:val="0"/>
                <w:i w:val="0"/>
              </w:rPr>
            </w:pPr>
            <w:r w:rsidRPr="00C46D2B">
              <w:rPr>
                <w:b w:val="0"/>
                <w:i w:val="0"/>
              </w:rPr>
              <w:t>Понуда бр</w:t>
            </w:r>
          </w:p>
        </w:tc>
        <w:tc>
          <w:tcPr>
            <w:tcW w:w="1884" w:type="dxa"/>
            <w:tcBorders>
              <w:bottom w:val="single" w:sz="4" w:space="0" w:color="auto"/>
            </w:tcBorders>
          </w:tcPr>
          <w:p w:rsidR="00821AE3" w:rsidRPr="00C46D2B" w:rsidRDefault="00821AE3" w:rsidP="00084BD5">
            <w:pPr>
              <w:pStyle w:val="POD"/>
              <w:spacing w:before="60" w:after="60"/>
              <w:ind w:firstLine="0"/>
              <w:rPr>
                <w:b w:val="0"/>
                <w:i w:val="0"/>
              </w:rPr>
            </w:pPr>
          </w:p>
        </w:tc>
        <w:tc>
          <w:tcPr>
            <w:tcW w:w="721" w:type="dxa"/>
          </w:tcPr>
          <w:p w:rsidR="00821AE3" w:rsidRPr="00C46D2B" w:rsidRDefault="00821AE3" w:rsidP="00084BD5">
            <w:pPr>
              <w:pStyle w:val="POD"/>
              <w:spacing w:before="60" w:after="60"/>
              <w:ind w:firstLine="0"/>
              <w:rPr>
                <w:b w:val="0"/>
                <w:i w:val="0"/>
              </w:rPr>
            </w:pPr>
            <w:r w:rsidRPr="00C46D2B">
              <w:rPr>
                <w:b w:val="0"/>
                <w:i w:val="0"/>
              </w:rPr>
              <w:t>од</w:t>
            </w:r>
          </w:p>
        </w:tc>
        <w:tc>
          <w:tcPr>
            <w:tcW w:w="2250" w:type="dxa"/>
            <w:tcBorders>
              <w:bottom w:val="single" w:sz="4" w:space="0" w:color="auto"/>
            </w:tcBorders>
          </w:tcPr>
          <w:p w:rsidR="00821AE3" w:rsidRPr="00C46D2B" w:rsidRDefault="00821AE3" w:rsidP="00084BD5">
            <w:pPr>
              <w:pStyle w:val="POD"/>
              <w:spacing w:before="60" w:after="60"/>
              <w:ind w:firstLine="0"/>
              <w:rPr>
                <w:b w:val="0"/>
                <w:i w:val="0"/>
              </w:rPr>
            </w:pPr>
          </w:p>
        </w:tc>
        <w:tc>
          <w:tcPr>
            <w:tcW w:w="2747" w:type="dxa"/>
          </w:tcPr>
          <w:p w:rsidR="00821AE3" w:rsidRPr="00C46D2B" w:rsidRDefault="00821AE3" w:rsidP="00084BD5">
            <w:pPr>
              <w:pStyle w:val="POD"/>
              <w:spacing w:before="60" w:after="60"/>
              <w:ind w:firstLine="0"/>
              <w:rPr>
                <w:b w:val="0"/>
                <w:i w:val="0"/>
              </w:rPr>
            </w:pPr>
            <w:r w:rsidRPr="00C46D2B">
              <w:rPr>
                <w:b w:val="0"/>
                <w:i w:val="0"/>
              </w:rPr>
              <w:t>за јавну набавку добра</w:t>
            </w:r>
          </w:p>
        </w:tc>
      </w:tr>
      <w:tr w:rsidR="00821AE3" w:rsidRPr="00C46D2B" w:rsidTr="00821AE3">
        <w:trPr>
          <w:trHeight w:hRule="exact" w:val="360"/>
        </w:trPr>
        <w:tc>
          <w:tcPr>
            <w:tcW w:w="9533" w:type="dxa"/>
            <w:gridSpan w:val="5"/>
          </w:tcPr>
          <w:p w:rsidR="00821AE3" w:rsidRPr="00C46D2B" w:rsidRDefault="00821AE3" w:rsidP="00FE0B9A">
            <w:pPr>
              <w:pStyle w:val="TEXT"/>
              <w:spacing w:before="60" w:after="60"/>
              <w:ind w:firstLine="0"/>
              <w:rPr>
                <w:b/>
                <w:i/>
              </w:rPr>
            </w:pPr>
            <w:r w:rsidRPr="00BC540F">
              <w:rPr>
                <w:rStyle w:val="SubtleReference"/>
              </w:rPr>
              <w:t xml:space="preserve">„Гасна мерила“,  број  </w:t>
            </w:r>
            <w:r w:rsidR="00FE0B9A" w:rsidRPr="00FE0B9A">
              <w:rPr>
                <w:rStyle w:val="SubtleReference"/>
                <w:color w:val="000000" w:themeColor="text1"/>
              </w:rPr>
              <w:t>ЈН Г</w:t>
            </w:r>
            <w:r w:rsidRPr="00FE0B9A">
              <w:rPr>
                <w:rStyle w:val="SubtleReference"/>
                <w:color w:val="000000" w:themeColor="text1"/>
              </w:rPr>
              <w:t>1/201</w:t>
            </w:r>
            <w:r w:rsidR="00E339CE" w:rsidRPr="00FE0B9A">
              <w:rPr>
                <w:rStyle w:val="SubtleReference"/>
                <w:color w:val="000000" w:themeColor="text1"/>
              </w:rPr>
              <w:t>6</w:t>
            </w:r>
            <w:r w:rsidRPr="00E339CE">
              <w:rPr>
                <w:rStyle w:val="SubtleReference"/>
                <w:color w:val="FF0000"/>
              </w:rPr>
              <w:t xml:space="preserve"> </w:t>
            </w:r>
          </w:p>
        </w:tc>
      </w:tr>
    </w:tbl>
    <w:p w:rsidR="00821AE3" w:rsidRPr="004E1096" w:rsidRDefault="00C6007B" w:rsidP="00084BD5">
      <w:pPr>
        <w:pStyle w:val="TEXT"/>
        <w:numPr>
          <w:ilvl w:val="0"/>
          <w:numId w:val="14"/>
        </w:numPr>
        <w:spacing w:before="60" w:after="60"/>
        <w:jc w:val="left"/>
        <w:rPr>
          <w:b/>
          <w:i/>
        </w:rPr>
      </w:pPr>
      <w:r w:rsidRPr="004E1096">
        <w:rPr>
          <w:b/>
          <w:i/>
        </w:rPr>
        <w:t>Општи подаци о понуђачу</w:t>
      </w:r>
    </w:p>
    <w:tbl>
      <w:tblPr>
        <w:tblStyle w:val="TableGrid"/>
        <w:tblW w:w="0" w:type="auto"/>
        <w:tblInd w:w="360" w:type="dxa"/>
        <w:tblLook w:val="04A0"/>
      </w:tblPr>
      <w:tblGrid>
        <w:gridCol w:w="3528"/>
        <w:gridCol w:w="6077"/>
      </w:tblGrid>
      <w:tr w:rsidR="00821AE3" w:rsidRPr="00F7464F" w:rsidTr="008B0B98">
        <w:trPr>
          <w:trHeight w:hRule="exact" w:val="720"/>
        </w:trPr>
        <w:tc>
          <w:tcPr>
            <w:tcW w:w="3528" w:type="dxa"/>
            <w:vAlign w:val="center"/>
          </w:tcPr>
          <w:p w:rsidR="00821AE3" w:rsidRPr="00F7464F" w:rsidRDefault="00821AE3" w:rsidP="00084BD5">
            <w:pPr>
              <w:pStyle w:val="TEXT"/>
              <w:spacing w:before="60" w:after="60"/>
              <w:ind w:left="720" w:hanging="720"/>
              <w:jc w:val="left"/>
            </w:pPr>
            <w:r w:rsidRPr="00F7464F">
              <w:t>Назив понуђача:</w:t>
            </w:r>
          </w:p>
        </w:tc>
        <w:tc>
          <w:tcPr>
            <w:tcW w:w="6077" w:type="dxa"/>
            <w:vAlign w:val="center"/>
          </w:tcPr>
          <w:p w:rsidR="00821AE3" w:rsidRPr="00F7464F" w:rsidRDefault="00821AE3" w:rsidP="00084BD5">
            <w:pPr>
              <w:pStyle w:val="TEXT"/>
              <w:spacing w:before="60" w:after="60"/>
              <w:ind w:left="720" w:hanging="720"/>
              <w:jc w:val="left"/>
            </w:pPr>
          </w:p>
        </w:tc>
      </w:tr>
      <w:tr w:rsidR="00821AE3" w:rsidRPr="00F7464F" w:rsidTr="008B0B98">
        <w:trPr>
          <w:trHeight w:hRule="exact" w:val="720"/>
        </w:trPr>
        <w:tc>
          <w:tcPr>
            <w:tcW w:w="3528" w:type="dxa"/>
            <w:vAlign w:val="center"/>
          </w:tcPr>
          <w:p w:rsidR="00821AE3" w:rsidRPr="00F7464F" w:rsidRDefault="00821AE3" w:rsidP="00084BD5">
            <w:pPr>
              <w:pStyle w:val="TEXT"/>
              <w:spacing w:before="60" w:after="60"/>
              <w:ind w:left="720" w:hanging="720"/>
              <w:jc w:val="left"/>
            </w:pPr>
            <w:r w:rsidRPr="00F7464F">
              <w:t>Адреса понуђача:</w:t>
            </w:r>
          </w:p>
        </w:tc>
        <w:tc>
          <w:tcPr>
            <w:tcW w:w="6077" w:type="dxa"/>
            <w:vAlign w:val="center"/>
          </w:tcPr>
          <w:p w:rsidR="00821AE3" w:rsidRPr="00F7464F" w:rsidRDefault="00821AE3" w:rsidP="00084BD5">
            <w:pPr>
              <w:pStyle w:val="TEXT"/>
              <w:spacing w:before="60" w:after="60"/>
              <w:ind w:left="720" w:hanging="720"/>
              <w:jc w:val="left"/>
            </w:pPr>
          </w:p>
        </w:tc>
      </w:tr>
      <w:tr w:rsidR="00821AE3" w:rsidRPr="00F7464F" w:rsidTr="008B0B98">
        <w:trPr>
          <w:trHeight w:hRule="exact" w:val="720"/>
        </w:trPr>
        <w:tc>
          <w:tcPr>
            <w:tcW w:w="3528" w:type="dxa"/>
            <w:vAlign w:val="center"/>
          </w:tcPr>
          <w:p w:rsidR="00821AE3" w:rsidRPr="00F7464F" w:rsidRDefault="00821AE3" w:rsidP="00084BD5">
            <w:pPr>
              <w:pStyle w:val="TEXT"/>
              <w:spacing w:before="60" w:after="60"/>
              <w:ind w:left="720" w:hanging="720"/>
              <w:jc w:val="left"/>
            </w:pPr>
            <w:r w:rsidRPr="00F7464F">
              <w:t>Матични број понуђача:</w:t>
            </w:r>
            <w:r w:rsidRPr="00F7464F">
              <w:br/>
            </w:r>
          </w:p>
        </w:tc>
        <w:tc>
          <w:tcPr>
            <w:tcW w:w="6077" w:type="dxa"/>
            <w:vAlign w:val="center"/>
          </w:tcPr>
          <w:p w:rsidR="00821AE3" w:rsidRPr="00F7464F" w:rsidRDefault="00821AE3" w:rsidP="00084BD5">
            <w:pPr>
              <w:pStyle w:val="TEXT"/>
              <w:spacing w:before="60" w:after="60"/>
              <w:ind w:left="720" w:hanging="720"/>
              <w:jc w:val="left"/>
            </w:pPr>
          </w:p>
        </w:tc>
      </w:tr>
      <w:tr w:rsidR="00821AE3" w:rsidRPr="00F7464F" w:rsidTr="008B0B98">
        <w:trPr>
          <w:trHeight w:hRule="exact" w:val="720"/>
        </w:trPr>
        <w:tc>
          <w:tcPr>
            <w:tcW w:w="3528" w:type="dxa"/>
            <w:vAlign w:val="center"/>
          </w:tcPr>
          <w:p w:rsidR="00821AE3" w:rsidRPr="00F7464F" w:rsidRDefault="00821AE3" w:rsidP="00084BD5">
            <w:pPr>
              <w:pStyle w:val="TEXT"/>
              <w:spacing w:before="60" w:after="60"/>
              <w:ind w:firstLine="0"/>
              <w:jc w:val="left"/>
            </w:pPr>
            <w:r w:rsidRPr="00F7464F">
              <w:t>Порески идентификациони број понуђача (ПИБ):</w:t>
            </w:r>
          </w:p>
        </w:tc>
        <w:tc>
          <w:tcPr>
            <w:tcW w:w="6077" w:type="dxa"/>
            <w:vAlign w:val="center"/>
          </w:tcPr>
          <w:p w:rsidR="00821AE3" w:rsidRPr="00F7464F" w:rsidRDefault="00821AE3" w:rsidP="00084BD5">
            <w:pPr>
              <w:pStyle w:val="TEXT"/>
              <w:spacing w:before="60" w:after="60"/>
              <w:ind w:left="720" w:hanging="720"/>
              <w:jc w:val="left"/>
            </w:pPr>
          </w:p>
        </w:tc>
      </w:tr>
      <w:tr w:rsidR="00821AE3" w:rsidRPr="00F7464F" w:rsidTr="008B0B98">
        <w:trPr>
          <w:trHeight w:hRule="exact" w:val="720"/>
        </w:trPr>
        <w:tc>
          <w:tcPr>
            <w:tcW w:w="3528" w:type="dxa"/>
            <w:vAlign w:val="center"/>
          </w:tcPr>
          <w:p w:rsidR="00821AE3" w:rsidRPr="00F7464F" w:rsidRDefault="00821AE3" w:rsidP="00084BD5">
            <w:pPr>
              <w:pStyle w:val="TEXT"/>
              <w:spacing w:before="60" w:after="60"/>
              <w:ind w:left="720" w:hanging="720"/>
              <w:jc w:val="left"/>
            </w:pPr>
            <w:r w:rsidRPr="00F7464F">
              <w:t>Име особе за контакт:</w:t>
            </w:r>
          </w:p>
        </w:tc>
        <w:tc>
          <w:tcPr>
            <w:tcW w:w="6077" w:type="dxa"/>
            <w:vAlign w:val="center"/>
          </w:tcPr>
          <w:p w:rsidR="00821AE3" w:rsidRPr="00F7464F" w:rsidRDefault="00821AE3" w:rsidP="00084BD5">
            <w:pPr>
              <w:pStyle w:val="TEXT"/>
              <w:spacing w:before="60" w:after="60"/>
              <w:ind w:left="720" w:hanging="720"/>
              <w:jc w:val="left"/>
            </w:pPr>
          </w:p>
        </w:tc>
      </w:tr>
      <w:tr w:rsidR="00821AE3" w:rsidRPr="00F7464F" w:rsidTr="008B0B98">
        <w:trPr>
          <w:trHeight w:hRule="exact" w:val="720"/>
        </w:trPr>
        <w:tc>
          <w:tcPr>
            <w:tcW w:w="3528" w:type="dxa"/>
            <w:vAlign w:val="center"/>
          </w:tcPr>
          <w:p w:rsidR="00821AE3" w:rsidRPr="00F7464F" w:rsidRDefault="00821AE3" w:rsidP="00084BD5">
            <w:pPr>
              <w:pStyle w:val="TEXT"/>
              <w:spacing w:before="60" w:after="60"/>
              <w:ind w:firstLine="0"/>
              <w:jc w:val="left"/>
            </w:pPr>
            <w:r w:rsidRPr="00F7464F">
              <w:t>Електронска адреса понуђача (e-mail):</w:t>
            </w:r>
          </w:p>
        </w:tc>
        <w:tc>
          <w:tcPr>
            <w:tcW w:w="6077" w:type="dxa"/>
            <w:vAlign w:val="center"/>
          </w:tcPr>
          <w:p w:rsidR="00821AE3" w:rsidRPr="00F7464F" w:rsidRDefault="00821AE3" w:rsidP="00084BD5">
            <w:pPr>
              <w:pStyle w:val="TEXT"/>
              <w:spacing w:before="60" w:after="60"/>
              <w:ind w:left="720" w:hanging="720"/>
              <w:jc w:val="left"/>
            </w:pPr>
          </w:p>
        </w:tc>
      </w:tr>
      <w:tr w:rsidR="00821AE3" w:rsidRPr="00F7464F" w:rsidTr="008B0B98">
        <w:trPr>
          <w:trHeight w:hRule="exact" w:val="720"/>
        </w:trPr>
        <w:tc>
          <w:tcPr>
            <w:tcW w:w="3528" w:type="dxa"/>
            <w:vAlign w:val="center"/>
          </w:tcPr>
          <w:p w:rsidR="00821AE3" w:rsidRPr="00F7464F" w:rsidRDefault="00821AE3" w:rsidP="00084BD5">
            <w:pPr>
              <w:pStyle w:val="TEXT"/>
              <w:spacing w:before="60" w:after="60"/>
              <w:ind w:left="720" w:hanging="720"/>
              <w:jc w:val="left"/>
            </w:pPr>
            <w:r w:rsidRPr="00F7464F">
              <w:t>Телефон:</w:t>
            </w:r>
          </w:p>
        </w:tc>
        <w:tc>
          <w:tcPr>
            <w:tcW w:w="6077" w:type="dxa"/>
            <w:vAlign w:val="center"/>
          </w:tcPr>
          <w:p w:rsidR="00821AE3" w:rsidRPr="00F7464F" w:rsidRDefault="00821AE3" w:rsidP="00084BD5">
            <w:pPr>
              <w:pStyle w:val="TEXT"/>
              <w:spacing w:before="60" w:after="60"/>
              <w:ind w:left="720" w:hanging="720"/>
              <w:jc w:val="left"/>
            </w:pPr>
          </w:p>
        </w:tc>
      </w:tr>
      <w:tr w:rsidR="00821AE3" w:rsidRPr="00F7464F" w:rsidTr="008B0B98">
        <w:trPr>
          <w:trHeight w:hRule="exact" w:val="720"/>
        </w:trPr>
        <w:tc>
          <w:tcPr>
            <w:tcW w:w="3528" w:type="dxa"/>
            <w:vAlign w:val="center"/>
          </w:tcPr>
          <w:p w:rsidR="00821AE3" w:rsidRPr="00F7464F" w:rsidRDefault="00821AE3" w:rsidP="00084BD5">
            <w:pPr>
              <w:pStyle w:val="TEXT"/>
              <w:spacing w:before="60" w:after="60"/>
              <w:ind w:left="720" w:hanging="720"/>
              <w:jc w:val="left"/>
            </w:pPr>
            <w:r w:rsidRPr="00F7464F">
              <w:t>Телефакс:</w:t>
            </w:r>
          </w:p>
        </w:tc>
        <w:tc>
          <w:tcPr>
            <w:tcW w:w="6077" w:type="dxa"/>
            <w:vAlign w:val="center"/>
          </w:tcPr>
          <w:p w:rsidR="00821AE3" w:rsidRPr="00F7464F" w:rsidRDefault="00821AE3" w:rsidP="00084BD5">
            <w:pPr>
              <w:pStyle w:val="TEXT"/>
              <w:spacing w:before="60" w:after="60"/>
              <w:ind w:left="720" w:hanging="720"/>
              <w:jc w:val="left"/>
            </w:pPr>
          </w:p>
        </w:tc>
      </w:tr>
      <w:tr w:rsidR="00821AE3" w:rsidRPr="00F7464F" w:rsidTr="008B0B98">
        <w:trPr>
          <w:trHeight w:hRule="exact" w:val="720"/>
        </w:trPr>
        <w:tc>
          <w:tcPr>
            <w:tcW w:w="3528" w:type="dxa"/>
            <w:vAlign w:val="center"/>
          </w:tcPr>
          <w:p w:rsidR="00821AE3" w:rsidRPr="00F7464F" w:rsidRDefault="00821AE3" w:rsidP="00084BD5">
            <w:pPr>
              <w:pStyle w:val="TEXT"/>
              <w:spacing w:before="60" w:after="60"/>
              <w:ind w:firstLine="0"/>
              <w:jc w:val="left"/>
            </w:pPr>
            <w:r w:rsidRPr="00F7464F">
              <w:t>Број рачуна понуђача и назив банке:</w:t>
            </w:r>
          </w:p>
        </w:tc>
        <w:tc>
          <w:tcPr>
            <w:tcW w:w="6077" w:type="dxa"/>
            <w:vAlign w:val="center"/>
          </w:tcPr>
          <w:p w:rsidR="00821AE3" w:rsidRPr="00F7464F" w:rsidRDefault="00821AE3" w:rsidP="00084BD5">
            <w:pPr>
              <w:pStyle w:val="TEXT"/>
              <w:spacing w:before="60" w:after="60"/>
              <w:ind w:left="720" w:hanging="720"/>
              <w:jc w:val="left"/>
            </w:pPr>
          </w:p>
        </w:tc>
      </w:tr>
      <w:tr w:rsidR="00821AE3" w:rsidRPr="00F7464F" w:rsidTr="008B0B98">
        <w:trPr>
          <w:trHeight w:hRule="exact" w:val="720"/>
        </w:trPr>
        <w:tc>
          <w:tcPr>
            <w:tcW w:w="3528" w:type="dxa"/>
            <w:vAlign w:val="center"/>
          </w:tcPr>
          <w:p w:rsidR="00821AE3" w:rsidRPr="008B0B98" w:rsidRDefault="00821AE3" w:rsidP="00084BD5">
            <w:pPr>
              <w:pStyle w:val="TEXT"/>
              <w:spacing w:before="60" w:after="60"/>
              <w:ind w:firstLine="0"/>
              <w:jc w:val="left"/>
            </w:pPr>
            <w:r w:rsidRPr="00F7464F">
              <w:t>Лице овлашћено за потписивање уговора</w:t>
            </w:r>
            <w:r w:rsidR="008B0B98">
              <w:t>;</w:t>
            </w:r>
          </w:p>
        </w:tc>
        <w:tc>
          <w:tcPr>
            <w:tcW w:w="6077" w:type="dxa"/>
            <w:vAlign w:val="center"/>
          </w:tcPr>
          <w:p w:rsidR="00821AE3" w:rsidRPr="00F7464F" w:rsidRDefault="00821AE3" w:rsidP="00084BD5">
            <w:pPr>
              <w:pStyle w:val="TEXT"/>
              <w:spacing w:before="60" w:after="60"/>
              <w:ind w:left="720" w:hanging="720"/>
              <w:jc w:val="left"/>
            </w:pPr>
          </w:p>
        </w:tc>
      </w:tr>
    </w:tbl>
    <w:p w:rsidR="00821AE3" w:rsidRPr="00C6007B" w:rsidRDefault="00C6007B" w:rsidP="00084BD5">
      <w:pPr>
        <w:pStyle w:val="TEXT"/>
        <w:numPr>
          <w:ilvl w:val="0"/>
          <w:numId w:val="14"/>
        </w:numPr>
        <w:spacing w:before="60" w:after="60"/>
        <w:jc w:val="left"/>
        <w:rPr>
          <w:b/>
          <w:i/>
        </w:rPr>
      </w:pPr>
      <w:r w:rsidRPr="00C6007B">
        <w:rPr>
          <w:b/>
          <w:i/>
        </w:rPr>
        <w:t>Понуду</w:t>
      </w:r>
      <w:r w:rsidR="00821AE3" w:rsidRPr="00C6007B">
        <w:rPr>
          <w:b/>
          <w:i/>
        </w:rPr>
        <w:t xml:space="preserve"> </w:t>
      </w:r>
      <w:r w:rsidRPr="00C6007B">
        <w:rPr>
          <w:b/>
          <w:i/>
        </w:rPr>
        <w:t>подноси</w:t>
      </w:r>
      <w:r w:rsidR="00821AE3" w:rsidRPr="00C6007B">
        <w:rPr>
          <w:b/>
          <w:i/>
        </w:rPr>
        <w:t>:</w:t>
      </w:r>
    </w:p>
    <w:tbl>
      <w:tblPr>
        <w:tblStyle w:val="TableGrid"/>
        <w:tblW w:w="0" w:type="auto"/>
        <w:tblInd w:w="360" w:type="dxa"/>
        <w:tblLook w:val="04A0"/>
      </w:tblPr>
      <w:tblGrid>
        <w:gridCol w:w="9605"/>
      </w:tblGrid>
      <w:tr w:rsidR="00821AE3" w:rsidRPr="0065658A" w:rsidTr="008B0B98">
        <w:trPr>
          <w:trHeight w:hRule="exact" w:val="720"/>
        </w:trPr>
        <w:tc>
          <w:tcPr>
            <w:tcW w:w="9605" w:type="dxa"/>
            <w:vAlign w:val="center"/>
          </w:tcPr>
          <w:p w:rsidR="00821AE3" w:rsidRPr="00C6007B" w:rsidRDefault="00821AE3" w:rsidP="00C6007B">
            <w:pPr>
              <w:pStyle w:val="TEXT"/>
              <w:spacing w:before="60" w:after="60"/>
              <w:ind w:left="720" w:hanging="720"/>
              <w:jc w:val="center"/>
              <w:rPr>
                <w:b/>
              </w:rPr>
            </w:pPr>
            <w:r w:rsidRPr="005539BB">
              <w:rPr>
                <w:b/>
              </w:rPr>
              <w:t>А)  С</w:t>
            </w:r>
            <w:r w:rsidR="00C6007B">
              <w:rPr>
                <w:b/>
              </w:rPr>
              <w:t>амостално</w:t>
            </w:r>
          </w:p>
        </w:tc>
      </w:tr>
      <w:tr w:rsidR="00821AE3" w:rsidRPr="0065658A" w:rsidTr="008B0B98">
        <w:trPr>
          <w:trHeight w:hRule="exact" w:val="720"/>
        </w:trPr>
        <w:tc>
          <w:tcPr>
            <w:tcW w:w="9605" w:type="dxa"/>
            <w:vAlign w:val="center"/>
          </w:tcPr>
          <w:p w:rsidR="00821AE3" w:rsidRPr="00C6007B" w:rsidRDefault="00821AE3" w:rsidP="00C6007B">
            <w:pPr>
              <w:pStyle w:val="TEXT"/>
              <w:spacing w:before="60" w:after="60"/>
              <w:ind w:left="720" w:hanging="720"/>
              <w:jc w:val="center"/>
              <w:rPr>
                <w:b/>
              </w:rPr>
            </w:pPr>
            <w:r w:rsidRPr="005539BB">
              <w:rPr>
                <w:b/>
              </w:rPr>
              <w:t>Б)  С</w:t>
            </w:r>
            <w:r w:rsidR="00C6007B">
              <w:rPr>
                <w:b/>
              </w:rPr>
              <w:t>а</w:t>
            </w:r>
            <w:r w:rsidRPr="005539BB">
              <w:rPr>
                <w:b/>
              </w:rPr>
              <w:t xml:space="preserve"> </w:t>
            </w:r>
            <w:r w:rsidR="00C6007B">
              <w:rPr>
                <w:b/>
              </w:rPr>
              <w:t>подизвођачем</w:t>
            </w:r>
          </w:p>
        </w:tc>
      </w:tr>
      <w:tr w:rsidR="00821AE3" w:rsidRPr="0065658A" w:rsidTr="008B0B98">
        <w:trPr>
          <w:trHeight w:hRule="exact" w:val="720"/>
        </w:trPr>
        <w:tc>
          <w:tcPr>
            <w:tcW w:w="9605" w:type="dxa"/>
            <w:vAlign w:val="center"/>
          </w:tcPr>
          <w:p w:rsidR="00821AE3" w:rsidRPr="005539BB" w:rsidRDefault="00821AE3" w:rsidP="00C6007B">
            <w:pPr>
              <w:pStyle w:val="TEXT"/>
              <w:spacing w:before="60" w:after="60"/>
              <w:ind w:left="720" w:hanging="720"/>
              <w:jc w:val="center"/>
              <w:rPr>
                <w:b/>
              </w:rPr>
            </w:pPr>
            <w:r w:rsidRPr="005539BB">
              <w:rPr>
                <w:b/>
              </w:rPr>
              <w:t xml:space="preserve">В)  </w:t>
            </w:r>
            <w:r w:rsidR="00C6007B">
              <w:rPr>
                <w:b/>
              </w:rPr>
              <w:t>као заједничку понуду</w:t>
            </w:r>
          </w:p>
        </w:tc>
      </w:tr>
    </w:tbl>
    <w:p w:rsidR="0065658A" w:rsidRDefault="0065658A" w:rsidP="00084BD5">
      <w:pPr>
        <w:pStyle w:val="TEXT"/>
        <w:spacing w:before="60" w:after="60"/>
        <w:jc w:val="center"/>
        <w:rPr>
          <w:sz w:val="20"/>
        </w:rPr>
      </w:pPr>
      <w:r w:rsidRPr="009B6D57">
        <w:rPr>
          <w:sz w:val="20"/>
        </w:rPr>
        <w:t>( заокружити понуђену опцију која одговара понуди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
        <w:gridCol w:w="2403"/>
        <w:gridCol w:w="3322"/>
        <w:gridCol w:w="3322"/>
      </w:tblGrid>
      <w:tr w:rsidR="0065658A" w:rsidTr="00227658">
        <w:tc>
          <w:tcPr>
            <w:tcW w:w="918" w:type="dxa"/>
          </w:tcPr>
          <w:p w:rsidR="0065658A" w:rsidRPr="009B6D57" w:rsidRDefault="0065658A" w:rsidP="00084BD5">
            <w:pPr>
              <w:pStyle w:val="TEXT"/>
              <w:spacing w:before="60" w:after="60"/>
              <w:ind w:left="-720"/>
              <w:rPr>
                <w:rFonts w:eastAsia="TimesNewRomanPS-BoldItalicMT"/>
                <w:sz w:val="20"/>
              </w:rPr>
            </w:pPr>
            <w:r w:rsidRPr="009B6D57">
              <w:rPr>
                <w:rFonts w:eastAsia="TimesNewRomanPS-BoldItalicMT"/>
                <w:sz w:val="20"/>
              </w:rPr>
              <w:t>Место</w:t>
            </w:r>
          </w:p>
        </w:tc>
        <w:tc>
          <w:tcPr>
            <w:tcW w:w="2403" w:type="dxa"/>
            <w:tcBorders>
              <w:bottom w:val="single" w:sz="4" w:space="0" w:color="auto"/>
            </w:tcBorders>
          </w:tcPr>
          <w:p w:rsidR="0065658A" w:rsidRPr="000B339E" w:rsidRDefault="0065658A" w:rsidP="00084BD5">
            <w:pPr>
              <w:pStyle w:val="TEXT"/>
              <w:spacing w:before="60" w:after="60"/>
              <w:rPr>
                <w:rFonts w:eastAsia="TimesNewRomanPS-BoldItalicMT"/>
              </w:rPr>
            </w:pPr>
          </w:p>
        </w:tc>
        <w:tc>
          <w:tcPr>
            <w:tcW w:w="3322" w:type="dxa"/>
            <w:vMerge w:val="restart"/>
            <w:vAlign w:val="center"/>
          </w:tcPr>
          <w:p w:rsidR="0065658A" w:rsidRPr="000B339E" w:rsidRDefault="0065658A" w:rsidP="00084BD5">
            <w:pPr>
              <w:pStyle w:val="TEXT"/>
              <w:spacing w:before="60" w:after="60"/>
              <w:jc w:val="center"/>
              <w:rPr>
                <w:rFonts w:eastAsia="TimesNewRomanPS-BoldItalicMT"/>
              </w:rPr>
            </w:pPr>
            <w:r w:rsidRPr="009B6D57">
              <w:rPr>
                <w:rFonts w:eastAsia="TimesNewRomanPS-BoldItalicMT"/>
                <w:sz w:val="22"/>
              </w:rPr>
              <w:t>М.П</w:t>
            </w:r>
            <w:r w:rsidRPr="000B339E">
              <w:rPr>
                <w:rFonts w:eastAsia="TimesNewRomanPS-BoldItalicMT"/>
              </w:rPr>
              <w:t>.</w:t>
            </w:r>
          </w:p>
        </w:tc>
        <w:tc>
          <w:tcPr>
            <w:tcW w:w="3322" w:type="dxa"/>
          </w:tcPr>
          <w:p w:rsidR="0065658A" w:rsidRPr="000B339E" w:rsidRDefault="009B6D57" w:rsidP="00084BD5">
            <w:pPr>
              <w:pStyle w:val="TEXT"/>
              <w:spacing w:before="60" w:after="60"/>
              <w:ind w:firstLine="17"/>
              <w:jc w:val="center"/>
              <w:rPr>
                <w:rFonts w:eastAsia="TimesNewRomanPS-BoldItalicMT"/>
              </w:rPr>
            </w:pPr>
            <w:r w:rsidRPr="009B6D57">
              <w:rPr>
                <w:sz w:val="20"/>
              </w:rPr>
              <w:t>Одговорно лице п</w:t>
            </w:r>
            <w:r w:rsidR="0065658A" w:rsidRPr="009B6D57">
              <w:rPr>
                <w:sz w:val="20"/>
              </w:rPr>
              <w:t>онуђач</w:t>
            </w:r>
            <w:r w:rsidRPr="009B6D57">
              <w:rPr>
                <w:sz w:val="20"/>
              </w:rPr>
              <w:t>а</w:t>
            </w:r>
            <w:r w:rsidR="0065658A" w:rsidRPr="009B6D57">
              <w:rPr>
                <w:rFonts w:eastAsia="TimesNewRomanPS-BoldItalicMT"/>
                <w:sz w:val="20"/>
              </w:rPr>
              <w:t>:</w:t>
            </w:r>
          </w:p>
        </w:tc>
      </w:tr>
      <w:tr w:rsidR="0065658A" w:rsidTr="00227658">
        <w:tc>
          <w:tcPr>
            <w:tcW w:w="918" w:type="dxa"/>
          </w:tcPr>
          <w:p w:rsidR="0065658A" w:rsidRPr="009B6D57" w:rsidRDefault="0065658A" w:rsidP="00084BD5">
            <w:pPr>
              <w:pStyle w:val="TEXT"/>
              <w:spacing w:before="60" w:after="60"/>
              <w:ind w:left="-720"/>
              <w:rPr>
                <w:rFonts w:eastAsia="TimesNewRomanPS-BoldItalicMT"/>
                <w:sz w:val="20"/>
              </w:rPr>
            </w:pPr>
            <w:r w:rsidRPr="009B6D57">
              <w:rPr>
                <w:rFonts w:eastAsia="TimesNewRomanPS-BoldItalicMT"/>
                <w:sz w:val="20"/>
              </w:rPr>
              <w:t>Датум</w:t>
            </w:r>
          </w:p>
        </w:tc>
        <w:tc>
          <w:tcPr>
            <w:tcW w:w="2403" w:type="dxa"/>
            <w:tcBorders>
              <w:top w:val="single" w:sz="4" w:space="0" w:color="auto"/>
              <w:bottom w:val="single" w:sz="4" w:space="0" w:color="auto"/>
            </w:tcBorders>
          </w:tcPr>
          <w:p w:rsidR="0065658A" w:rsidRPr="000B339E" w:rsidRDefault="0065658A" w:rsidP="00084BD5">
            <w:pPr>
              <w:pStyle w:val="TEXT"/>
              <w:spacing w:before="60" w:after="60"/>
              <w:rPr>
                <w:rFonts w:eastAsia="TimesNewRomanPS-BoldItalicMT"/>
              </w:rPr>
            </w:pPr>
          </w:p>
        </w:tc>
        <w:tc>
          <w:tcPr>
            <w:tcW w:w="3322" w:type="dxa"/>
            <w:vMerge/>
          </w:tcPr>
          <w:p w:rsidR="0065658A" w:rsidRPr="000B339E" w:rsidRDefault="0065658A" w:rsidP="00084BD5">
            <w:pPr>
              <w:pStyle w:val="TEXT"/>
              <w:spacing w:before="60" w:after="60"/>
              <w:rPr>
                <w:rFonts w:eastAsia="TimesNewRomanPS-BoldItalicMT"/>
              </w:rPr>
            </w:pPr>
          </w:p>
        </w:tc>
        <w:tc>
          <w:tcPr>
            <w:tcW w:w="3322" w:type="dxa"/>
            <w:tcBorders>
              <w:bottom w:val="single" w:sz="4" w:space="0" w:color="auto"/>
            </w:tcBorders>
          </w:tcPr>
          <w:p w:rsidR="0065658A" w:rsidRPr="000B339E" w:rsidRDefault="0065658A" w:rsidP="00084BD5">
            <w:pPr>
              <w:pStyle w:val="TEXT"/>
              <w:spacing w:before="60" w:after="60"/>
              <w:ind w:firstLine="0"/>
              <w:jc w:val="center"/>
              <w:rPr>
                <w:rFonts w:eastAsia="TimesNewRomanPS-BoldItalicMT"/>
              </w:rPr>
            </w:pPr>
          </w:p>
        </w:tc>
      </w:tr>
    </w:tbl>
    <w:p w:rsidR="00821AE3" w:rsidRDefault="00821AE3" w:rsidP="00084BD5">
      <w:pPr>
        <w:pStyle w:val="TEXT"/>
        <w:spacing w:before="60" w:after="60"/>
        <w:ind w:left="1152" w:hanging="1152"/>
        <w:rPr>
          <w:i/>
        </w:rPr>
      </w:pPr>
      <w:r w:rsidRPr="00EE549B">
        <w:t xml:space="preserve">Напомена: </w:t>
      </w:r>
      <w:r w:rsidRPr="00EE549B">
        <w:rPr>
          <w:i/>
        </w:rPr>
        <w:t>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FE0B9A" w:rsidRPr="00FE0B9A" w:rsidRDefault="00FE0B9A" w:rsidP="00084BD5">
      <w:pPr>
        <w:pStyle w:val="TEXT"/>
        <w:spacing w:before="60" w:after="60"/>
        <w:ind w:left="1152" w:hanging="1152"/>
        <w:rPr>
          <w:i/>
        </w:rPr>
      </w:pPr>
    </w:p>
    <w:p w:rsidR="00821AE3" w:rsidRPr="00DD1856" w:rsidRDefault="00C6007B" w:rsidP="00084BD5">
      <w:pPr>
        <w:pStyle w:val="TEXT"/>
        <w:numPr>
          <w:ilvl w:val="0"/>
          <w:numId w:val="14"/>
        </w:numPr>
        <w:spacing w:before="60" w:after="60"/>
        <w:jc w:val="left"/>
        <w:rPr>
          <w:b/>
        </w:rPr>
      </w:pPr>
      <w:r>
        <w:rPr>
          <w:b/>
        </w:rPr>
        <w:t>Подаци о подизвођачу</w:t>
      </w:r>
    </w:p>
    <w:tbl>
      <w:tblPr>
        <w:tblStyle w:val="TableGrid"/>
        <w:tblW w:w="0" w:type="auto"/>
        <w:tblInd w:w="198" w:type="dxa"/>
        <w:tblLook w:val="04A0"/>
      </w:tblPr>
      <w:tblGrid>
        <w:gridCol w:w="540"/>
        <w:gridCol w:w="4410"/>
        <w:gridCol w:w="4817"/>
      </w:tblGrid>
      <w:tr w:rsidR="00821AE3" w:rsidRPr="00DD1856" w:rsidTr="00F7464F">
        <w:trPr>
          <w:trHeight w:hRule="exact" w:val="720"/>
        </w:trPr>
        <w:tc>
          <w:tcPr>
            <w:tcW w:w="540" w:type="dxa"/>
            <w:vAlign w:val="center"/>
          </w:tcPr>
          <w:p w:rsidR="00821AE3" w:rsidRPr="00562040" w:rsidRDefault="00821AE3" w:rsidP="00084BD5">
            <w:pPr>
              <w:pStyle w:val="TEXT"/>
              <w:spacing w:before="60" w:after="60"/>
              <w:ind w:left="-738"/>
              <w:jc w:val="left"/>
              <w:rPr>
                <w:szCs w:val="18"/>
              </w:rPr>
            </w:pPr>
            <w:r w:rsidRPr="00562040">
              <w:rPr>
                <w:szCs w:val="18"/>
              </w:rPr>
              <w:t>1</w:t>
            </w:r>
          </w:p>
        </w:tc>
        <w:tc>
          <w:tcPr>
            <w:tcW w:w="4410" w:type="dxa"/>
            <w:vAlign w:val="center"/>
          </w:tcPr>
          <w:p w:rsidR="00821AE3" w:rsidRPr="009B6D57" w:rsidRDefault="00821AE3" w:rsidP="00084BD5">
            <w:pPr>
              <w:pStyle w:val="TEXT"/>
              <w:spacing w:before="60" w:after="60"/>
              <w:ind w:left="162" w:hanging="162"/>
              <w:jc w:val="left"/>
              <w:rPr>
                <w:szCs w:val="18"/>
              </w:rPr>
            </w:pPr>
            <w:r w:rsidRPr="009B6D57">
              <w:rPr>
                <w:szCs w:val="18"/>
              </w:rPr>
              <w:t>Назив подизвођача:</w:t>
            </w:r>
          </w:p>
        </w:tc>
        <w:tc>
          <w:tcPr>
            <w:tcW w:w="4817" w:type="dxa"/>
            <w:vAlign w:val="center"/>
          </w:tcPr>
          <w:p w:rsidR="00821AE3" w:rsidRPr="00DD1856" w:rsidRDefault="00821AE3" w:rsidP="00084BD5">
            <w:pPr>
              <w:pStyle w:val="TEXT"/>
              <w:spacing w:before="60" w:after="60"/>
              <w:jc w:val="left"/>
              <w:rPr>
                <w:sz w:val="18"/>
                <w:szCs w:val="18"/>
              </w:rPr>
            </w:pPr>
          </w:p>
        </w:tc>
      </w:tr>
      <w:tr w:rsidR="00821AE3" w:rsidRPr="00562040" w:rsidTr="00F7464F">
        <w:trPr>
          <w:trHeight w:hRule="exact" w:val="720"/>
        </w:trPr>
        <w:tc>
          <w:tcPr>
            <w:tcW w:w="540" w:type="dxa"/>
            <w:vAlign w:val="center"/>
          </w:tcPr>
          <w:p w:rsidR="00821AE3" w:rsidRPr="00562040" w:rsidRDefault="00821AE3" w:rsidP="00084BD5">
            <w:pPr>
              <w:pStyle w:val="TEXT"/>
              <w:spacing w:before="60" w:after="60"/>
              <w:ind w:left="-738"/>
              <w:jc w:val="left"/>
              <w:rPr>
                <w:szCs w:val="18"/>
              </w:rPr>
            </w:pPr>
          </w:p>
        </w:tc>
        <w:tc>
          <w:tcPr>
            <w:tcW w:w="4410" w:type="dxa"/>
            <w:vAlign w:val="center"/>
          </w:tcPr>
          <w:p w:rsidR="00821AE3" w:rsidRPr="00562040" w:rsidRDefault="00821AE3" w:rsidP="00084BD5">
            <w:pPr>
              <w:pStyle w:val="TEXT"/>
              <w:spacing w:before="60" w:after="60"/>
              <w:ind w:left="-738"/>
              <w:jc w:val="left"/>
              <w:rPr>
                <w:szCs w:val="18"/>
              </w:rPr>
            </w:pPr>
            <w:r w:rsidRPr="00562040">
              <w:rPr>
                <w:szCs w:val="18"/>
              </w:rPr>
              <w:t>Адреса:</w:t>
            </w:r>
          </w:p>
        </w:tc>
        <w:tc>
          <w:tcPr>
            <w:tcW w:w="4817" w:type="dxa"/>
            <w:vAlign w:val="center"/>
          </w:tcPr>
          <w:p w:rsidR="00821AE3" w:rsidRPr="00562040" w:rsidRDefault="00821AE3" w:rsidP="00084BD5">
            <w:pPr>
              <w:pStyle w:val="TEXT"/>
              <w:spacing w:before="60" w:after="60"/>
              <w:ind w:left="-738"/>
              <w:jc w:val="left"/>
              <w:rPr>
                <w:szCs w:val="18"/>
              </w:rPr>
            </w:pPr>
          </w:p>
        </w:tc>
      </w:tr>
      <w:tr w:rsidR="00821AE3" w:rsidRPr="00DD1856" w:rsidTr="00F7464F">
        <w:trPr>
          <w:trHeight w:hRule="exact" w:val="720"/>
        </w:trPr>
        <w:tc>
          <w:tcPr>
            <w:tcW w:w="540" w:type="dxa"/>
            <w:vAlign w:val="center"/>
          </w:tcPr>
          <w:p w:rsidR="00821AE3" w:rsidRPr="00DD1856" w:rsidRDefault="00821AE3" w:rsidP="00084BD5">
            <w:pPr>
              <w:pStyle w:val="TEXT"/>
              <w:spacing w:before="60" w:after="60"/>
              <w:jc w:val="left"/>
              <w:rPr>
                <w:sz w:val="18"/>
                <w:szCs w:val="18"/>
              </w:rPr>
            </w:pPr>
          </w:p>
        </w:tc>
        <w:tc>
          <w:tcPr>
            <w:tcW w:w="4410" w:type="dxa"/>
            <w:vAlign w:val="center"/>
          </w:tcPr>
          <w:p w:rsidR="00821AE3" w:rsidRPr="009B6D57" w:rsidRDefault="00821AE3" w:rsidP="00084BD5">
            <w:pPr>
              <w:pStyle w:val="TEXT"/>
              <w:spacing w:before="60" w:after="60"/>
              <w:ind w:left="162" w:hanging="162"/>
              <w:jc w:val="left"/>
              <w:rPr>
                <w:szCs w:val="18"/>
              </w:rPr>
            </w:pPr>
            <w:r w:rsidRPr="009B6D57">
              <w:rPr>
                <w:szCs w:val="18"/>
              </w:rPr>
              <w:t>Матични број:</w:t>
            </w:r>
          </w:p>
        </w:tc>
        <w:tc>
          <w:tcPr>
            <w:tcW w:w="4817" w:type="dxa"/>
            <w:vAlign w:val="center"/>
          </w:tcPr>
          <w:p w:rsidR="00821AE3" w:rsidRPr="00DD1856" w:rsidRDefault="00821AE3" w:rsidP="00084BD5">
            <w:pPr>
              <w:pStyle w:val="TEXT"/>
              <w:spacing w:before="60" w:after="60"/>
              <w:jc w:val="left"/>
              <w:rPr>
                <w:sz w:val="18"/>
                <w:szCs w:val="18"/>
              </w:rPr>
            </w:pPr>
          </w:p>
        </w:tc>
      </w:tr>
      <w:tr w:rsidR="00821AE3" w:rsidRPr="00DD1856" w:rsidTr="00F7464F">
        <w:trPr>
          <w:trHeight w:hRule="exact" w:val="720"/>
        </w:trPr>
        <w:tc>
          <w:tcPr>
            <w:tcW w:w="540" w:type="dxa"/>
            <w:vAlign w:val="center"/>
          </w:tcPr>
          <w:p w:rsidR="00821AE3" w:rsidRPr="00DD1856" w:rsidRDefault="00821AE3" w:rsidP="00084BD5">
            <w:pPr>
              <w:pStyle w:val="TEXT"/>
              <w:spacing w:before="60" w:after="60"/>
              <w:jc w:val="left"/>
              <w:rPr>
                <w:sz w:val="18"/>
                <w:szCs w:val="18"/>
              </w:rPr>
            </w:pPr>
          </w:p>
        </w:tc>
        <w:tc>
          <w:tcPr>
            <w:tcW w:w="4410" w:type="dxa"/>
            <w:vAlign w:val="center"/>
          </w:tcPr>
          <w:p w:rsidR="00821AE3" w:rsidRPr="009B6D57" w:rsidRDefault="00821AE3" w:rsidP="00084BD5">
            <w:pPr>
              <w:pStyle w:val="TEXT"/>
              <w:spacing w:before="60" w:after="60"/>
              <w:ind w:left="-18" w:firstLine="0"/>
              <w:jc w:val="left"/>
              <w:rPr>
                <w:szCs w:val="18"/>
              </w:rPr>
            </w:pPr>
            <w:r w:rsidRPr="009B6D57">
              <w:rPr>
                <w:szCs w:val="18"/>
              </w:rPr>
              <w:t>Порески идентификациони број (ПИБ):</w:t>
            </w:r>
          </w:p>
        </w:tc>
        <w:tc>
          <w:tcPr>
            <w:tcW w:w="4817" w:type="dxa"/>
            <w:vAlign w:val="center"/>
          </w:tcPr>
          <w:p w:rsidR="00821AE3" w:rsidRPr="00DD1856" w:rsidRDefault="00821AE3" w:rsidP="00084BD5">
            <w:pPr>
              <w:pStyle w:val="TEXT"/>
              <w:spacing w:before="60" w:after="60"/>
              <w:jc w:val="left"/>
              <w:rPr>
                <w:sz w:val="18"/>
                <w:szCs w:val="18"/>
              </w:rPr>
            </w:pPr>
          </w:p>
        </w:tc>
      </w:tr>
      <w:tr w:rsidR="00821AE3" w:rsidRPr="00DD1856" w:rsidTr="00F7464F">
        <w:trPr>
          <w:trHeight w:hRule="exact" w:val="720"/>
        </w:trPr>
        <w:tc>
          <w:tcPr>
            <w:tcW w:w="540" w:type="dxa"/>
            <w:vAlign w:val="center"/>
          </w:tcPr>
          <w:p w:rsidR="00821AE3" w:rsidRPr="00DD1856" w:rsidRDefault="00821AE3" w:rsidP="00084BD5">
            <w:pPr>
              <w:pStyle w:val="TEXT"/>
              <w:spacing w:before="60" w:after="60"/>
              <w:jc w:val="left"/>
              <w:rPr>
                <w:sz w:val="18"/>
                <w:szCs w:val="18"/>
              </w:rPr>
            </w:pPr>
          </w:p>
        </w:tc>
        <w:tc>
          <w:tcPr>
            <w:tcW w:w="4410" w:type="dxa"/>
            <w:vAlign w:val="center"/>
          </w:tcPr>
          <w:p w:rsidR="00821AE3" w:rsidRPr="009B6D57" w:rsidRDefault="00821AE3" w:rsidP="00084BD5">
            <w:pPr>
              <w:pStyle w:val="TEXT"/>
              <w:spacing w:before="60" w:after="60"/>
              <w:ind w:left="162" w:hanging="162"/>
              <w:jc w:val="left"/>
              <w:rPr>
                <w:szCs w:val="18"/>
              </w:rPr>
            </w:pPr>
            <w:r w:rsidRPr="009B6D57">
              <w:rPr>
                <w:szCs w:val="18"/>
              </w:rPr>
              <w:t>Име особе за контакт:</w:t>
            </w:r>
          </w:p>
        </w:tc>
        <w:tc>
          <w:tcPr>
            <w:tcW w:w="4817" w:type="dxa"/>
            <w:vAlign w:val="center"/>
          </w:tcPr>
          <w:p w:rsidR="00821AE3" w:rsidRPr="00DD1856" w:rsidRDefault="00821AE3" w:rsidP="00084BD5">
            <w:pPr>
              <w:pStyle w:val="TEXT"/>
              <w:spacing w:before="60" w:after="60"/>
              <w:jc w:val="left"/>
              <w:rPr>
                <w:sz w:val="18"/>
                <w:szCs w:val="18"/>
              </w:rPr>
            </w:pPr>
          </w:p>
        </w:tc>
      </w:tr>
      <w:tr w:rsidR="00821AE3" w:rsidRPr="00DD1856" w:rsidTr="00F7464F">
        <w:trPr>
          <w:trHeight w:hRule="exact" w:val="720"/>
        </w:trPr>
        <w:tc>
          <w:tcPr>
            <w:tcW w:w="540" w:type="dxa"/>
            <w:vAlign w:val="center"/>
          </w:tcPr>
          <w:p w:rsidR="00821AE3" w:rsidRPr="00DD1856" w:rsidRDefault="00821AE3" w:rsidP="00084BD5">
            <w:pPr>
              <w:pStyle w:val="TEXT"/>
              <w:spacing w:before="60" w:after="60"/>
              <w:jc w:val="left"/>
              <w:rPr>
                <w:sz w:val="18"/>
                <w:szCs w:val="18"/>
              </w:rPr>
            </w:pPr>
          </w:p>
        </w:tc>
        <w:tc>
          <w:tcPr>
            <w:tcW w:w="4410" w:type="dxa"/>
            <w:vAlign w:val="center"/>
          </w:tcPr>
          <w:p w:rsidR="00821AE3" w:rsidRPr="009B6D57" w:rsidRDefault="00821AE3" w:rsidP="00084BD5">
            <w:pPr>
              <w:pStyle w:val="TEXT"/>
              <w:spacing w:before="60" w:after="60"/>
              <w:ind w:firstLine="0"/>
              <w:jc w:val="left"/>
              <w:rPr>
                <w:szCs w:val="18"/>
              </w:rPr>
            </w:pPr>
            <w:r w:rsidRPr="009B6D57">
              <w:rPr>
                <w:szCs w:val="18"/>
              </w:rPr>
              <w:t>Проценат укупне вредности набавке који ће извршити подизвођач:</w:t>
            </w:r>
          </w:p>
        </w:tc>
        <w:tc>
          <w:tcPr>
            <w:tcW w:w="4817" w:type="dxa"/>
            <w:vAlign w:val="center"/>
          </w:tcPr>
          <w:p w:rsidR="00821AE3" w:rsidRPr="00DD1856" w:rsidRDefault="00821AE3" w:rsidP="00084BD5">
            <w:pPr>
              <w:pStyle w:val="TEXT"/>
              <w:spacing w:before="60" w:after="60"/>
              <w:jc w:val="left"/>
              <w:rPr>
                <w:sz w:val="18"/>
                <w:szCs w:val="18"/>
              </w:rPr>
            </w:pPr>
          </w:p>
        </w:tc>
      </w:tr>
      <w:tr w:rsidR="00821AE3" w:rsidRPr="00DD1856" w:rsidTr="00F7464F">
        <w:trPr>
          <w:trHeight w:hRule="exact" w:val="720"/>
        </w:trPr>
        <w:tc>
          <w:tcPr>
            <w:tcW w:w="540" w:type="dxa"/>
            <w:vAlign w:val="center"/>
          </w:tcPr>
          <w:p w:rsidR="00821AE3" w:rsidRPr="00DD1856" w:rsidRDefault="00821AE3" w:rsidP="00084BD5">
            <w:pPr>
              <w:pStyle w:val="TEXT"/>
              <w:spacing w:before="60" w:after="60"/>
              <w:jc w:val="left"/>
              <w:rPr>
                <w:sz w:val="18"/>
                <w:szCs w:val="18"/>
              </w:rPr>
            </w:pPr>
          </w:p>
        </w:tc>
        <w:tc>
          <w:tcPr>
            <w:tcW w:w="4410" w:type="dxa"/>
            <w:vAlign w:val="center"/>
          </w:tcPr>
          <w:p w:rsidR="00821AE3" w:rsidRPr="009B6D57" w:rsidRDefault="00821AE3" w:rsidP="00084BD5">
            <w:pPr>
              <w:pStyle w:val="TEXT"/>
              <w:spacing w:before="60" w:after="60"/>
              <w:ind w:firstLine="0"/>
              <w:jc w:val="left"/>
              <w:rPr>
                <w:szCs w:val="18"/>
              </w:rPr>
            </w:pPr>
            <w:r w:rsidRPr="009B6D57">
              <w:rPr>
                <w:szCs w:val="18"/>
              </w:rPr>
              <w:t>Део предмета набавке који ће извршити подизвођач:</w:t>
            </w:r>
          </w:p>
        </w:tc>
        <w:tc>
          <w:tcPr>
            <w:tcW w:w="4817" w:type="dxa"/>
            <w:vAlign w:val="center"/>
          </w:tcPr>
          <w:p w:rsidR="00821AE3" w:rsidRPr="00DD1856" w:rsidRDefault="00821AE3" w:rsidP="00084BD5">
            <w:pPr>
              <w:pStyle w:val="TEXT"/>
              <w:spacing w:before="60" w:after="60"/>
              <w:jc w:val="left"/>
              <w:rPr>
                <w:sz w:val="18"/>
                <w:szCs w:val="18"/>
              </w:rPr>
            </w:pPr>
          </w:p>
        </w:tc>
      </w:tr>
      <w:tr w:rsidR="00821AE3" w:rsidRPr="00DD1856" w:rsidTr="00F7464F">
        <w:trPr>
          <w:trHeight w:hRule="exact" w:val="720"/>
        </w:trPr>
        <w:tc>
          <w:tcPr>
            <w:tcW w:w="540" w:type="dxa"/>
            <w:vAlign w:val="center"/>
          </w:tcPr>
          <w:p w:rsidR="00821AE3" w:rsidRPr="00562040" w:rsidRDefault="00821AE3" w:rsidP="00084BD5">
            <w:pPr>
              <w:pStyle w:val="TEXT"/>
              <w:spacing w:before="60" w:after="60"/>
              <w:ind w:left="-738"/>
              <w:jc w:val="left"/>
              <w:rPr>
                <w:szCs w:val="18"/>
              </w:rPr>
            </w:pPr>
            <w:r w:rsidRPr="00562040">
              <w:rPr>
                <w:szCs w:val="18"/>
              </w:rPr>
              <w:t>2</w:t>
            </w:r>
          </w:p>
        </w:tc>
        <w:tc>
          <w:tcPr>
            <w:tcW w:w="4410" w:type="dxa"/>
            <w:vAlign w:val="center"/>
          </w:tcPr>
          <w:p w:rsidR="00821AE3" w:rsidRPr="009B6D57" w:rsidRDefault="00821AE3" w:rsidP="00084BD5">
            <w:pPr>
              <w:pStyle w:val="TEXT"/>
              <w:spacing w:before="60" w:after="60"/>
              <w:ind w:left="162" w:hanging="162"/>
              <w:jc w:val="left"/>
              <w:rPr>
                <w:szCs w:val="18"/>
              </w:rPr>
            </w:pPr>
            <w:r w:rsidRPr="009B6D57">
              <w:rPr>
                <w:szCs w:val="18"/>
              </w:rPr>
              <w:t>Назив подизвођача:</w:t>
            </w:r>
          </w:p>
        </w:tc>
        <w:tc>
          <w:tcPr>
            <w:tcW w:w="4817" w:type="dxa"/>
            <w:vAlign w:val="center"/>
          </w:tcPr>
          <w:p w:rsidR="00821AE3" w:rsidRPr="00DD1856" w:rsidRDefault="00821AE3" w:rsidP="00084BD5">
            <w:pPr>
              <w:pStyle w:val="TEXT"/>
              <w:spacing w:before="60" w:after="60"/>
              <w:jc w:val="left"/>
              <w:rPr>
                <w:sz w:val="18"/>
                <w:szCs w:val="18"/>
              </w:rPr>
            </w:pPr>
          </w:p>
        </w:tc>
      </w:tr>
      <w:tr w:rsidR="00821AE3" w:rsidRPr="00DD1856" w:rsidTr="00F7464F">
        <w:trPr>
          <w:trHeight w:hRule="exact" w:val="720"/>
        </w:trPr>
        <w:tc>
          <w:tcPr>
            <w:tcW w:w="540" w:type="dxa"/>
            <w:vAlign w:val="center"/>
          </w:tcPr>
          <w:p w:rsidR="00821AE3" w:rsidRPr="00DD1856" w:rsidRDefault="00821AE3" w:rsidP="00084BD5">
            <w:pPr>
              <w:pStyle w:val="TEXT"/>
              <w:spacing w:before="60" w:after="60"/>
              <w:jc w:val="left"/>
              <w:rPr>
                <w:sz w:val="18"/>
                <w:szCs w:val="18"/>
              </w:rPr>
            </w:pPr>
          </w:p>
        </w:tc>
        <w:tc>
          <w:tcPr>
            <w:tcW w:w="4410" w:type="dxa"/>
            <w:vAlign w:val="center"/>
          </w:tcPr>
          <w:p w:rsidR="00821AE3" w:rsidRPr="009B6D57" w:rsidRDefault="00821AE3" w:rsidP="00084BD5">
            <w:pPr>
              <w:pStyle w:val="TEXT"/>
              <w:spacing w:before="60" w:after="60"/>
              <w:ind w:left="162" w:hanging="162"/>
              <w:jc w:val="left"/>
              <w:rPr>
                <w:szCs w:val="18"/>
              </w:rPr>
            </w:pPr>
            <w:r w:rsidRPr="009B6D57">
              <w:rPr>
                <w:szCs w:val="18"/>
              </w:rPr>
              <w:t>Адреса:</w:t>
            </w:r>
          </w:p>
        </w:tc>
        <w:tc>
          <w:tcPr>
            <w:tcW w:w="4817" w:type="dxa"/>
            <w:vAlign w:val="center"/>
          </w:tcPr>
          <w:p w:rsidR="00821AE3" w:rsidRPr="00DD1856" w:rsidRDefault="00821AE3" w:rsidP="00084BD5">
            <w:pPr>
              <w:pStyle w:val="TEXT"/>
              <w:spacing w:before="60" w:after="60"/>
              <w:jc w:val="left"/>
              <w:rPr>
                <w:sz w:val="18"/>
                <w:szCs w:val="18"/>
              </w:rPr>
            </w:pPr>
          </w:p>
        </w:tc>
      </w:tr>
      <w:tr w:rsidR="00821AE3" w:rsidRPr="00DD1856" w:rsidTr="00F7464F">
        <w:trPr>
          <w:trHeight w:hRule="exact" w:val="720"/>
        </w:trPr>
        <w:tc>
          <w:tcPr>
            <w:tcW w:w="540" w:type="dxa"/>
            <w:vAlign w:val="center"/>
          </w:tcPr>
          <w:p w:rsidR="00821AE3" w:rsidRPr="00DD1856" w:rsidRDefault="00821AE3" w:rsidP="00084BD5">
            <w:pPr>
              <w:pStyle w:val="TEXT"/>
              <w:spacing w:before="60" w:after="60"/>
              <w:jc w:val="left"/>
              <w:rPr>
                <w:sz w:val="18"/>
                <w:szCs w:val="18"/>
              </w:rPr>
            </w:pPr>
          </w:p>
        </w:tc>
        <w:tc>
          <w:tcPr>
            <w:tcW w:w="4410" w:type="dxa"/>
            <w:vAlign w:val="center"/>
          </w:tcPr>
          <w:p w:rsidR="00821AE3" w:rsidRPr="009B6D57" w:rsidRDefault="00821AE3" w:rsidP="00084BD5">
            <w:pPr>
              <w:pStyle w:val="TEXT"/>
              <w:spacing w:before="60" w:after="60"/>
              <w:ind w:left="162" w:hanging="162"/>
              <w:jc w:val="left"/>
              <w:rPr>
                <w:szCs w:val="18"/>
              </w:rPr>
            </w:pPr>
            <w:r w:rsidRPr="009B6D57">
              <w:rPr>
                <w:szCs w:val="18"/>
              </w:rPr>
              <w:t>Матични број:</w:t>
            </w:r>
          </w:p>
        </w:tc>
        <w:tc>
          <w:tcPr>
            <w:tcW w:w="4817" w:type="dxa"/>
            <w:vAlign w:val="center"/>
          </w:tcPr>
          <w:p w:rsidR="00821AE3" w:rsidRPr="00DD1856" w:rsidRDefault="00821AE3" w:rsidP="00084BD5">
            <w:pPr>
              <w:pStyle w:val="TEXT"/>
              <w:spacing w:before="60" w:after="60"/>
              <w:jc w:val="left"/>
              <w:rPr>
                <w:sz w:val="18"/>
                <w:szCs w:val="18"/>
              </w:rPr>
            </w:pPr>
          </w:p>
        </w:tc>
      </w:tr>
      <w:tr w:rsidR="00821AE3" w:rsidRPr="00DD1856" w:rsidTr="00F7464F">
        <w:trPr>
          <w:trHeight w:hRule="exact" w:val="720"/>
        </w:trPr>
        <w:tc>
          <w:tcPr>
            <w:tcW w:w="540" w:type="dxa"/>
            <w:vAlign w:val="center"/>
          </w:tcPr>
          <w:p w:rsidR="00821AE3" w:rsidRPr="00DD1856" w:rsidRDefault="00821AE3" w:rsidP="00084BD5">
            <w:pPr>
              <w:pStyle w:val="TEXT"/>
              <w:spacing w:before="60" w:after="60"/>
              <w:jc w:val="left"/>
              <w:rPr>
                <w:sz w:val="18"/>
                <w:szCs w:val="18"/>
              </w:rPr>
            </w:pPr>
          </w:p>
        </w:tc>
        <w:tc>
          <w:tcPr>
            <w:tcW w:w="4410" w:type="dxa"/>
            <w:vAlign w:val="center"/>
          </w:tcPr>
          <w:p w:rsidR="00821AE3" w:rsidRPr="009B6D57" w:rsidRDefault="00821AE3" w:rsidP="00084BD5">
            <w:pPr>
              <w:pStyle w:val="TEXT"/>
              <w:spacing w:before="60" w:after="60"/>
              <w:ind w:firstLine="0"/>
              <w:jc w:val="left"/>
              <w:rPr>
                <w:szCs w:val="18"/>
              </w:rPr>
            </w:pPr>
            <w:r w:rsidRPr="009B6D57">
              <w:rPr>
                <w:szCs w:val="18"/>
              </w:rPr>
              <w:t>Порески идентификациони број (ПИБ):</w:t>
            </w:r>
          </w:p>
        </w:tc>
        <w:tc>
          <w:tcPr>
            <w:tcW w:w="4817" w:type="dxa"/>
            <w:vAlign w:val="center"/>
          </w:tcPr>
          <w:p w:rsidR="00821AE3" w:rsidRPr="00DD1856" w:rsidRDefault="00821AE3" w:rsidP="00084BD5">
            <w:pPr>
              <w:pStyle w:val="TEXT"/>
              <w:spacing w:before="60" w:after="60"/>
              <w:jc w:val="left"/>
              <w:rPr>
                <w:sz w:val="18"/>
                <w:szCs w:val="18"/>
              </w:rPr>
            </w:pPr>
          </w:p>
        </w:tc>
      </w:tr>
      <w:tr w:rsidR="00821AE3" w:rsidRPr="00DD1856" w:rsidTr="00F7464F">
        <w:trPr>
          <w:trHeight w:hRule="exact" w:val="720"/>
        </w:trPr>
        <w:tc>
          <w:tcPr>
            <w:tcW w:w="540" w:type="dxa"/>
            <w:vAlign w:val="center"/>
          </w:tcPr>
          <w:p w:rsidR="00821AE3" w:rsidRPr="00DD1856" w:rsidRDefault="00821AE3" w:rsidP="00084BD5">
            <w:pPr>
              <w:pStyle w:val="TEXT"/>
              <w:spacing w:before="60" w:after="60"/>
              <w:jc w:val="left"/>
              <w:rPr>
                <w:sz w:val="18"/>
                <w:szCs w:val="18"/>
              </w:rPr>
            </w:pPr>
          </w:p>
        </w:tc>
        <w:tc>
          <w:tcPr>
            <w:tcW w:w="4410" w:type="dxa"/>
            <w:vAlign w:val="center"/>
          </w:tcPr>
          <w:p w:rsidR="00821AE3" w:rsidRPr="009B6D57" w:rsidRDefault="00821AE3" w:rsidP="00084BD5">
            <w:pPr>
              <w:pStyle w:val="TEXT"/>
              <w:spacing w:before="60" w:after="60"/>
              <w:ind w:left="162" w:hanging="162"/>
              <w:jc w:val="left"/>
              <w:rPr>
                <w:szCs w:val="18"/>
              </w:rPr>
            </w:pPr>
            <w:r w:rsidRPr="009B6D57">
              <w:rPr>
                <w:szCs w:val="18"/>
              </w:rPr>
              <w:t>Име особе за контакт:</w:t>
            </w:r>
          </w:p>
        </w:tc>
        <w:tc>
          <w:tcPr>
            <w:tcW w:w="4817" w:type="dxa"/>
            <w:vAlign w:val="center"/>
          </w:tcPr>
          <w:p w:rsidR="00821AE3" w:rsidRPr="00DD1856" w:rsidRDefault="00821AE3" w:rsidP="00084BD5">
            <w:pPr>
              <w:pStyle w:val="TEXT"/>
              <w:spacing w:before="60" w:after="60"/>
              <w:jc w:val="left"/>
              <w:rPr>
                <w:sz w:val="18"/>
                <w:szCs w:val="18"/>
              </w:rPr>
            </w:pPr>
          </w:p>
        </w:tc>
      </w:tr>
      <w:tr w:rsidR="00821AE3" w:rsidRPr="00DD1856" w:rsidTr="00F7464F">
        <w:trPr>
          <w:trHeight w:hRule="exact" w:val="720"/>
        </w:trPr>
        <w:tc>
          <w:tcPr>
            <w:tcW w:w="540" w:type="dxa"/>
            <w:vAlign w:val="center"/>
          </w:tcPr>
          <w:p w:rsidR="00821AE3" w:rsidRPr="00DD1856" w:rsidRDefault="00821AE3" w:rsidP="00084BD5">
            <w:pPr>
              <w:pStyle w:val="TEXT"/>
              <w:spacing w:before="60" w:after="60"/>
              <w:jc w:val="left"/>
              <w:rPr>
                <w:sz w:val="18"/>
                <w:szCs w:val="18"/>
              </w:rPr>
            </w:pPr>
          </w:p>
        </w:tc>
        <w:tc>
          <w:tcPr>
            <w:tcW w:w="4410" w:type="dxa"/>
            <w:vAlign w:val="center"/>
          </w:tcPr>
          <w:p w:rsidR="00821AE3" w:rsidRPr="009B6D57" w:rsidRDefault="00821AE3" w:rsidP="00084BD5">
            <w:pPr>
              <w:pStyle w:val="TEXT"/>
              <w:spacing w:before="60" w:after="60"/>
              <w:ind w:firstLine="0"/>
              <w:jc w:val="left"/>
              <w:rPr>
                <w:szCs w:val="18"/>
              </w:rPr>
            </w:pPr>
            <w:r w:rsidRPr="009B6D57">
              <w:rPr>
                <w:szCs w:val="18"/>
              </w:rPr>
              <w:t xml:space="preserve">Проценат укупне вредности набавке који ће извршити подизвођач: </w:t>
            </w:r>
            <w:r w:rsidRPr="009B6D57">
              <w:rPr>
                <w:szCs w:val="18"/>
              </w:rPr>
              <w:br/>
            </w:r>
          </w:p>
        </w:tc>
        <w:tc>
          <w:tcPr>
            <w:tcW w:w="4817" w:type="dxa"/>
            <w:vAlign w:val="center"/>
          </w:tcPr>
          <w:p w:rsidR="00821AE3" w:rsidRPr="00DD1856" w:rsidRDefault="00821AE3" w:rsidP="00084BD5">
            <w:pPr>
              <w:pStyle w:val="TEXT"/>
              <w:spacing w:before="60" w:after="60"/>
              <w:jc w:val="left"/>
              <w:rPr>
                <w:sz w:val="18"/>
                <w:szCs w:val="18"/>
              </w:rPr>
            </w:pPr>
          </w:p>
        </w:tc>
      </w:tr>
      <w:tr w:rsidR="00821AE3" w:rsidRPr="00DD1856" w:rsidTr="00F7464F">
        <w:trPr>
          <w:trHeight w:hRule="exact" w:val="720"/>
        </w:trPr>
        <w:tc>
          <w:tcPr>
            <w:tcW w:w="540" w:type="dxa"/>
            <w:vAlign w:val="center"/>
          </w:tcPr>
          <w:p w:rsidR="00821AE3" w:rsidRPr="00DD1856" w:rsidRDefault="00821AE3" w:rsidP="00084BD5">
            <w:pPr>
              <w:pStyle w:val="TEXT"/>
              <w:spacing w:before="60" w:after="60"/>
              <w:jc w:val="left"/>
              <w:rPr>
                <w:sz w:val="16"/>
                <w:szCs w:val="16"/>
              </w:rPr>
            </w:pPr>
          </w:p>
        </w:tc>
        <w:tc>
          <w:tcPr>
            <w:tcW w:w="4410" w:type="dxa"/>
            <w:vAlign w:val="center"/>
          </w:tcPr>
          <w:p w:rsidR="00821AE3" w:rsidRPr="009B6D57" w:rsidRDefault="00821AE3" w:rsidP="00084BD5">
            <w:pPr>
              <w:pStyle w:val="TEXT"/>
              <w:spacing w:before="60" w:after="60"/>
              <w:ind w:firstLine="0"/>
              <w:jc w:val="left"/>
              <w:rPr>
                <w:szCs w:val="18"/>
              </w:rPr>
            </w:pPr>
            <w:r w:rsidRPr="009B6D57">
              <w:rPr>
                <w:szCs w:val="18"/>
              </w:rPr>
              <w:t>Део предмета набавке који ће извршити подизвођач:</w:t>
            </w:r>
            <w:r w:rsidRPr="009B6D57">
              <w:rPr>
                <w:szCs w:val="18"/>
              </w:rPr>
              <w:br/>
            </w:r>
          </w:p>
        </w:tc>
        <w:tc>
          <w:tcPr>
            <w:tcW w:w="4817" w:type="dxa"/>
            <w:vAlign w:val="center"/>
          </w:tcPr>
          <w:p w:rsidR="00821AE3" w:rsidRPr="00DD1856" w:rsidRDefault="00821AE3" w:rsidP="00084BD5">
            <w:pPr>
              <w:pStyle w:val="TEXT"/>
              <w:spacing w:before="60" w:after="60"/>
              <w:jc w:val="left"/>
              <w:rPr>
                <w:sz w:val="16"/>
                <w:szCs w:val="16"/>
              </w:rPr>
            </w:pPr>
          </w:p>
        </w:tc>
      </w:tr>
    </w:tbl>
    <w:p w:rsidR="00BD6A19" w:rsidRDefault="00821AE3" w:rsidP="00084BD5">
      <w:pPr>
        <w:pStyle w:val="TEXT"/>
        <w:spacing w:before="60" w:after="60"/>
        <w:ind w:left="1152" w:hanging="1152"/>
        <w:rPr>
          <w:i/>
          <w:sz w:val="20"/>
        </w:rPr>
      </w:pPr>
      <w:r w:rsidRPr="00EE549B">
        <w:t>Напомена:</w:t>
      </w:r>
      <w:r w:rsidR="00E339CE">
        <w:t xml:space="preserve"> </w:t>
      </w:r>
      <w:r w:rsidRPr="00EE549B">
        <w:rPr>
          <w:i/>
          <w:sz w:val="20"/>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BC540F" w:rsidRPr="00F7464F" w:rsidRDefault="00BC540F" w:rsidP="00084BD5">
      <w:pPr>
        <w:pStyle w:val="TEXT"/>
        <w:spacing w:before="60" w:after="60"/>
        <w:ind w:left="1152" w:hanging="1152"/>
        <w:rPr>
          <w:rStyle w:val="SubtleReference"/>
          <w:i/>
        </w:rPr>
      </w:pPr>
      <w:r w:rsidRPr="00F7464F">
        <w:rPr>
          <w:rStyle w:val="SubtleReference"/>
          <w:i/>
        </w:rPr>
        <w:t xml:space="preserve"> Овај образац попуњава, потписује и оверава понуђач за сваког подизвођача.</w:t>
      </w:r>
    </w:p>
    <w:p w:rsidR="00F7464F" w:rsidRDefault="00F7464F" w:rsidP="00084BD5">
      <w:pPr>
        <w:pStyle w:val="POD"/>
        <w:spacing w:before="60" w:after="60"/>
        <w:rPr>
          <w:rStyle w:val="SubtleReference"/>
        </w:rPr>
      </w:pPr>
    </w:p>
    <w:p w:rsidR="003D13E8" w:rsidRDefault="003D13E8" w:rsidP="00084BD5">
      <w:pPr>
        <w:pStyle w:val="POD"/>
        <w:spacing w:before="60" w:after="60"/>
        <w:rPr>
          <w:rStyle w:val="SubtleReference"/>
        </w:rPr>
      </w:pPr>
    </w:p>
    <w:p w:rsidR="003D13E8" w:rsidRDefault="003D13E8" w:rsidP="00084BD5">
      <w:pPr>
        <w:pStyle w:val="POD"/>
        <w:spacing w:before="60" w:after="60"/>
        <w:rPr>
          <w:rStyle w:val="SubtleReference"/>
        </w:rPr>
      </w:pPr>
    </w:p>
    <w:p w:rsidR="003D13E8" w:rsidRDefault="003D13E8" w:rsidP="00084BD5">
      <w:pPr>
        <w:pStyle w:val="POD"/>
        <w:spacing w:before="60" w:after="60"/>
        <w:rPr>
          <w:rStyle w:val="SubtleReference"/>
        </w:rPr>
      </w:pPr>
    </w:p>
    <w:p w:rsidR="00767251" w:rsidRPr="00767251" w:rsidRDefault="00767251" w:rsidP="00084BD5">
      <w:pPr>
        <w:pStyle w:val="POD"/>
        <w:spacing w:before="60" w:after="60"/>
        <w:rPr>
          <w:rStyle w:val="SubtleReference"/>
        </w:rPr>
      </w:pPr>
    </w:p>
    <w:p w:rsidR="00F7464F" w:rsidRPr="00C6007B" w:rsidRDefault="00C6007B" w:rsidP="00084BD5">
      <w:pPr>
        <w:pStyle w:val="TEXT"/>
        <w:numPr>
          <w:ilvl w:val="0"/>
          <w:numId w:val="14"/>
        </w:numPr>
        <w:spacing w:before="60" w:after="60"/>
        <w:jc w:val="left"/>
        <w:rPr>
          <w:b/>
          <w:i/>
        </w:rPr>
      </w:pPr>
      <w:r w:rsidRPr="00C6007B">
        <w:rPr>
          <w:b/>
          <w:i/>
        </w:rPr>
        <w:t>Подаци о учеснику у заједничкој понуди</w:t>
      </w:r>
    </w:p>
    <w:tbl>
      <w:tblPr>
        <w:tblStyle w:val="TableGrid"/>
        <w:tblW w:w="0" w:type="auto"/>
        <w:tblInd w:w="198" w:type="dxa"/>
        <w:tblLook w:val="04A0"/>
      </w:tblPr>
      <w:tblGrid>
        <w:gridCol w:w="720"/>
        <w:gridCol w:w="3510"/>
        <w:gridCol w:w="5537"/>
      </w:tblGrid>
      <w:tr w:rsidR="00F7464F" w:rsidRPr="008B0B98" w:rsidTr="008B0B98">
        <w:trPr>
          <w:trHeight w:hRule="exact" w:val="720"/>
        </w:trPr>
        <w:tc>
          <w:tcPr>
            <w:tcW w:w="720" w:type="dxa"/>
            <w:vAlign w:val="center"/>
          </w:tcPr>
          <w:p w:rsidR="00F7464F" w:rsidRPr="008B0B98" w:rsidRDefault="00F7464F" w:rsidP="00084BD5">
            <w:pPr>
              <w:pStyle w:val="TEXT"/>
              <w:spacing w:before="60" w:after="60"/>
              <w:ind w:left="-294" w:firstLine="276"/>
              <w:jc w:val="center"/>
              <w:rPr>
                <w:szCs w:val="24"/>
              </w:rPr>
            </w:pPr>
            <w:r w:rsidRPr="008B0B98">
              <w:rPr>
                <w:szCs w:val="24"/>
              </w:rPr>
              <w:t>1</w:t>
            </w:r>
          </w:p>
        </w:tc>
        <w:tc>
          <w:tcPr>
            <w:tcW w:w="3510" w:type="dxa"/>
            <w:vAlign w:val="center"/>
          </w:tcPr>
          <w:p w:rsidR="00F7464F" w:rsidRPr="008B0B98" w:rsidRDefault="00F7464F" w:rsidP="00084BD5">
            <w:pPr>
              <w:pStyle w:val="TEXT"/>
              <w:spacing w:before="60" w:after="60"/>
              <w:ind w:left="-18" w:firstLine="0"/>
              <w:jc w:val="left"/>
              <w:rPr>
                <w:szCs w:val="24"/>
              </w:rPr>
            </w:pPr>
            <w:r w:rsidRPr="008B0B98">
              <w:rPr>
                <w:szCs w:val="24"/>
              </w:rPr>
              <w:t>Назив учесника у заједничкој понуди:</w:t>
            </w:r>
          </w:p>
        </w:tc>
        <w:tc>
          <w:tcPr>
            <w:tcW w:w="5537" w:type="dxa"/>
            <w:vAlign w:val="center"/>
          </w:tcPr>
          <w:p w:rsidR="00F7464F" w:rsidRPr="008B0B98" w:rsidRDefault="00F7464F" w:rsidP="00084BD5">
            <w:pPr>
              <w:pStyle w:val="TEXT"/>
              <w:spacing w:before="60" w:after="60"/>
              <w:ind w:left="576" w:hanging="288"/>
              <w:jc w:val="left"/>
              <w:rPr>
                <w:szCs w:val="24"/>
              </w:rPr>
            </w:pPr>
          </w:p>
        </w:tc>
      </w:tr>
      <w:tr w:rsidR="00F7464F" w:rsidRPr="008B0B98" w:rsidTr="008B0B98">
        <w:trPr>
          <w:trHeight w:hRule="exact" w:val="720"/>
        </w:trPr>
        <w:tc>
          <w:tcPr>
            <w:tcW w:w="720" w:type="dxa"/>
            <w:vAlign w:val="center"/>
          </w:tcPr>
          <w:p w:rsidR="00F7464F" w:rsidRPr="008B0B98" w:rsidRDefault="00F7464F" w:rsidP="00084BD5">
            <w:pPr>
              <w:pStyle w:val="TEXT"/>
              <w:spacing w:before="60" w:after="60"/>
              <w:ind w:left="-294" w:firstLine="276"/>
              <w:jc w:val="center"/>
              <w:rPr>
                <w:szCs w:val="24"/>
              </w:rPr>
            </w:pPr>
          </w:p>
        </w:tc>
        <w:tc>
          <w:tcPr>
            <w:tcW w:w="3510" w:type="dxa"/>
            <w:vAlign w:val="center"/>
          </w:tcPr>
          <w:p w:rsidR="00F7464F" w:rsidRPr="008B0B98" w:rsidRDefault="00F7464F" w:rsidP="00084BD5">
            <w:pPr>
              <w:pStyle w:val="TEXT"/>
              <w:spacing w:before="60" w:after="60"/>
              <w:ind w:left="576" w:hanging="594"/>
              <w:jc w:val="left"/>
              <w:rPr>
                <w:szCs w:val="24"/>
              </w:rPr>
            </w:pPr>
            <w:r w:rsidRPr="008B0B98">
              <w:rPr>
                <w:szCs w:val="24"/>
              </w:rPr>
              <w:t>Адреса:</w:t>
            </w:r>
          </w:p>
        </w:tc>
        <w:tc>
          <w:tcPr>
            <w:tcW w:w="5537" w:type="dxa"/>
            <w:vAlign w:val="center"/>
          </w:tcPr>
          <w:p w:rsidR="00F7464F" w:rsidRPr="008B0B98" w:rsidRDefault="00F7464F" w:rsidP="00084BD5">
            <w:pPr>
              <w:pStyle w:val="TEXT"/>
              <w:spacing w:before="60" w:after="60"/>
              <w:ind w:left="576" w:hanging="288"/>
              <w:jc w:val="left"/>
              <w:rPr>
                <w:szCs w:val="24"/>
              </w:rPr>
            </w:pPr>
          </w:p>
        </w:tc>
      </w:tr>
      <w:tr w:rsidR="00F7464F" w:rsidRPr="008B0B98" w:rsidTr="008B0B98">
        <w:trPr>
          <w:trHeight w:hRule="exact" w:val="720"/>
        </w:trPr>
        <w:tc>
          <w:tcPr>
            <w:tcW w:w="720" w:type="dxa"/>
            <w:vAlign w:val="center"/>
          </w:tcPr>
          <w:p w:rsidR="00F7464F" w:rsidRPr="008B0B98" w:rsidRDefault="00F7464F" w:rsidP="00084BD5">
            <w:pPr>
              <w:pStyle w:val="TEXT"/>
              <w:spacing w:before="60" w:after="60"/>
              <w:ind w:left="-294" w:firstLine="276"/>
              <w:jc w:val="center"/>
              <w:rPr>
                <w:szCs w:val="24"/>
              </w:rPr>
            </w:pPr>
          </w:p>
        </w:tc>
        <w:tc>
          <w:tcPr>
            <w:tcW w:w="3510" w:type="dxa"/>
            <w:vAlign w:val="center"/>
          </w:tcPr>
          <w:p w:rsidR="00F7464F" w:rsidRPr="008B0B98" w:rsidRDefault="00F7464F" w:rsidP="00084BD5">
            <w:pPr>
              <w:pStyle w:val="TEXT"/>
              <w:spacing w:before="60" w:after="60"/>
              <w:ind w:left="576" w:hanging="594"/>
              <w:jc w:val="left"/>
              <w:rPr>
                <w:szCs w:val="24"/>
              </w:rPr>
            </w:pPr>
            <w:r w:rsidRPr="008B0B98">
              <w:rPr>
                <w:szCs w:val="24"/>
              </w:rPr>
              <w:t>Матични број:</w:t>
            </w:r>
          </w:p>
        </w:tc>
        <w:tc>
          <w:tcPr>
            <w:tcW w:w="5537" w:type="dxa"/>
            <w:vAlign w:val="center"/>
          </w:tcPr>
          <w:p w:rsidR="00F7464F" w:rsidRPr="008B0B98" w:rsidRDefault="00F7464F" w:rsidP="00084BD5">
            <w:pPr>
              <w:pStyle w:val="TEXT"/>
              <w:spacing w:before="60" w:after="60"/>
              <w:ind w:left="576" w:hanging="288"/>
              <w:jc w:val="left"/>
              <w:rPr>
                <w:szCs w:val="24"/>
              </w:rPr>
            </w:pPr>
          </w:p>
        </w:tc>
      </w:tr>
      <w:tr w:rsidR="00F7464F" w:rsidRPr="008B0B98" w:rsidTr="008B0B98">
        <w:trPr>
          <w:trHeight w:hRule="exact" w:val="720"/>
        </w:trPr>
        <w:tc>
          <w:tcPr>
            <w:tcW w:w="720" w:type="dxa"/>
            <w:vAlign w:val="center"/>
          </w:tcPr>
          <w:p w:rsidR="00F7464F" w:rsidRPr="008B0B98" w:rsidRDefault="00F7464F" w:rsidP="00084BD5">
            <w:pPr>
              <w:pStyle w:val="TEXT"/>
              <w:spacing w:before="60" w:after="60"/>
              <w:ind w:left="-294" w:firstLine="276"/>
              <w:jc w:val="center"/>
              <w:rPr>
                <w:szCs w:val="24"/>
              </w:rPr>
            </w:pPr>
          </w:p>
        </w:tc>
        <w:tc>
          <w:tcPr>
            <w:tcW w:w="3510" w:type="dxa"/>
            <w:vAlign w:val="center"/>
          </w:tcPr>
          <w:p w:rsidR="00F7464F" w:rsidRPr="008B0B98" w:rsidRDefault="00F7464F" w:rsidP="00084BD5">
            <w:pPr>
              <w:pStyle w:val="TEXT"/>
              <w:spacing w:before="60" w:after="60"/>
              <w:ind w:left="-18" w:firstLine="0"/>
              <w:jc w:val="left"/>
              <w:rPr>
                <w:szCs w:val="24"/>
              </w:rPr>
            </w:pPr>
            <w:r w:rsidRPr="008B0B98">
              <w:rPr>
                <w:szCs w:val="24"/>
              </w:rPr>
              <w:t xml:space="preserve">Порески идентификациони број </w:t>
            </w:r>
            <w:r w:rsidR="008B0B98">
              <w:rPr>
                <w:szCs w:val="24"/>
              </w:rPr>
              <w:t>ПИБ;</w:t>
            </w:r>
          </w:p>
        </w:tc>
        <w:tc>
          <w:tcPr>
            <w:tcW w:w="5537" w:type="dxa"/>
            <w:vAlign w:val="center"/>
          </w:tcPr>
          <w:p w:rsidR="00F7464F" w:rsidRPr="008B0B98" w:rsidRDefault="00F7464F" w:rsidP="00084BD5">
            <w:pPr>
              <w:pStyle w:val="TEXT"/>
              <w:spacing w:before="60" w:after="60"/>
              <w:ind w:left="576" w:hanging="288"/>
              <w:jc w:val="left"/>
              <w:rPr>
                <w:szCs w:val="24"/>
              </w:rPr>
            </w:pPr>
          </w:p>
        </w:tc>
      </w:tr>
      <w:tr w:rsidR="00F7464F" w:rsidRPr="008B0B98" w:rsidTr="008B0B98">
        <w:trPr>
          <w:trHeight w:hRule="exact" w:val="720"/>
        </w:trPr>
        <w:tc>
          <w:tcPr>
            <w:tcW w:w="720" w:type="dxa"/>
            <w:vAlign w:val="center"/>
          </w:tcPr>
          <w:p w:rsidR="00F7464F" w:rsidRPr="008B0B98" w:rsidRDefault="00F7464F" w:rsidP="00084BD5">
            <w:pPr>
              <w:pStyle w:val="TEXT"/>
              <w:spacing w:before="60" w:after="60"/>
              <w:ind w:left="-294" w:firstLine="276"/>
              <w:jc w:val="center"/>
              <w:rPr>
                <w:szCs w:val="24"/>
              </w:rPr>
            </w:pPr>
          </w:p>
        </w:tc>
        <w:tc>
          <w:tcPr>
            <w:tcW w:w="3510" w:type="dxa"/>
            <w:vAlign w:val="center"/>
          </w:tcPr>
          <w:p w:rsidR="00F7464F" w:rsidRPr="008B0B98" w:rsidRDefault="00F7464F" w:rsidP="00084BD5">
            <w:pPr>
              <w:pStyle w:val="TEXT"/>
              <w:spacing w:before="60" w:after="60"/>
              <w:ind w:left="576" w:hanging="594"/>
              <w:jc w:val="left"/>
              <w:rPr>
                <w:szCs w:val="24"/>
              </w:rPr>
            </w:pPr>
            <w:r w:rsidRPr="008B0B98">
              <w:rPr>
                <w:szCs w:val="24"/>
              </w:rPr>
              <w:t>Име особе за контакт:</w:t>
            </w:r>
          </w:p>
        </w:tc>
        <w:tc>
          <w:tcPr>
            <w:tcW w:w="5537" w:type="dxa"/>
            <w:vAlign w:val="center"/>
          </w:tcPr>
          <w:p w:rsidR="00F7464F" w:rsidRPr="008B0B98" w:rsidRDefault="00F7464F" w:rsidP="00084BD5">
            <w:pPr>
              <w:pStyle w:val="TEXT"/>
              <w:spacing w:before="60" w:after="60"/>
              <w:ind w:left="576" w:hanging="288"/>
              <w:jc w:val="left"/>
              <w:rPr>
                <w:szCs w:val="24"/>
              </w:rPr>
            </w:pPr>
          </w:p>
        </w:tc>
      </w:tr>
      <w:tr w:rsidR="00F7464F" w:rsidRPr="008B0B98" w:rsidTr="008B0B98">
        <w:trPr>
          <w:trHeight w:hRule="exact" w:val="720"/>
        </w:trPr>
        <w:tc>
          <w:tcPr>
            <w:tcW w:w="720" w:type="dxa"/>
            <w:vAlign w:val="center"/>
          </w:tcPr>
          <w:p w:rsidR="00F7464F" w:rsidRPr="008B0B98" w:rsidRDefault="00F7464F" w:rsidP="00084BD5">
            <w:pPr>
              <w:pStyle w:val="TEXT"/>
              <w:spacing w:before="60" w:after="60"/>
              <w:ind w:left="-294" w:firstLine="276"/>
              <w:jc w:val="center"/>
              <w:rPr>
                <w:szCs w:val="24"/>
              </w:rPr>
            </w:pPr>
            <w:r w:rsidRPr="008B0B98">
              <w:rPr>
                <w:szCs w:val="24"/>
              </w:rPr>
              <w:t>2</w:t>
            </w:r>
          </w:p>
        </w:tc>
        <w:tc>
          <w:tcPr>
            <w:tcW w:w="3510" w:type="dxa"/>
            <w:vAlign w:val="center"/>
          </w:tcPr>
          <w:p w:rsidR="00F7464F" w:rsidRPr="008B0B98" w:rsidRDefault="00F7464F" w:rsidP="00084BD5">
            <w:pPr>
              <w:pStyle w:val="TEXT"/>
              <w:spacing w:before="60" w:after="60"/>
              <w:ind w:left="-18" w:firstLine="0"/>
              <w:jc w:val="left"/>
              <w:rPr>
                <w:szCs w:val="24"/>
              </w:rPr>
            </w:pPr>
            <w:r w:rsidRPr="008B0B98">
              <w:rPr>
                <w:szCs w:val="24"/>
              </w:rPr>
              <w:t>Назив учесника у заједничкој понуди:</w:t>
            </w:r>
          </w:p>
        </w:tc>
        <w:tc>
          <w:tcPr>
            <w:tcW w:w="5537" w:type="dxa"/>
            <w:vAlign w:val="center"/>
          </w:tcPr>
          <w:p w:rsidR="00F7464F" w:rsidRPr="008B0B98" w:rsidRDefault="00F7464F" w:rsidP="00084BD5">
            <w:pPr>
              <w:pStyle w:val="TEXT"/>
              <w:spacing w:before="60" w:after="60"/>
              <w:ind w:left="576" w:hanging="288"/>
              <w:jc w:val="left"/>
              <w:rPr>
                <w:szCs w:val="24"/>
              </w:rPr>
            </w:pPr>
          </w:p>
        </w:tc>
      </w:tr>
      <w:tr w:rsidR="00F7464F" w:rsidRPr="008B0B98" w:rsidTr="008B0B98">
        <w:trPr>
          <w:trHeight w:hRule="exact" w:val="720"/>
        </w:trPr>
        <w:tc>
          <w:tcPr>
            <w:tcW w:w="720" w:type="dxa"/>
            <w:vAlign w:val="center"/>
          </w:tcPr>
          <w:p w:rsidR="00F7464F" w:rsidRPr="008B0B98" w:rsidRDefault="00F7464F" w:rsidP="00084BD5">
            <w:pPr>
              <w:pStyle w:val="TEXT"/>
              <w:spacing w:before="60" w:after="60"/>
              <w:ind w:left="-294" w:firstLine="276"/>
              <w:jc w:val="center"/>
              <w:rPr>
                <w:szCs w:val="24"/>
              </w:rPr>
            </w:pPr>
          </w:p>
        </w:tc>
        <w:tc>
          <w:tcPr>
            <w:tcW w:w="3510" w:type="dxa"/>
            <w:vAlign w:val="center"/>
          </w:tcPr>
          <w:p w:rsidR="00F7464F" w:rsidRPr="008B0B98" w:rsidRDefault="00F7464F" w:rsidP="00084BD5">
            <w:pPr>
              <w:pStyle w:val="TEXT"/>
              <w:spacing w:before="60" w:after="60"/>
              <w:ind w:left="576" w:hanging="594"/>
              <w:jc w:val="left"/>
              <w:rPr>
                <w:szCs w:val="24"/>
              </w:rPr>
            </w:pPr>
            <w:r w:rsidRPr="008B0B98">
              <w:rPr>
                <w:szCs w:val="24"/>
              </w:rPr>
              <w:t>Адреса:</w:t>
            </w:r>
          </w:p>
        </w:tc>
        <w:tc>
          <w:tcPr>
            <w:tcW w:w="5537" w:type="dxa"/>
            <w:vAlign w:val="center"/>
          </w:tcPr>
          <w:p w:rsidR="00F7464F" w:rsidRPr="008B0B98" w:rsidRDefault="00F7464F" w:rsidP="00084BD5">
            <w:pPr>
              <w:pStyle w:val="TEXT"/>
              <w:spacing w:before="60" w:after="60"/>
              <w:ind w:left="576" w:hanging="288"/>
              <w:jc w:val="left"/>
              <w:rPr>
                <w:szCs w:val="24"/>
              </w:rPr>
            </w:pPr>
          </w:p>
        </w:tc>
      </w:tr>
      <w:tr w:rsidR="00F7464F" w:rsidRPr="008B0B98" w:rsidTr="008B0B98">
        <w:trPr>
          <w:trHeight w:hRule="exact" w:val="720"/>
        </w:trPr>
        <w:tc>
          <w:tcPr>
            <w:tcW w:w="720" w:type="dxa"/>
            <w:vAlign w:val="center"/>
          </w:tcPr>
          <w:p w:rsidR="00F7464F" w:rsidRPr="008B0B98" w:rsidRDefault="00F7464F" w:rsidP="00084BD5">
            <w:pPr>
              <w:pStyle w:val="TEXT"/>
              <w:spacing w:before="60" w:after="60"/>
              <w:ind w:left="-294" w:firstLine="276"/>
              <w:jc w:val="center"/>
              <w:rPr>
                <w:szCs w:val="24"/>
              </w:rPr>
            </w:pPr>
          </w:p>
        </w:tc>
        <w:tc>
          <w:tcPr>
            <w:tcW w:w="3510" w:type="dxa"/>
            <w:vAlign w:val="center"/>
          </w:tcPr>
          <w:p w:rsidR="00F7464F" w:rsidRPr="008B0B98" w:rsidRDefault="00F7464F" w:rsidP="00084BD5">
            <w:pPr>
              <w:pStyle w:val="TEXT"/>
              <w:spacing w:before="60" w:after="60"/>
              <w:ind w:left="576" w:hanging="594"/>
              <w:jc w:val="left"/>
              <w:rPr>
                <w:szCs w:val="24"/>
              </w:rPr>
            </w:pPr>
            <w:r w:rsidRPr="008B0B98">
              <w:rPr>
                <w:szCs w:val="24"/>
              </w:rPr>
              <w:t>Матични број:</w:t>
            </w:r>
          </w:p>
        </w:tc>
        <w:tc>
          <w:tcPr>
            <w:tcW w:w="5537" w:type="dxa"/>
            <w:vAlign w:val="center"/>
          </w:tcPr>
          <w:p w:rsidR="00F7464F" w:rsidRPr="008B0B98" w:rsidRDefault="00F7464F" w:rsidP="00084BD5">
            <w:pPr>
              <w:pStyle w:val="TEXT"/>
              <w:spacing w:before="60" w:after="60"/>
              <w:ind w:left="576" w:hanging="288"/>
              <w:jc w:val="left"/>
              <w:rPr>
                <w:szCs w:val="24"/>
              </w:rPr>
            </w:pPr>
          </w:p>
        </w:tc>
      </w:tr>
      <w:tr w:rsidR="00F7464F" w:rsidRPr="008B0B98" w:rsidTr="008B0B98">
        <w:trPr>
          <w:trHeight w:hRule="exact" w:val="720"/>
        </w:trPr>
        <w:tc>
          <w:tcPr>
            <w:tcW w:w="720" w:type="dxa"/>
            <w:vAlign w:val="center"/>
          </w:tcPr>
          <w:p w:rsidR="00F7464F" w:rsidRPr="008B0B98" w:rsidRDefault="00F7464F" w:rsidP="00084BD5">
            <w:pPr>
              <w:pStyle w:val="TEXT"/>
              <w:spacing w:before="60" w:after="60"/>
              <w:ind w:left="-294" w:firstLine="276"/>
              <w:jc w:val="center"/>
              <w:rPr>
                <w:szCs w:val="24"/>
              </w:rPr>
            </w:pPr>
          </w:p>
        </w:tc>
        <w:tc>
          <w:tcPr>
            <w:tcW w:w="3510" w:type="dxa"/>
            <w:vAlign w:val="center"/>
          </w:tcPr>
          <w:p w:rsidR="00F7464F" w:rsidRPr="008B0B98" w:rsidRDefault="00F7464F" w:rsidP="00084BD5">
            <w:pPr>
              <w:pStyle w:val="TEXT"/>
              <w:spacing w:before="60" w:after="60"/>
              <w:ind w:left="-18" w:firstLine="0"/>
              <w:jc w:val="left"/>
              <w:rPr>
                <w:szCs w:val="24"/>
              </w:rPr>
            </w:pPr>
            <w:r w:rsidRPr="008B0B98">
              <w:rPr>
                <w:szCs w:val="24"/>
              </w:rPr>
              <w:t xml:space="preserve">Порески идентификациони број </w:t>
            </w:r>
            <w:r w:rsidRPr="008B0B98">
              <w:rPr>
                <w:szCs w:val="24"/>
              </w:rPr>
              <w:br/>
            </w:r>
            <w:r w:rsidR="008B0B98">
              <w:rPr>
                <w:szCs w:val="24"/>
              </w:rPr>
              <w:t>ПИБ:</w:t>
            </w:r>
          </w:p>
        </w:tc>
        <w:tc>
          <w:tcPr>
            <w:tcW w:w="5537" w:type="dxa"/>
            <w:vAlign w:val="center"/>
          </w:tcPr>
          <w:p w:rsidR="00F7464F" w:rsidRPr="008B0B98" w:rsidRDefault="00F7464F" w:rsidP="00084BD5">
            <w:pPr>
              <w:pStyle w:val="TEXT"/>
              <w:spacing w:before="60" w:after="60"/>
              <w:ind w:left="576" w:hanging="288"/>
              <w:jc w:val="left"/>
              <w:rPr>
                <w:szCs w:val="24"/>
              </w:rPr>
            </w:pPr>
          </w:p>
        </w:tc>
      </w:tr>
      <w:tr w:rsidR="00F7464F" w:rsidRPr="008B0B98" w:rsidTr="008B0B98">
        <w:trPr>
          <w:trHeight w:hRule="exact" w:val="720"/>
        </w:trPr>
        <w:tc>
          <w:tcPr>
            <w:tcW w:w="720" w:type="dxa"/>
            <w:vAlign w:val="center"/>
          </w:tcPr>
          <w:p w:rsidR="00F7464F" w:rsidRPr="008B0B98" w:rsidRDefault="00F7464F" w:rsidP="00084BD5">
            <w:pPr>
              <w:pStyle w:val="TEXT"/>
              <w:spacing w:before="60" w:after="60"/>
              <w:ind w:left="-294" w:firstLine="276"/>
              <w:jc w:val="center"/>
              <w:rPr>
                <w:szCs w:val="24"/>
              </w:rPr>
            </w:pPr>
          </w:p>
        </w:tc>
        <w:tc>
          <w:tcPr>
            <w:tcW w:w="3510" w:type="dxa"/>
            <w:vAlign w:val="center"/>
          </w:tcPr>
          <w:p w:rsidR="00F7464F" w:rsidRPr="008B0B98" w:rsidRDefault="00F7464F" w:rsidP="00084BD5">
            <w:pPr>
              <w:pStyle w:val="TEXT"/>
              <w:spacing w:before="60" w:after="60"/>
              <w:ind w:left="576" w:hanging="594"/>
              <w:jc w:val="left"/>
              <w:rPr>
                <w:szCs w:val="24"/>
              </w:rPr>
            </w:pPr>
            <w:r w:rsidRPr="008B0B98">
              <w:rPr>
                <w:szCs w:val="24"/>
              </w:rPr>
              <w:t>Име особе за контакт:</w:t>
            </w:r>
          </w:p>
        </w:tc>
        <w:tc>
          <w:tcPr>
            <w:tcW w:w="5537" w:type="dxa"/>
            <w:vAlign w:val="center"/>
          </w:tcPr>
          <w:p w:rsidR="00F7464F" w:rsidRPr="008B0B98" w:rsidRDefault="00F7464F" w:rsidP="00084BD5">
            <w:pPr>
              <w:pStyle w:val="TEXT"/>
              <w:spacing w:before="60" w:after="60"/>
              <w:ind w:left="576" w:hanging="288"/>
              <w:jc w:val="left"/>
              <w:rPr>
                <w:szCs w:val="24"/>
              </w:rPr>
            </w:pPr>
          </w:p>
        </w:tc>
      </w:tr>
      <w:tr w:rsidR="00F7464F" w:rsidRPr="008B0B98" w:rsidTr="008B0B98">
        <w:trPr>
          <w:trHeight w:hRule="exact" w:val="720"/>
        </w:trPr>
        <w:tc>
          <w:tcPr>
            <w:tcW w:w="720" w:type="dxa"/>
            <w:vAlign w:val="center"/>
          </w:tcPr>
          <w:p w:rsidR="00F7464F" w:rsidRPr="008B0B98" w:rsidRDefault="00F7464F" w:rsidP="00084BD5">
            <w:pPr>
              <w:pStyle w:val="TEXT"/>
              <w:spacing w:before="60" w:after="60"/>
              <w:ind w:left="-294" w:firstLine="276"/>
              <w:jc w:val="center"/>
              <w:rPr>
                <w:szCs w:val="24"/>
              </w:rPr>
            </w:pPr>
            <w:r w:rsidRPr="008B0B98">
              <w:rPr>
                <w:szCs w:val="24"/>
              </w:rPr>
              <w:t>3</w:t>
            </w:r>
          </w:p>
        </w:tc>
        <w:tc>
          <w:tcPr>
            <w:tcW w:w="3510" w:type="dxa"/>
            <w:vAlign w:val="center"/>
          </w:tcPr>
          <w:p w:rsidR="00F7464F" w:rsidRPr="008B0B98" w:rsidRDefault="00F7464F" w:rsidP="00084BD5">
            <w:pPr>
              <w:pStyle w:val="TEXT"/>
              <w:spacing w:before="60" w:after="60"/>
              <w:ind w:left="-14" w:firstLine="0"/>
              <w:jc w:val="left"/>
              <w:rPr>
                <w:szCs w:val="24"/>
              </w:rPr>
            </w:pPr>
            <w:r w:rsidRPr="008B0B98">
              <w:rPr>
                <w:szCs w:val="24"/>
              </w:rPr>
              <w:t>Назив учесника у заједничкој понуди:</w:t>
            </w:r>
          </w:p>
        </w:tc>
        <w:tc>
          <w:tcPr>
            <w:tcW w:w="5537" w:type="dxa"/>
            <w:vAlign w:val="center"/>
          </w:tcPr>
          <w:p w:rsidR="00F7464F" w:rsidRPr="008B0B98" w:rsidRDefault="00F7464F" w:rsidP="00084BD5">
            <w:pPr>
              <w:pStyle w:val="TEXT"/>
              <w:spacing w:before="60" w:after="60"/>
              <w:ind w:left="576" w:hanging="288"/>
              <w:jc w:val="left"/>
              <w:rPr>
                <w:szCs w:val="24"/>
              </w:rPr>
            </w:pPr>
          </w:p>
        </w:tc>
      </w:tr>
      <w:tr w:rsidR="00F7464F" w:rsidRPr="008B0B98" w:rsidTr="008B0B98">
        <w:trPr>
          <w:trHeight w:hRule="exact" w:val="720"/>
        </w:trPr>
        <w:tc>
          <w:tcPr>
            <w:tcW w:w="720" w:type="dxa"/>
            <w:vAlign w:val="center"/>
          </w:tcPr>
          <w:p w:rsidR="00F7464F" w:rsidRPr="008B0B98" w:rsidRDefault="00F7464F" w:rsidP="00084BD5">
            <w:pPr>
              <w:pStyle w:val="TEXT"/>
              <w:spacing w:before="60" w:after="60"/>
              <w:ind w:left="-294" w:firstLine="276"/>
              <w:jc w:val="center"/>
              <w:rPr>
                <w:szCs w:val="24"/>
              </w:rPr>
            </w:pPr>
          </w:p>
        </w:tc>
        <w:tc>
          <w:tcPr>
            <w:tcW w:w="3510" w:type="dxa"/>
            <w:vAlign w:val="center"/>
          </w:tcPr>
          <w:p w:rsidR="00F7464F" w:rsidRPr="008B0B98" w:rsidRDefault="00F7464F" w:rsidP="00084BD5">
            <w:pPr>
              <w:pStyle w:val="TEXT"/>
              <w:spacing w:before="60" w:after="60"/>
              <w:ind w:left="576" w:hanging="594"/>
              <w:jc w:val="left"/>
              <w:rPr>
                <w:szCs w:val="24"/>
              </w:rPr>
            </w:pPr>
            <w:r w:rsidRPr="008B0B98">
              <w:rPr>
                <w:szCs w:val="24"/>
              </w:rPr>
              <w:t>Адреса:</w:t>
            </w:r>
          </w:p>
        </w:tc>
        <w:tc>
          <w:tcPr>
            <w:tcW w:w="5537" w:type="dxa"/>
            <w:vAlign w:val="center"/>
          </w:tcPr>
          <w:p w:rsidR="00F7464F" w:rsidRPr="008B0B98" w:rsidRDefault="00F7464F" w:rsidP="00084BD5">
            <w:pPr>
              <w:pStyle w:val="TEXT"/>
              <w:spacing w:before="60" w:after="60"/>
              <w:ind w:left="576" w:hanging="288"/>
              <w:jc w:val="left"/>
              <w:rPr>
                <w:szCs w:val="24"/>
              </w:rPr>
            </w:pPr>
          </w:p>
        </w:tc>
      </w:tr>
      <w:tr w:rsidR="00F7464F" w:rsidRPr="008B0B98" w:rsidTr="008B0B98">
        <w:trPr>
          <w:trHeight w:hRule="exact" w:val="720"/>
        </w:trPr>
        <w:tc>
          <w:tcPr>
            <w:tcW w:w="720" w:type="dxa"/>
            <w:vAlign w:val="center"/>
          </w:tcPr>
          <w:p w:rsidR="00F7464F" w:rsidRPr="008B0B98" w:rsidRDefault="00F7464F" w:rsidP="00084BD5">
            <w:pPr>
              <w:pStyle w:val="TEXT"/>
              <w:spacing w:before="60" w:after="60"/>
              <w:ind w:left="-294" w:firstLine="276"/>
              <w:jc w:val="center"/>
              <w:rPr>
                <w:szCs w:val="24"/>
              </w:rPr>
            </w:pPr>
          </w:p>
        </w:tc>
        <w:tc>
          <w:tcPr>
            <w:tcW w:w="3510" w:type="dxa"/>
            <w:vAlign w:val="center"/>
          </w:tcPr>
          <w:p w:rsidR="00F7464F" w:rsidRPr="008B0B98" w:rsidRDefault="00F7464F" w:rsidP="00084BD5">
            <w:pPr>
              <w:pStyle w:val="TEXT"/>
              <w:spacing w:before="60" w:after="60"/>
              <w:ind w:left="576" w:hanging="594"/>
              <w:jc w:val="left"/>
              <w:rPr>
                <w:szCs w:val="24"/>
              </w:rPr>
            </w:pPr>
            <w:r w:rsidRPr="008B0B98">
              <w:rPr>
                <w:szCs w:val="24"/>
              </w:rPr>
              <w:t>Матични број:</w:t>
            </w:r>
          </w:p>
        </w:tc>
        <w:tc>
          <w:tcPr>
            <w:tcW w:w="5537" w:type="dxa"/>
            <w:vAlign w:val="center"/>
          </w:tcPr>
          <w:p w:rsidR="00F7464F" w:rsidRPr="008B0B98" w:rsidRDefault="00F7464F" w:rsidP="00084BD5">
            <w:pPr>
              <w:pStyle w:val="TEXT"/>
              <w:spacing w:before="60" w:after="60"/>
              <w:ind w:left="576" w:hanging="288"/>
              <w:jc w:val="left"/>
              <w:rPr>
                <w:szCs w:val="24"/>
              </w:rPr>
            </w:pPr>
          </w:p>
        </w:tc>
      </w:tr>
      <w:tr w:rsidR="00F7464F" w:rsidRPr="008B0B98" w:rsidTr="008B0B98">
        <w:trPr>
          <w:trHeight w:hRule="exact" w:val="720"/>
        </w:trPr>
        <w:tc>
          <w:tcPr>
            <w:tcW w:w="720" w:type="dxa"/>
            <w:vAlign w:val="center"/>
          </w:tcPr>
          <w:p w:rsidR="00F7464F" w:rsidRPr="008B0B98" w:rsidRDefault="00F7464F" w:rsidP="00084BD5">
            <w:pPr>
              <w:pStyle w:val="TEXT"/>
              <w:spacing w:before="60" w:after="60"/>
              <w:ind w:left="-294" w:firstLine="276"/>
              <w:jc w:val="center"/>
              <w:rPr>
                <w:szCs w:val="24"/>
              </w:rPr>
            </w:pPr>
          </w:p>
        </w:tc>
        <w:tc>
          <w:tcPr>
            <w:tcW w:w="3510" w:type="dxa"/>
            <w:vAlign w:val="center"/>
          </w:tcPr>
          <w:p w:rsidR="00F7464F" w:rsidRPr="008B0B98" w:rsidRDefault="00F7464F" w:rsidP="00084BD5">
            <w:pPr>
              <w:pStyle w:val="TEXT"/>
              <w:spacing w:before="60" w:after="60"/>
              <w:ind w:left="-14" w:firstLine="0"/>
              <w:jc w:val="left"/>
              <w:rPr>
                <w:szCs w:val="24"/>
              </w:rPr>
            </w:pPr>
            <w:r w:rsidRPr="008B0B98">
              <w:rPr>
                <w:szCs w:val="24"/>
              </w:rPr>
              <w:t xml:space="preserve">Порески идентификациони број </w:t>
            </w:r>
            <w:r w:rsidRPr="008B0B98">
              <w:rPr>
                <w:szCs w:val="24"/>
              </w:rPr>
              <w:br/>
            </w:r>
            <w:r w:rsidR="008B0B98">
              <w:rPr>
                <w:szCs w:val="24"/>
              </w:rPr>
              <w:t>ПИБ:</w:t>
            </w:r>
          </w:p>
        </w:tc>
        <w:tc>
          <w:tcPr>
            <w:tcW w:w="5537" w:type="dxa"/>
            <w:vAlign w:val="center"/>
          </w:tcPr>
          <w:p w:rsidR="00F7464F" w:rsidRPr="008B0B98" w:rsidRDefault="00F7464F" w:rsidP="00084BD5">
            <w:pPr>
              <w:pStyle w:val="TEXT"/>
              <w:spacing w:before="60" w:after="60"/>
              <w:ind w:left="576" w:hanging="288"/>
              <w:jc w:val="left"/>
              <w:rPr>
                <w:szCs w:val="24"/>
              </w:rPr>
            </w:pPr>
          </w:p>
        </w:tc>
      </w:tr>
      <w:tr w:rsidR="00F7464F" w:rsidRPr="008B0B98" w:rsidTr="008B0B98">
        <w:trPr>
          <w:trHeight w:hRule="exact" w:val="720"/>
        </w:trPr>
        <w:tc>
          <w:tcPr>
            <w:tcW w:w="720" w:type="dxa"/>
            <w:vAlign w:val="center"/>
          </w:tcPr>
          <w:p w:rsidR="00F7464F" w:rsidRPr="008B0B98" w:rsidRDefault="00F7464F" w:rsidP="00084BD5">
            <w:pPr>
              <w:pStyle w:val="TEXT"/>
              <w:spacing w:before="60" w:after="60"/>
              <w:ind w:left="-294" w:firstLine="276"/>
              <w:jc w:val="center"/>
              <w:rPr>
                <w:szCs w:val="24"/>
              </w:rPr>
            </w:pPr>
          </w:p>
        </w:tc>
        <w:tc>
          <w:tcPr>
            <w:tcW w:w="3510" w:type="dxa"/>
            <w:vAlign w:val="center"/>
          </w:tcPr>
          <w:p w:rsidR="00F7464F" w:rsidRPr="008B0B98" w:rsidRDefault="00F7464F" w:rsidP="00084BD5">
            <w:pPr>
              <w:pStyle w:val="TEXT"/>
              <w:spacing w:before="60" w:after="60"/>
              <w:ind w:left="576" w:hanging="594"/>
              <w:jc w:val="left"/>
              <w:rPr>
                <w:szCs w:val="24"/>
              </w:rPr>
            </w:pPr>
            <w:r w:rsidRPr="008B0B98">
              <w:rPr>
                <w:szCs w:val="24"/>
              </w:rPr>
              <w:t>Име особе за контакт:</w:t>
            </w:r>
          </w:p>
        </w:tc>
        <w:tc>
          <w:tcPr>
            <w:tcW w:w="5537" w:type="dxa"/>
            <w:vAlign w:val="center"/>
          </w:tcPr>
          <w:p w:rsidR="00F7464F" w:rsidRPr="008B0B98" w:rsidRDefault="00F7464F" w:rsidP="00084BD5">
            <w:pPr>
              <w:pStyle w:val="TEXT"/>
              <w:spacing w:before="60" w:after="60"/>
              <w:ind w:left="576" w:hanging="288"/>
              <w:jc w:val="left"/>
              <w:rPr>
                <w:szCs w:val="24"/>
              </w:rPr>
            </w:pPr>
          </w:p>
        </w:tc>
      </w:tr>
    </w:tbl>
    <w:p w:rsidR="00F7464F" w:rsidRDefault="00F7464F" w:rsidP="00084BD5">
      <w:pPr>
        <w:pStyle w:val="TEXT"/>
        <w:spacing w:before="60" w:after="60"/>
        <w:rPr>
          <w:sz w:val="20"/>
        </w:rPr>
      </w:pPr>
    </w:p>
    <w:p w:rsidR="00D7451B" w:rsidRDefault="00F7464F" w:rsidP="00084BD5">
      <w:pPr>
        <w:pStyle w:val="TEXT"/>
        <w:spacing w:before="60" w:after="60"/>
        <w:ind w:left="1152" w:hanging="1152"/>
        <w:rPr>
          <w:i/>
          <w:sz w:val="20"/>
          <w:szCs w:val="20"/>
        </w:rPr>
      </w:pPr>
      <w:r w:rsidRPr="00EE549B">
        <w:t xml:space="preserve">Напомена: </w:t>
      </w:r>
      <w:r w:rsidRPr="00EE549B">
        <w:rPr>
          <w:i/>
          <w:sz w:val="20"/>
          <w:szCs w:val="20"/>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D7451B" w:rsidRDefault="00D7451B" w:rsidP="00084BD5">
      <w:pPr>
        <w:pStyle w:val="TEXT"/>
        <w:spacing w:before="60" w:after="60"/>
        <w:ind w:left="1152" w:hanging="1152"/>
        <w:rPr>
          <w:i/>
          <w:sz w:val="20"/>
          <w:szCs w:val="20"/>
        </w:rPr>
      </w:pPr>
    </w:p>
    <w:p w:rsidR="00624DE7" w:rsidRDefault="00624DE7" w:rsidP="00084BD5">
      <w:pPr>
        <w:pStyle w:val="POD"/>
        <w:spacing w:before="60" w:after="60"/>
        <w:rPr>
          <w:i w:val="0"/>
        </w:rPr>
      </w:pPr>
    </w:p>
    <w:p w:rsidR="00624DE7" w:rsidRDefault="00624DE7" w:rsidP="00084BD5">
      <w:pPr>
        <w:pStyle w:val="POD"/>
        <w:spacing w:before="60" w:after="60"/>
        <w:rPr>
          <w:i w:val="0"/>
        </w:rPr>
      </w:pPr>
    </w:p>
    <w:p w:rsidR="008B0B98" w:rsidRPr="00AE30D2" w:rsidRDefault="00AE30D2" w:rsidP="00084BD5">
      <w:pPr>
        <w:pStyle w:val="POD"/>
        <w:spacing w:before="60" w:after="60"/>
      </w:pPr>
      <w:r w:rsidRPr="00AE30D2">
        <w:t>Опис</w:t>
      </w:r>
      <w:r w:rsidR="008B0B98" w:rsidRPr="00AE30D2">
        <w:t xml:space="preserve"> </w:t>
      </w:r>
      <w:r w:rsidRPr="00AE30D2">
        <w:t>предмета</w:t>
      </w:r>
      <w:r w:rsidR="008B0B98" w:rsidRPr="00AE30D2">
        <w:t xml:space="preserve"> </w:t>
      </w:r>
      <w:r w:rsidRPr="00AE30D2">
        <w:t>набавке</w:t>
      </w:r>
      <w:r w:rsidR="008B0B98" w:rsidRPr="00AE30D2">
        <w:t xml:space="preserve"> </w:t>
      </w:r>
      <w:r w:rsidR="006C2F5D" w:rsidRPr="00AE30D2">
        <w:t>„Гасна мерилаˮ</w:t>
      </w:r>
    </w:p>
    <w:tbl>
      <w:tblPr>
        <w:tblStyle w:val="TableGrid"/>
        <w:tblW w:w="0" w:type="auto"/>
        <w:tblInd w:w="360" w:type="dxa"/>
        <w:tblLook w:val="04A0"/>
      </w:tblPr>
      <w:tblGrid>
        <w:gridCol w:w="4248"/>
        <w:gridCol w:w="5357"/>
      </w:tblGrid>
      <w:tr w:rsidR="007D0B3C" w:rsidRPr="00F7464F" w:rsidTr="006C2F5D">
        <w:trPr>
          <w:trHeight w:hRule="exact" w:val="720"/>
        </w:trPr>
        <w:tc>
          <w:tcPr>
            <w:tcW w:w="4248" w:type="dxa"/>
            <w:vAlign w:val="center"/>
          </w:tcPr>
          <w:p w:rsidR="007D0B3C" w:rsidRPr="007D0B3C" w:rsidRDefault="007D0B3C" w:rsidP="00084BD5">
            <w:pPr>
              <w:pStyle w:val="TEXT"/>
              <w:spacing w:before="60" w:after="60"/>
              <w:ind w:left="720" w:hanging="720"/>
              <w:jc w:val="left"/>
            </w:pPr>
            <w:r>
              <w:t>Јавна набавка број:</w:t>
            </w:r>
          </w:p>
        </w:tc>
        <w:tc>
          <w:tcPr>
            <w:tcW w:w="5357" w:type="dxa"/>
            <w:vAlign w:val="center"/>
          </w:tcPr>
          <w:p w:rsidR="007D0B3C" w:rsidRPr="00F7464F" w:rsidRDefault="007D0B3C" w:rsidP="00084BD5">
            <w:pPr>
              <w:pStyle w:val="TEXT"/>
              <w:spacing w:before="60" w:after="60"/>
              <w:ind w:left="720" w:hanging="720"/>
              <w:jc w:val="left"/>
            </w:pPr>
          </w:p>
        </w:tc>
      </w:tr>
      <w:tr w:rsidR="007D0B3C" w:rsidRPr="00F7464F" w:rsidTr="006C2F5D">
        <w:trPr>
          <w:trHeight w:hRule="exact" w:val="720"/>
        </w:trPr>
        <w:tc>
          <w:tcPr>
            <w:tcW w:w="4248" w:type="dxa"/>
            <w:tcBorders>
              <w:bottom w:val="single" w:sz="4" w:space="0" w:color="000000"/>
            </w:tcBorders>
            <w:vAlign w:val="center"/>
          </w:tcPr>
          <w:p w:rsidR="007D0B3C" w:rsidRPr="007D0B3C" w:rsidRDefault="007D0B3C" w:rsidP="00084BD5">
            <w:pPr>
              <w:pStyle w:val="TEXT"/>
              <w:spacing w:before="60" w:after="60"/>
              <w:ind w:left="720" w:hanging="720"/>
              <w:jc w:val="left"/>
            </w:pPr>
            <w:r>
              <w:t>Предмет понуде:</w:t>
            </w:r>
          </w:p>
        </w:tc>
        <w:tc>
          <w:tcPr>
            <w:tcW w:w="5357" w:type="dxa"/>
            <w:tcBorders>
              <w:bottom w:val="single" w:sz="4" w:space="0" w:color="000000"/>
            </w:tcBorders>
            <w:vAlign w:val="center"/>
          </w:tcPr>
          <w:p w:rsidR="007D0B3C" w:rsidRPr="007D0B3C" w:rsidRDefault="007D0B3C" w:rsidP="00084BD5">
            <w:pPr>
              <w:pStyle w:val="TEXT"/>
              <w:spacing w:before="60" w:after="60"/>
              <w:ind w:left="720" w:hanging="720"/>
              <w:jc w:val="left"/>
            </w:pPr>
            <w:r>
              <w:t>„Гасна мерилаˮ</w:t>
            </w:r>
          </w:p>
        </w:tc>
      </w:tr>
      <w:tr w:rsidR="007D0B3C" w:rsidRPr="00F7464F" w:rsidTr="006C2F5D">
        <w:trPr>
          <w:trHeight w:hRule="exact" w:val="720"/>
        </w:trPr>
        <w:tc>
          <w:tcPr>
            <w:tcW w:w="4248" w:type="dxa"/>
            <w:tcBorders>
              <w:bottom w:val="single" w:sz="4" w:space="0" w:color="auto"/>
            </w:tcBorders>
            <w:vAlign w:val="center"/>
          </w:tcPr>
          <w:p w:rsidR="007D0B3C" w:rsidRPr="007D0B3C" w:rsidRDefault="007D0B3C" w:rsidP="00084BD5">
            <w:pPr>
              <w:pStyle w:val="TEXT"/>
              <w:spacing w:before="60" w:after="60"/>
              <w:ind w:left="720" w:hanging="720"/>
              <w:jc w:val="left"/>
            </w:pPr>
            <w:r>
              <w:t>Наручилац:</w:t>
            </w:r>
          </w:p>
        </w:tc>
        <w:tc>
          <w:tcPr>
            <w:tcW w:w="5357" w:type="dxa"/>
            <w:tcBorders>
              <w:bottom w:val="single" w:sz="4" w:space="0" w:color="auto"/>
            </w:tcBorders>
            <w:vAlign w:val="center"/>
          </w:tcPr>
          <w:p w:rsidR="007D0B3C" w:rsidRPr="007D0B3C" w:rsidRDefault="007D0B3C" w:rsidP="00084BD5">
            <w:pPr>
              <w:pStyle w:val="TEXT"/>
              <w:spacing w:before="60" w:after="60"/>
              <w:ind w:left="720" w:hanging="720"/>
              <w:jc w:val="left"/>
            </w:pPr>
            <w:r>
              <w:t>ЈП ЕЛГАС СЕНТА</w:t>
            </w:r>
          </w:p>
        </w:tc>
      </w:tr>
      <w:tr w:rsidR="007D0B3C" w:rsidRPr="00F7464F" w:rsidTr="006C2F5D">
        <w:trPr>
          <w:trHeight w:hRule="exact" w:val="288"/>
        </w:trPr>
        <w:tc>
          <w:tcPr>
            <w:tcW w:w="4248" w:type="dxa"/>
            <w:tcBorders>
              <w:top w:val="single" w:sz="4" w:space="0" w:color="auto"/>
              <w:left w:val="nil"/>
              <w:bottom w:val="single" w:sz="4" w:space="0" w:color="auto"/>
              <w:right w:val="nil"/>
            </w:tcBorders>
            <w:vAlign w:val="center"/>
          </w:tcPr>
          <w:p w:rsidR="007D0B3C" w:rsidRPr="00F7464F" w:rsidRDefault="007D0B3C" w:rsidP="00084BD5">
            <w:pPr>
              <w:pStyle w:val="TEXT"/>
              <w:spacing w:before="60" w:after="60"/>
              <w:ind w:firstLine="0"/>
              <w:jc w:val="left"/>
            </w:pPr>
          </w:p>
        </w:tc>
        <w:tc>
          <w:tcPr>
            <w:tcW w:w="5357" w:type="dxa"/>
            <w:tcBorders>
              <w:top w:val="single" w:sz="4" w:space="0" w:color="auto"/>
              <w:left w:val="nil"/>
              <w:bottom w:val="single" w:sz="4" w:space="0" w:color="auto"/>
              <w:right w:val="nil"/>
            </w:tcBorders>
            <w:vAlign w:val="center"/>
          </w:tcPr>
          <w:p w:rsidR="007D0B3C" w:rsidRPr="00F7464F" w:rsidRDefault="007D0B3C" w:rsidP="00084BD5">
            <w:pPr>
              <w:pStyle w:val="TEXT"/>
              <w:spacing w:before="60" w:after="60"/>
              <w:ind w:left="720" w:hanging="720"/>
              <w:jc w:val="left"/>
            </w:pPr>
          </w:p>
        </w:tc>
      </w:tr>
      <w:tr w:rsidR="007D0B3C" w:rsidRPr="00F7464F" w:rsidTr="006C2F5D">
        <w:trPr>
          <w:trHeight w:hRule="exact" w:val="720"/>
        </w:trPr>
        <w:tc>
          <w:tcPr>
            <w:tcW w:w="4248" w:type="dxa"/>
            <w:tcBorders>
              <w:top w:val="single" w:sz="4" w:space="0" w:color="auto"/>
            </w:tcBorders>
            <w:vAlign w:val="center"/>
          </w:tcPr>
          <w:p w:rsidR="007D0B3C" w:rsidRPr="007D0B3C" w:rsidRDefault="007D0B3C" w:rsidP="00084BD5">
            <w:pPr>
              <w:pStyle w:val="TEXT"/>
              <w:spacing w:before="60" w:after="60"/>
              <w:ind w:left="720" w:hanging="720"/>
              <w:jc w:val="left"/>
            </w:pPr>
            <w:r>
              <w:t>Укупна цена без ПДВ:</w:t>
            </w:r>
          </w:p>
        </w:tc>
        <w:tc>
          <w:tcPr>
            <w:tcW w:w="5357" w:type="dxa"/>
            <w:tcBorders>
              <w:top w:val="single" w:sz="4" w:space="0" w:color="auto"/>
            </w:tcBorders>
            <w:vAlign w:val="center"/>
          </w:tcPr>
          <w:p w:rsidR="007D0B3C" w:rsidRPr="00F7464F" w:rsidRDefault="007D0B3C" w:rsidP="00084BD5">
            <w:pPr>
              <w:pStyle w:val="TEXT"/>
              <w:spacing w:before="60" w:after="60"/>
              <w:ind w:left="720" w:hanging="720"/>
              <w:jc w:val="left"/>
            </w:pPr>
          </w:p>
        </w:tc>
      </w:tr>
      <w:tr w:rsidR="007D0B3C" w:rsidRPr="00F7464F" w:rsidTr="006C2F5D">
        <w:trPr>
          <w:trHeight w:hRule="exact" w:val="720"/>
        </w:trPr>
        <w:tc>
          <w:tcPr>
            <w:tcW w:w="4248" w:type="dxa"/>
            <w:vAlign w:val="center"/>
          </w:tcPr>
          <w:p w:rsidR="007D0B3C" w:rsidRPr="007D0B3C" w:rsidRDefault="007D0B3C" w:rsidP="00084BD5">
            <w:pPr>
              <w:pStyle w:val="TEXT"/>
              <w:spacing w:before="60" w:after="60"/>
              <w:ind w:left="720" w:hanging="720"/>
              <w:jc w:val="left"/>
            </w:pPr>
            <w:r>
              <w:t>Укупна цена са ПДВ:</w:t>
            </w:r>
          </w:p>
        </w:tc>
        <w:tc>
          <w:tcPr>
            <w:tcW w:w="5357" w:type="dxa"/>
            <w:vAlign w:val="center"/>
          </w:tcPr>
          <w:p w:rsidR="007D0B3C" w:rsidRPr="00F7464F" w:rsidRDefault="007D0B3C" w:rsidP="00084BD5">
            <w:pPr>
              <w:pStyle w:val="TEXT"/>
              <w:spacing w:before="60" w:after="60"/>
              <w:ind w:left="720" w:hanging="720"/>
              <w:jc w:val="left"/>
            </w:pPr>
          </w:p>
        </w:tc>
      </w:tr>
      <w:tr w:rsidR="007D0B3C" w:rsidRPr="00F7464F" w:rsidTr="006C2F5D">
        <w:trPr>
          <w:trHeight w:hRule="exact" w:val="720"/>
        </w:trPr>
        <w:tc>
          <w:tcPr>
            <w:tcW w:w="4248" w:type="dxa"/>
            <w:vAlign w:val="center"/>
          </w:tcPr>
          <w:p w:rsidR="007D0B3C" w:rsidRDefault="007D0B3C" w:rsidP="009E1466">
            <w:pPr>
              <w:pStyle w:val="TEXT"/>
              <w:spacing w:before="60" w:after="60"/>
              <w:ind w:hanging="18"/>
            </w:pPr>
            <w:r>
              <w:t xml:space="preserve">Рок и начин плаћања </w:t>
            </w:r>
            <w:r w:rsidR="006C2F5D" w:rsidRPr="009E1466">
              <w:t>—</w:t>
            </w:r>
            <w:r w:rsidR="006C2F5D">
              <w:t xml:space="preserve"> В</w:t>
            </w:r>
            <w:r>
              <w:t>алута</w:t>
            </w:r>
          </w:p>
          <w:p w:rsidR="006C2F5D" w:rsidRPr="007D0B3C" w:rsidRDefault="006C2F5D" w:rsidP="009E1466">
            <w:pPr>
              <w:pStyle w:val="TEXT"/>
              <w:spacing w:before="60" w:after="60"/>
              <w:ind w:hanging="18"/>
            </w:pPr>
            <w:r>
              <w:t>(Услов 45 дана)</w:t>
            </w:r>
          </w:p>
        </w:tc>
        <w:tc>
          <w:tcPr>
            <w:tcW w:w="5357" w:type="dxa"/>
            <w:vAlign w:val="center"/>
          </w:tcPr>
          <w:p w:rsidR="000A3695" w:rsidRDefault="000A3695" w:rsidP="00084BD5">
            <w:pPr>
              <w:pStyle w:val="TEXT"/>
              <w:spacing w:before="60" w:after="60"/>
              <w:ind w:hanging="18"/>
            </w:pPr>
            <w:r w:rsidRPr="000370D4">
              <w:t>Услови плаћања: без аванса, одложено 45 дана од дана пријема исправног рачуна.</w:t>
            </w:r>
          </w:p>
          <w:p w:rsidR="007D0B3C" w:rsidRPr="006C2F5D" w:rsidRDefault="007D0B3C" w:rsidP="00084BD5">
            <w:pPr>
              <w:pStyle w:val="TEXT"/>
              <w:spacing w:before="60" w:after="60"/>
              <w:ind w:left="720" w:hanging="720"/>
              <w:jc w:val="left"/>
            </w:pPr>
          </w:p>
        </w:tc>
      </w:tr>
      <w:tr w:rsidR="007D0B3C" w:rsidRPr="00F7464F" w:rsidTr="006C2F5D">
        <w:trPr>
          <w:trHeight w:hRule="exact" w:val="720"/>
        </w:trPr>
        <w:tc>
          <w:tcPr>
            <w:tcW w:w="4248" w:type="dxa"/>
            <w:vAlign w:val="center"/>
          </w:tcPr>
          <w:p w:rsidR="007D0B3C" w:rsidRPr="006C2F5D" w:rsidRDefault="006C2F5D" w:rsidP="00084BD5">
            <w:pPr>
              <w:pStyle w:val="TEXT"/>
              <w:spacing w:before="60" w:after="60"/>
              <w:ind w:firstLine="0"/>
              <w:jc w:val="left"/>
            </w:pPr>
            <w:r>
              <w:t xml:space="preserve">Рок испоруке </w:t>
            </w:r>
            <w:r>
              <w:rPr>
                <w:rFonts w:ascii="Angsana New" w:hAnsi="Angsana New" w:cs="Angsana New"/>
              </w:rPr>
              <w:t>—</w:t>
            </w:r>
            <w:r>
              <w:t xml:space="preserve"> по захтеву Наручиоца</w:t>
            </w:r>
          </w:p>
        </w:tc>
        <w:tc>
          <w:tcPr>
            <w:tcW w:w="5357" w:type="dxa"/>
            <w:vAlign w:val="center"/>
          </w:tcPr>
          <w:p w:rsidR="007D0B3C" w:rsidRPr="00F7464F" w:rsidRDefault="007D0B3C" w:rsidP="00084BD5">
            <w:pPr>
              <w:pStyle w:val="TEXT"/>
              <w:spacing w:before="60" w:after="60"/>
              <w:ind w:left="720" w:hanging="720"/>
              <w:jc w:val="left"/>
            </w:pPr>
          </w:p>
        </w:tc>
      </w:tr>
      <w:tr w:rsidR="007D0B3C" w:rsidRPr="00F7464F" w:rsidTr="006C2F5D">
        <w:trPr>
          <w:trHeight w:hRule="exact" w:val="720"/>
        </w:trPr>
        <w:tc>
          <w:tcPr>
            <w:tcW w:w="4248" w:type="dxa"/>
            <w:vAlign w:val="center"/>
          </w:tcPr>
          <w:p w:rsidR="006C2F5D" w:rsidRDefault="006C2F5D" w:rsidP="00084BD5">
            <w:pPr>
              <w:pStyle w:val="TEXT"/>
              <w:spacing w:before="60" w:after="60"/>
              <w:ind w:firstLine="0"/>
              <w:jc w:val="left"/>
            </w:pPr>
            <w:r>
              <w:t xml:space="preserve">Гарантни рок </w:t>
            </w:r>
          </w:p>
          <w:p w:rsidR="007D0B3C" w:rsidRPr="006C2F5D" w:rsidRDefault="006C2F5D" w:rsidP="00084BD5">
            <w:pPr>
              <w:pStyle w:val="TEXT"/>
              <w:spacing w:before="60" w:after="60"/>
              <w:ind w:firstLine="0"/>
              <w:jc w:val="left"/>
            </w:pPr>
            <w:r>
              <w:t>(не може бити краћи од 24 месеца)</w:t>
            </w:r>
          </w:p>
        </w:tc>
        <w:tc>
          <w:tcPr>
            <w:tcW w:w="5357" w:type="dxa"/>
            <w:vAlign w:val="center"/>
          </w:tcPr>
          <w:p w:rsidR="007D0B3C" w:rsidRPr="00F7464F" w:rsidRDefault="007D0B3C" w:rsidP="00084BD5">
            <w:pPr>
              <w:pStyle w:val="TEXT"/>
              <w:spacing w:before="60" w:after="60"/>
              <w:ind w:left="720" w:hanging="720"/>
              <w:jc w:val="left"/>
            </w:pPr>
          </w:p>
        </w:tc>
      </w:tr>
      <w:tr w:rsidR="007D0B3C" w:rsidRPr="00F7464F" w:rsidTr="006C2F5D">
        <w:trPr>
          <w:trHeight w:hRule="exact" w:val="720"/>
        </w:trPr>
        <w:tc>
          <w:tcPr>
            <w:tcW w:w="4248" w:type="dxa"/>
            <w:vAlign w:val="center"/>
          </w:tcPr>
          <w:p w:rsidR="007D0B3C" w:rsidRPr="008B0B98" w:rsidRDefault="006C2F5D" w:rsidP="00084BD5">
            <w:pPr>
              <w:pStyle w:val="TEXT"/>
              <w:spacing w:before="60" w:after="60"/>
              <w:ind w:firstLine="0"/>
              <w:jc w:val="left"/>
            </w:pPr>
            <w:r>
              <w:t>Место и начин испоруке</w:t>
            </w:r>
          </w:p>
        </w:tc>
        <w:tc>
          <w:tcPr>
            <w:tcW w:w="5357" w:type="dxa"/>
            <w:vAlign w:val="center"/>
          </w:tcPr>
          <w:p w:rsidR="007D0B3C" w:rsidRPr="006C2F5D" w:rsidRDefault="006C2F5D" w:rsidP="00084BD5">
            <w:pPr>
              <w:pStyle w:val="TEXT"/>
              <w:spacing w:before="60" w:after="60"/>
              <w:ind w:left="720" w:hanging="720"/>
              <w:jc w:val="left"/>
            </w:pPr>
            <w:r>
              <w:t>На место Наручиоца (Миксат Калмана 37; Сента)</w:t>
            </w:r>
          </w:p>
        </w:tc>
      </w:tr>
    </w:tbl>
    <w:p w:rsidR="007D0B3C" w:rsidRDefault="007D0B3C" w:rsidP="00084BD5">
      <w:pPr>
        <w:pStyle w:val="TEXT"/>
        <w:spacing w:before="60" w:after="60"/>
        <w:jc w:val="left"/>
        <w:rPr>
          <w:b/>
        </w:rPr>
      </w:pPr>
    </w:p>
    <w:p w:rsidR="007D0B3C" w:rsidRDefault="007D0B3C" w:rsidP="00084BD5">
      <w:pPr>
        <w:pStyle w:val="TEXT"/>
        <w:spacing w:before="60" w:after="60"/>
        <w:jc w:val="left"/>
        <w:rPr>
          <w:b/>
        </w:rPr>
      </w:pPr>
    </w:p>
    <w:p w:rsidR="007D0B3C" w:rsidRDefault="007D0B3C" w:rsidP="00084BD5">
      <w:pPr>
        <w:pStyle w:val="TEXT"/>
        <w:spacing w:before="60" w:after="60"/>
        <w:jc w:val="left"/>
        <w:rPr>
          <w:b/>
        </w:rPr>
      </w:pPr>
    </w:p>
    <w:p w:rsidR="008B0B98" w:rsidRPr="000B339E" w:rsidRDefault="008B0B98" w:rsidP="00084BD5">
      <w:pPr>
        <w:pStyle w:val="TEXT"/>
        <w:spacing w:before="60" w:after="60"/>
        <w:rPr>
          <w:sz w:val="14"/>
        </w:rPr>
      </w:pPr>
    </w:p>
    <w:p w:rsidR="008B0B98" w:rsidRPr="000B339E" w:rsidRDefault="008B0B98" w:rsidP="00084BD5">
      <w:pPr>
        <w:pStyle w:val="TEXT"/>
        <w:spacing w:before="60" w:after="60"/>
        <w:rPr>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88"/>
        <w:gridCol w:w="2141"/>
        <w:gridCol w:w="3318"/>
        <w:gridCol w:w="3318"/>
      </w:tblGrid>
      <w:tr w:rsidR="008B0B98" w:rsidTr="000A3695">
        <w:tc>
          <w:tcPr>
            <w:tcW w:w="1188" w:type="dxa"/>
            <w:tcMar>
              <w:left w:w="144" w:type="dxa"/>
              <w:right w:w="144" w:type="dxa"/>
            </w:tcMar>
          </w:tcPr>
          <w:p w:rsidR="008B0B98" w:rsidRPr="000B339E" w:rsidRDefault="008B0B98" w:rsidP="00084BD5">
            <w:pPr>
              <w:pStyle w:val="TEXT"/>
              <w:spacing w:before="60" w:after="60"/>
              <w:ind w:left="-106" w:firstLine="0"/>
              <w:jc w:val="right"/>
              <w:rPr>
                <w:rFonts w:eastAsia="TimesNewRomanPS-BoldItalicMT"/>
              </w:rPr>
            </w:pPr>
            <w:r w:rsidRPr="000B339E">
              <w:rPr>
                <w:rFonts w:eastAsia="TimesNewRomanPS-BoldItalicMT"/>
              </w:rPr>
              <w:t>Место:</w:t>
            </w:r>
          </w:p>
        </w:tc>
        <w:tc>
          <w:tcPr>
            <w:tcW w:w="2141" w:type="dxa"/>
            <w:tcBorders>
              <w:bottom w:val="single" w:sz="4" w:space="0" w:color="auto"/>
            </w:tcBorders>
          </w:tcPr>
          <w:p w:rsidR="008B0B98" w:rsidRPr="000B339E" w:rsidRDefault="008B0B98" w:rsidP="00084BD5">
            <w:pPr>
              <w:pStyle w:val="TEXT"/>
              <w:spacing w:before="60" w:after="60"/>
              <w:rPr>
                <w:rFonts w:eastAsia="TimesNewRomanPS-BoldItalicMT"/>
              </w:rPr>
            </w:pPr>
          </w:p>
        </w:tc>
        <w:tc>
          <w:tcPr>
            <w:tcW w:w="3318" w:type="dxa"/>
            <w:vMerge w:val="restart"/>
            <w:vAlign w:val="center"/>
          </w:tcPr>
          <w:p w:rsidR="008B0B98" w:rsidRPr="000B339E" w:rsidRDefault="008B0B98" w:rsidP="00084BD5">
            <w:pPr>
              <w:pStyle w:val="TEXT"/>
              <w:spacing w:before="60" w:after="60"/>
              <w:jc w:val="center"/>
              <w:rPr>
                <w:rFonts w:eastAsia="TimesNewRomanPS-BoldItalicMT"/>
              </w:rPr>
            </w:pPr>
            <w:r w:rsidRPr="000B339E">
              <w:rPr>
                <w:rFonts w:eastAsia="TimesNewRomanPS-BoldItalicMT"/>
              </w:rPr>
              <w:t>М.П.</w:t>
            </w:r>
          </w:p>
        </w:tc>
        <w:tc>
          <w:tcPr>
            <w:tcW w:w="3318" w:type="dxa"/>
          </w:tcPr>
          <w:p w:rsidR="008B0B98" w:rsidRPr="000B339E" w:rsidRDefault="000A3695" w:rsidP="00084BD5">
            <w:pPr>
              <w:pStyle w:val="TEXT"/>
              <w:spacing w:before="60" w:after="60"/>
              <w:ind w:firstLine="0"/>
              <w:jc w:val="center"/>
              <w:rPr>
                <w:rFonts w:eastAsia="TimesNewRomanPS-BoldItalicMT"/>
              </w:rPr>
            </w:pPr>
            <w:r w:rsidRPr="009B6D57">
              <w:rPr>
                <w:sz w:val="20"/>
              </w:rPr>
              <w:t>Одговорно лице понуђача</w:t>
            </w:r>
            <w:r w:rsidRPr="009B6D57">
              <w:rPr>
                <w:rFonts w:eastAsia="TimesNewRomanPS-BoldItalicMT"/>
                <w:sz w:val="20"/>
              </w:rPr>
              <w:t>:</w:t>
            </w:r>
          </w:p>
        </w:tc>
      </w:tr>
      <w:tr w:rsidR="008B0B98" w:rsidTr="000A3695">
        <w:tc>
          <w:tcPr>
            <w:tcW w:w="1188" w:type="dxa"/>
            <w:tcMar>
              <w:left w:w="144" w:type="dxa"/>
              <w:right w:w="144" w:type="dxa"/>
            </w:tcMar>
          </w:tcPr>
          <w:p w:rsidR="008B0B98" w:rsidRPr="000B339E" w:rsidRDefault="008B0B98" w:rsidP="00084BD5">
            <w:pPr>
              <w:pStyle w:val="TEXT"/>
              <w:spacing w:before="60" w:after="60"/>
              <w:ind w:firstLine="0"/>
              <w:jc w:val="right"/>
              <w:rPr>
                <w:rFonts w:eastAsia="TimesNewRomanPS-BoldItalicMT"/>
              </w:rPr>
            </w:pPr>
            <w:r w:rsidRPr="000B339E">
              <w:rPr>
                <w:rFonts w:eastAsia="TimesNewRomanPS-BoldItalicMT"/>
              </w:rPr>
              <w:t>Датум:</w:t>
            </w:r>
          </w:p>
        </w:tc>
        <w:tc>
          <w:tcPr>
            <w:tcW w:w="2141" w:type="dxa"/>
            <w:tcBorders>
              <w:top w:val="single" w:sz="4" w:space="0" w:color="auto"/>
              <w:bottom w:val="single" w:sz="4" w:space="0" w:color="auto"/>
            </w:tcBorders>
          </w:tcPr>
          <w:p w:rsidR="008B0B98" w:rsidRPr="000B339E" w:rsidRDefault="008B0B98" w:rsidP="00084BD5">
            <w:pPr>
              <w:pStyle w:val="TEXT"/>
              <w:spacing w:before="60" w:after="60"/>
              <w:rPr>
                <w:rFonts w:eastAsia="TimesNewRomanPS-BoldItalicMT"/>
              </w:rPr>
            </w:pPr>
          </w:p>
        </w:tc>
        <w:tc>
          <w:tcPr>
            <w:tcW w:w="3318" w:type="dxa"/>
            <w:vMerge/>
          </w:tcPr>
          <w:p w:rsidR="008B0B98" w:rsidRPr="000B339E" w:rsidRDefault="008B0B98" w:rsidP="00084BD5">
            <w:pPr>
              <w:pStyle w:val="TEXT"/>
              <w:spacing w:before="60" w:after="60"/>
              <w:rPr>
                <w:rFonts w:eastAsia="TimesNewRomanPS-BoldItalicMT"/>
              </w:rPr>
            </w:pPr>
          </w:p>
        </w:tc>
        <w:tc>
          <w:tcPr>
            <w:tcW w:w="3318" w:type="dxa"/>
            <w:tcBorders>
              <w:bottom w:val="single" w:sz="4" w:space="0" w:color="auto"/>
            </w:tcBorders>
          </w:tcPr>
          <w:p w:rsidR="008B0B98" w:rsidRPr="000B339E" w:rsidRDefault="008B0B98" w:rsidP="00084BD5">
            <w:pPr>
              <w:pStyle w:val="TEXT"/>
              <w:spacing w:before="60" w:after="60"/>
              <w:rPr>
                <w:rFonts w:eastAsia="TimesNewRomanPS-BoldItalicMT"/>
              </w:rPr>
            </w:pPr>
          </w:p>
        </w:tc>
      </w:tr>
    </w:tbl>
    <w:p w:rsidR="006C2F5D" w:rsidRDefault="006C2F5D" w:rsidP="00084BD5">
      <w:pPr>
        <w:pStyle w:val="TEXT"/>
        <w:spacing w:before="60" w:after="60"/>
        <w:ind w:left="990" w:hanging="1080"/>
        <w:rPr>
          <w:b/>
          <w:sz w:val="20"/>
        </w:rPr>
      </w:pPr>
    </w:p>
    <w:p w:rsidR="006C2F5D" w:rsidRDefault="006C2F5D" w:rsidP="00084BD5">
      <w:pPr>
        <w:pStyle w:val="TEXT"/>
        <w:spacing w:before="60" w:after="60"/>
        <w:ind w:left="990" w:hanging="1080"/>
        <w:rPr>
          <w:b/>
          <w:sz w:val="20"/>
        </w:rPr>
      </w:pPr>
    </w:p>
    <w:p w:rsidR="006C2F5D" w:rsidRDefault="006C2F5D" w:rsidP="00084BD5">
      <w:pPr>
        <w:pStyle w:val="TEXT"/>
        <w:spacing w:before="60" w:after="60"/>
        <w:ind w:left="990" w:hanging="1080"/>
        <w:rPr>
          <w:b/>
          <w:sz w:val="20"/>
        </w:rPr>
      </w:pPr>
    </w:p>
    <w:p w:rsidR="000A3695" w:rsidRPr="00EE549B" w:rsidRDefault="008B0B98" w:rsidP="00084BD5">
      <w:pPr>
        <w:pStyle w:val="TEXT"/>
        <w:spacing w:before="60" w:after="60"/>
        <w:ind w:left="990" w:hanging="1080"/>
        <w:rPr>
          <w:i/>
          <w:sz w:val="20"/>
        </w:rPr>
      </w:pPr>
      <w:r w:rsidRPr="000B1066">
        <w:rPr>
          <w:b/>
          <w:sz w:val="20"/>
        </w:rPr>
        <w:t>Напомене</w:t>
      </w:r>
      <w:r w:rsidRPr="000B1066">
        <w:rPr>
          <w:rFonts w:hint="eastAsia"/>
          <w:sz w:val="20"/>
        </w:rPr>
        <w:t xml:space="preserve">: </w:t>
      </w:r>
      <w:r w:rsidRPr="00EE549B">
        <w:rPr>
          <w:i/>
          <w:sz w:val="20"/>
        </w:rPr>
        <w:t xml:space="preserve">Образац понуде понуђач мора да попуни, овери печатом и потпише, чиме потврђује да су тачни подаци који су у обрасцу понуде наведени. </w:t>
      </w:r>
    </w:p>
    <w:p w:rsidR="000A3695" w:rsidRPr="00EE549B" w:rsidRDefault="008B0B98" w:rsidP="00084BD5">
      <w:pPr>
        <w:pStyle w:val="TEXT"/>
        <w:spacing w:before="60" w:after="60"/>
        <w:ind w:left="990" w:firstLine="0"/>
        <w:rPr>
          <w:i/>
          <w:sz w:val="20"/>
        </w:rPr>
      </w:pPr>
      <w:r w:rsidRPr="00EE549B">
        <w:rPr>
          <w:i/>
          <w:sz w:val="20"/>
        </w:rPr>
        <w:t xml:space="preserve">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 </w:t>
      </w:r>
    </w:p>
    <w:p w:rsidR="000B6FDA" w:rsidRPr="00EE549B" w:rsidRDefault="008B0B98" w:rsidP="00084BD5">
      <w:pPr>
        <w:pStyle w:val="TEXT"/>
        <w:spacing w:before="60" w:after="60"/>
        <w:ind w:left="990" w:firstLine="0"/>
        <w:rPr>
          <w:i/>
          <w:sz w:val="20"/>
        </w:rPr>
      </w:pPr>
      <w:r w:rsidRPr="00EE549B">
        <w:rPr>
          <w:i/>
          <w:sz w:val="20"/>
        </w:rPr>
        <w:t>Уколико је предмет јавне набавке обликован у више партија, понуђачи ће попуњавати образац понуде за сваку партију посебно</w:t>
      </w:r>
      <w:r w:rsidR="000B6FDA" w:rsidRPr="00EE549B">
        <w:rPr>
          <w:i/>
          <w:sz w:val="20"/>
        </w:rPr>
        <w:t>.</w:t>
      </w:r>
    </w:p>
    <w:p w:rsidR="000B6FDA" w:rsidRDefault="000B6FDA" w:rsidP="00084BD5">
      <w:pPr>
        <w:pStyle w:val="TEXT"/>
        <w:spacing w:before="60" w:after="60"/>
        <w:ind w:left="990" w:firstLine="0"/>
        <w:rPr>
          <w:sz w:val="20"/>
        </w:rPr>
      </w:pPr>
    </w:p>
    <w:p w:rsidR="00624DE7" w:rsidRDefault="00624DE7" w:rsidP="00084BD5">
      <w:pPr>
        <w:pStyle w:val="TEXT"/>
        <w:spacing w:before="60" w:after="60"/>
        <w:ind w:left="990" w:firstLine="0"/>
        <w:rPr>
          <w:sz w:val="20"/>
        </w:rPr>
      </w:pPr>
    </w:p>
    <w:p w:rsidR="00624DE7" w:rsidRPr="00624DE7" w:rsidRDefault="00624DE7" w:rsidP="00084BD5">
      <w:pPr>
        <w:pStyle w:val="TEXT"/>
        <w:spacing w:before="60" w:after="60"/>
        <w:ind w:left="990" w:firstLine="0"/>
        <w:rPr>
          <w:sz w:val="20"/>
        </w:rPr>
      </w:pPr>
    </w:p>
    <w:p w:rsidR="00BC540F" w:rsidRPr="00624DE7" w:rsidRDefault="00BC540F" w:rsidP="003D13E8">
      <w:pPr>
        <w:pStyle w:val="RIM"/>
        <w:rPr>
          <w:rStyle w:val="SubtleReference"/>
        </w:rPr>
      </w:pPr>
      <w:r w:rsidRPr="00624DE7">
        <w:rPr>
          <w:rStyle w:val="SubtleReference"/>
        </w:rPr>
        <w:t>О</w:t>
      </w:r>
      <w:r w:rsidR="00624DE7" w:rsidRPr="00624DE7">
        <w:rPr>
          <w:rStyle w:val="SubtleReference"/>
        </w:rPr>
        <w:t>бразац структуре цене са упутством за попуњавање</w:t>
      </w:r>
    </w:p>
    <w:p w:rsidR="000B6FDA" w:rsidRDefault="000B6FDA" w:rsidP="00084BD5">
      <w:pPr>
        <w:pStyle w:val="TEXT"/>
        <w:spacing w:before="60" w:after="60"/>
        <w:rPr>
          <w:rStyle w:val="SubtleReference"/>
        </w:rPr>
      </w:pPr>
    </w:p>
    <w:tbl>
      <w:tblPr>
        <w:tblStyle w:val="TableGrid"/>
        <w:tblW w:w="9648" w:type="dxa"/>
        <w:tblLook w:val="04A0"/>
      </w:tblPr>
      <w:tblGrid>
        <w:gridCol w:w="423"/>
        <w:gridCol w:w="2565"/>
        <w:gridCol w:w="1440"/>
        <w:gridCol w:w="1350"/>
        <w:gridCol w:w="1980"/>
        <w:gridCol w:w="1890"/>
      </w:tblGrid>
      <w:tr w:rsidR="003409E8" w:rsidTr="00227658">
        <w:trPr>
          <w:trHeight w:val="720"/>
        </w:trPr>
        <w:tc>
          <w:tcPr>
            <w:tcW w:w="2988" w:type="dxa"/>
            <w:gridSpan w:val="2"/>
            <w:tcBorders>
              <w:bottom w:val="single" w:sz="4" w:space="0" w:color="auto"/>
            </w:tcBorders>
            <w:vAlign w:val="center"/>
          </w:tcPr>
          <w:p w:rsidR="003409E8" w:rsidRDefault="003409E8" w:rsidP="00084BD5">
            <w:pPr>
              <w:pStyle w:val="TEXT"/>
              <w:spacing w:before="60" w:after="60"/>
              <w:ind w:firstLine="0"/>
              <w:jc w:val="center"/>
              <w:rPr>
                <w:rStyle w:val="SubtleReference"/>
              </w:rPr>
            </w:pPr>
            <w:r w:rsidRPr="00BC540F">
              <w:rPr>
                <w:rStyle w:val="SubtleReference"/>
              </w:rPr>
              <w:t>Предмет набавке</w:t>
            </w:r>
          </w:p>
        </w:tc>
        <w:tc>
          <w:tcPr>
            <w:tcW w:w="1440" w:type="dxa"/>
            <w:tcBorders>
              <w:bottom w:val="single" w:sz="4" w:space="0" w:color="auto"/>
            </w:tcBorders>
            <w:vAlign w:val="center"/>
          </w:tcPr>
          <w:p w:rsidR="003409E8" w:rsidRDefault="003409E8" w:rsidP="00084BD5">
            <w:pPr>
              <w:pStyle w:val="TEXT"/>
              <w:spacing w:before="60" w:after="60"/>
              <w:ind w:firstLine="0"/>
              <w:jc w:val="center"/>
              <w:rPr>
                <w:rStyle w:val="SubtleReference"/>
              </w:rPr>
            </w:pPr>
            <w:r>
              <w:rPr>
                <w:rStyle w:val="SubtleReference"/>
              </w:rPr>
              <w:t>Јединица мере</w:t>
            </w:r>
          </w:p>
        </w:tc>
        <w:tc>
          <w:tcPr>
            <w:tcW w:w="1350" w:type="dxa"/>
            <w:tcBorders>
              <w:bottom w:val="single" w:sz="4" w:space="0" w:color="auto"/>
            </w:tcBorders>
            <w:vAlign w:val="center"/>
          </w:tcPr>
          <w:p w:rsidR="003409E8" w:rsidRDefault="003409E8" w:rsidP="00084BD5">
            <w:pPr>
              <w:pStyle w:val="TEXT"/>
              <w:spacing w:before="60" w:after="60"/>
              <w:ind w:firstLine="0"/>
              <w:jc w:val="center"/>
              <w:rPr>
                <w:rStyle w:val="SubtleReference"/>
              </w:rPr>
            </w:pPr>
            <w:r>
              <w:rPr>
                <w:rStyle w:val="SubtleReference"/>
              </w:rPr>
              <w:t>Количина</w:t>
            </w:r>
          </w:p>
        </w:tc>
        <w:tc>
          <w:tcPr>
            <w:tcW w:w="1980" w:type="dxa"/>
            <w:tcBorders>
              <w:bottom w:val="single" w:sz="4" w:space="0" w:color="auto"/>
            </w:tcBorders>
            <w:vAlign w:val="center"/>
          </w:tcPr>
          <w:p w:rsidR="003409E8" w:rsidRPr="00767251" w:rsidRDefault="003409E8" w:rsidP="00084BD5">
            <w:pPr>
              <w:pStyle w:val="TEXT"/>
              <w:spacing w:before="60" w:after="60"/>
              <w:ind w:firstLine="0"/>
              <w:jc w:val="center"/>
              <w:rPr>
                <w:rStyle w:val="SubtleReference"/>
              </w:rPr>
            </w:pPr>
            <w:r>
              <w:rPr>
                <w:rStyle w:val="SubtleReference"/>
              </w:rPr>
              <w:t>Јединична цена без ПДВ</w:t>
            </w:r>
            <w:r w:rsidR="00767251">
              <w:rPr>
                <w:rStyle w:val="SubtleReference"/>
              </w:rPr>
              <w:t>-а</w:t>
            </w:r>
          </w:p>
        </w:tc>
        <w:tc>
          <w:tcPr>
            <w:tcW w:w="1890" w:type="dxa"/>
            <w:tcBorders>
              <w:bottom w:val="single" w:sz="4" w:space="0" w:color="auto"/>
            </w:tcBorders>
            <w:vAlign w:val="center"/>
          </w:tcPr>
          <w:p w:rsidR="003409E8" w:rsidRPr="00767251" w:rsidRDefault="003409E8" w:rsidP="00084BD5">
            <w:pPr>
              <w:pStyle w:val="TEXT"/>
              <w:spacing w:before="60" w:after="60"/>
              <w:ind w:firstLine="0"/>
              <w:jc w:val="center"/>
              <w:rPr>
                <w:rStyle w:val="SubtleReference"/>
              </w:rPr>
            </w:pPr>
            <w:r>
              <w:rPr>
                <w:rStyle w:val="SubtleReference"/>
              </w:rPr>
              <w:t>Укупна  цена без ПДВ</w:t>
            </w:r>
            <w:r w:rsidR="00767251">
              <w:rPr>
                <w:rStyle w:val="SubtleReference"/>
              </w:rPr>
              <w:t>-а</w:t>
            </w:r>
          </w:p>
        </w:tc>
      </w:tr>
      <w:tr w:rsidR="000E24DD" w:rsidTr="003409E8">
        <w:trPr>
          <w:trHeight w:hRule="exact" w:val="72"/>
        </w:trPr>
        <w:tc>
          <w:tcPr>
            <w:tcW w:w="423" w:type="dxa"/>
            <w:tcBorders>
              <w:top w:val="single" w:sz="4" w:space="0" w:color="auto"/>
              <w:left w:val="nil"/>
              <w:bottom w:val="single" w:sz="4" w:space="0" w:color="auto"/>
              <w:right w:val="nil"/>
            </w:tcBorders>
          </w:tcPr>
          <w:p w:rsidR="000B6FDA" w:rsidRDefault="000B6FDA" w:rsidP="00084BD5">
            <w:pPr>
              <w:pStyle w:val="TEXT"/>
              <w:spacing w:before="60" w:after="60"/>
              <w:ind w:firstLine="0"/>
              <w:rPr>
                <w:rStyle w:val="SubtleReference"/>
              </w:rPr>
            </w:pPr>
          </w:p>
        </w:tc>
        <w:tc>
          <w:tcPr>
            <w:tcW w:w="2565" w:type="dxa"/>
            <w:tcBorders>
              <w:top w:val="single" w:sz="4" w:space="0" w:color="auto"/>
              <w:left w:val="nil"/>
              <w:bottom w:val="single" w:sz="4" w:space="0" w:color="auto"/>
              <w:right w:val="nil"/>
            </w:tcBorders>
          </w:tcPr>
          <w:p w:rsidR="000B6FDA" w:rsidRDefault="000B6FDA" w:rsidP="00084BD5">
            <w:pPr>
              <w:pStyle w:val="TEXT"/>
              <w:spacing w:before="60" w:after="60"/>
              <w:ind w:firstLine="0"/>
              <w:rPr>
                <w:rStyle w:val="SubtleReference"/>
              </w:rPr>
            </w:pPr>
          </w:p>
        </w:tc>
        <w:tc>
          <w:tcPr>
            <w:tcW w:w="1440" w:type="dxa"/>
            <w:tcBorders>
              <w:top w:val="single" w:sz="4" w:space="0" w:color="auto"/>
              <w:left w:val="nil"/>
              <w:bottom w:val="single" w:sz="4" w:space="0" w:color="auto"/>
              <w:right w:val="nil"/>
            </w:tcBorders>
          </w:tcPr>
          <w:p w:rsidR="000B6FDA" w:rsidRDefault="000B6FDA" w:rsidP="00084BD5">
            <w:pPr>
              <w:pStyle w:val="TEXT"/>
              <w:spacing w:before="60" w:after="60"/>
              <w:ind w:firstLine="0"/>
              <w:rPr>
                <w:rStyle w:val="SubtleReference"/>
              </w:rPr>
            </w:pPr>
          </w:p>
        </w:tc>
        <w:tc>
          <w:tcPr>
            <w:tcW w:w="1350" w:type="dxa"/>
            <w:tcBorders>
              <w:top w:val="single" w:sz="4" w:space="0" w:color="auto"/>
              <w:left w:val="nil"/>
              <w:bottom w:val="single" w:sz="4" w:space="0" w:color="auto"/>
              <w:right w:val="nil"/>
            </w:tcBorders>
          </w:tcPr>
          <w:p w:rsidR="000B6FDA" w:rsidRDefault="000B6FDA" w:rsidP="00084BD5">
            <w:pPr>
              <w:pStyle w:val="TEXT"/>
              <w:spacing w:before="60" w:after="60"/>
              <w:ind w:firstLine="0"/>
              <w:rPr>
                <w:rStyle w:val="SubtleReference"/>
              </w:rPr>
            </w:pPr>
          </w:p>
        </w:tc>
        <w:tc>
          <w:tcPr>
            <w:tcW w:w="1980" w:type="dxa"/>
            <w:tcBorders>
              <w:top w:val="single" w:sz="4" w:space="0" w:color="auto"/>
              <w:left w:val="nil"/>
              <w:bottom w:val="single" w:sz="4" w:space="0" w:color="auto"/>
              <w:right w:val="nil"/>
            </w:tcBorders>
          </w:tcPr>
          <w:p w:rsidR="000B6FDA" w:rsidRDefault="000B6FDA" w:rsidP="00084BD5">
            <w:pPr>
              <w:pStyle w:val="TEXT"/>
              <w:spacing w:before="60" w:after="60"/>
              <w:ind w:firstLine="0"/>
              <w:rPr>
                <w:rStyle w:val="SubtleReference"/>
              </w:rPr>
            </w:pPr>
          </w:p>
        </w:tc>
        <w:tc>
          <w:tcPr>
            <w:tcW w:w="1890" w:type="dxa"/>
            <w:tcBorders>
              <w:top w:val="single" w:sz="4" w:space="0" w:color="auto"/>
              <w:left w:val="nil"/>
              <w:bottom w:val="single" w:sz="4" w:space="0" w:color="auto"/>
              <w:right w:val="nil"/>
            </w:tcBorders>
          </w:tcPr>
          <w:p w:rsidR="000B6FDA" w:rsidRDefault="000B6FDA" w:rsidP="00084BD5">
            <w:pPr>
              <w:pStyle w:val="TEXT"/>
              <w:spacing w:before="60" w:after="60"/>
              <w:ind w:firstLine="0"/>
              <w:rPr>
                <w:rStyle w:val="SubtleReference"/>
              </w:rPr>
            </w:pPr>
          </w:p>
        </w:tc>
      </w:tr>
      <w:tr w:rsidR="000E24DD" w:rsidTr="0003295B">
        <w:trPr>
          <w:trHeight w:hRule="exact" w:val="1728"/>
        </w:trPr>
        <w:tc>
          <w:tcPr>
            <w:tcW w:w="423" w:type="dxa"/>
            <w:tcBorders>
              <w:top w:val="single" w:sz="4" w:space="0" w:color="auto"/>
              <w:bottom w:val="single" w:sz="4" w:space="0" w:color="auto"/>
            </w:tcBorders>
            <w:vAlign w:val="center"/>
          </w:tcPr>
          <w:p w:rsidR="000B6FDA" w:rsidRDefault="0003295B" w:rsidP="00084BD5">
            <w:pPr>
              <w:pStyle w:val="TEXT"/>
              <w:spacing w:before="60" w:after="60"/>
              <w:ind w:firstLine="0"/>
              <w:jc w:val="left"/>
              <w:rPr>
                <w:rStyle w:val="SubtleReference"/>
              </w:rPr>
            </w:pPr>
            <w:r>
              <w:rPr>
                <w:rStyle w:val="SubtleReference"/>
              </w:rPr>
              <w:t>1</w:t>
            </w:r>
          </w:p>
        </w:tc>
        <w:tc>
          <w:tcPr>
            <w:tcW w:w="2565" w:type="dxa"/>
            <w:tcBorders>
              <w:top w:val="single" w:sz="4" w:space="0" w:color="auto"/>
              <w:bottom w:val="single" w:sz="4" w:space="0" w:color="auto"/>
            </w:tcBorders>
            <w:vAlign w:val="center"/>
          </w:tcPr>
          <w:p w:rsidR="0003295B" w:rsidRPr="0003295B" w:rsidRDefault="0003295B" w:rsidP="00084BD5">
            <w:pPr>
              <w:pStyle w:val="TEXT"/>
              <w:spacing w:before="60" w:after="60"/>
              <w:ind w:firstLine="0"/>
              <w:jc w:val="left"/>
              <w:rPr>
                <w:rStyle w:val="SubtleReference"/>
              </w:rPr>
            </w:pPr>
            <w:r w:rsidRPr="0003295B">
              <w:rPr>
                <w:rStyle w:val="SubtleReference"/>
              </w:rPr>
              <w:t xml:space="preserve">Гасно мерило  </w:t>
            </w:r>
            <w:r w:rsidRPr="008254B6">
              <w:rPr>
                <w:rStyle w:val="SubtleReference"/>
                <w:b/>
              </w:rPr>
              <w:t>Мембрански</w:t>
            </w:r>
            <w:r w:rsidRPr="0003295B">
              <w:rPr>
                <w:rStyle w:val="SubtleReference"/>
              </w:rPr>
              <w:t xml:space="preserve"> </w:t>
            </w:r>
            <w:r w:rsidRPr="008254B6">
              <w:rPr>
                <w:rStyle w:val="SubtleReference"/>
                <w:b/>
              </w:rPr>
              <w:t>гасомер</w:t>
            </w:r>
            <w:r w:rsidRPr="0003295B">
              <w:rPr>
                <w:rStyle w:val="SubtleReference"/>
              </w:rPr>
              <w:t xml:space="preserve"> за КМРС Г4Т</w:t>
            </w:r>
            <w:r>
              <w:rPr>
                <w:rStyle w:val="SubtleReference"/>
              </w:rPr>
              <w:t xml:space="preserve">            </w:t>
            </w:r>
            <w:r w:rsidRPr="0003295B">
              <w:rPr>
                <w:rStyle w:val="SubtleReference"/>
              </w:rPr>
              <w:t xml:space="preserve"> са осним растојањем</w:t>
            </w:r>
          </w:p>
          <w:p w:rsidR="000B6FDA" w:rsidRPr="0003295B" w:rsidRDefault="0003295B" w:rsidP="00084BD5">
            <w:pPr>
              <w:pStyle w:val="TEXT"/>
              <w:spacing w:before="60" w:after="60"/>
              <w:ind w:firstLine="0"/>
              <w:jc w:val="left"/>
              <w:rPr>
                <w:rStyle w:val="SubtleReference"/>
              </w:rPr>
            </w:pPr>
            <w:r w:rsidRPr="0003295B">
              <w:rPr>
                <w:rStyle w:val="SubtleReference"/>
              </w:rPr>
              <w:t>прикључака 250 mm</w:t>
            </w:r>
          </w:p>
        </w:tc>
        <w:tc>
          <w:tcPr>
            <w:tcW w:w="1440" w:type="dxa"/>
            <w:tcBorders>
              <w:top w:val="single" w:sz="4" w:space="0" w:color="auto"/>
              <w:bottom w:val="single" w:sz="4" w:space="0" w:color="auto"/>
            </w:tcBorders>
            <w:vAlign w:val="center"/>
          </w:tcPr>
          <w:p w:rsidR="000B6FDA" w:rsidRPr="0003295B" w:rsidRDefault="0003295B" w:rsidP="00084BD5">
            <w:pPr>
              <w:pStyle w:val="TEXT"/>
              <w:spacing w:before="60" w:after="60"/>
              <w:ind w:firstLine="10"/>
              <w:jc w:val="center"/>
              <w:rPr>
                <w:rStyle w:val="SubtleReference"/>
              </w:rPr>
            </w:pPr>
            <w:r w:rsidRPr="0003295B">
              <w:rPr>
                <w:rStyle w:val="SubtleReference"/>
              </w:rPr>
              <w:t>ком</w:t>
            </w:r>
          </w:p>
        </w:tc>
        <w:tc>
          <w:tcPr>
            <w:tcW w:w="1350" w:type="dxa"/>
            <w:tcBorders>
              <w:top w:val="single" w:sz="4" w:space="0" w:color="auto"/>
              <w:bottom w:val="single" w:sz="4" w:space="0" w:color="auto"/>
            </w:tcBorders>
            <w:vAlign w:val="center"/>
          </w:tcPr>
          <w:p w:rsidR="000B6FDA" w:rsidRPr="00264E68" w:rsidRDefault="00264E68" w:rsidP="00084BD5">
            <w:pPr>
              <w:pStyle w:val="TEXT"/>
              <w:spacing w:before="60" w:after="60"/>
              <w:ind w:firstLine="0"/>
              <w:jc w:val="center"/>
              <w:rPr>
                <w:rStyle w:val="SubtleReference"/>
                <w:color w:val="000000" w:themeColor="text1"/>
              </w:rPr>
            </w:pPr>
            <w:r w:rsidRPr="00264E68">
              <w:rPr>
                <w:rStyle w:val="SubtleReference"/>
                <w:color w:val="000000" w:themeColor="text1"/>
              </w:rPr>
              <w:t>250</w:t>
            </w:r>
          </w:p>
        </w:tc>
        <w:tc>
          <w:tcPr>
            <w:tcW w:w="1980" w:type="dxa"/>
            <w:tcBorders>
              <w:top w:val="single" w:sz="4" w:space="0" w:color="auto"/>
              <w:bottom w:val="single" w:sz="4" w:space="0" w:color="auto"/>
            </w:tcBorders>
            <w:vAlign w:val="center"/>
          </w:tcPr>
          <w:p w:rsidR="000B6FDA" w:rsidRDefault="000B6FDA" w:rsidP="00084BD5">
            <w:pPr>
              <w:pStyle w:val="TEXT"/>
              <w:spacing w:before="60" w:after="60"/>
              <w:ind w:firstLine="0"/>
              <w:jc w:val="left"/>
              <w:rPr>
                <w:rStyle w:val="SubtleReference"/>
              </w:rPr>
            </w:pPr>
          </w:p>
        </w:tc>
        <w:tc>
          <w:tcPr>
            <w:tcW w:w="1890" w:type="dxa"/>
            <w:tcBorders>
              <w:top w:val="single" w:sz="4" w:space="0" w:color="auto"/>
              <w:bottom w:val="single" w:sz="4" w:space="0" w:color="auto"/>
            </w:tcBorders>
            <w:vAlign w:val="center"/>
          </w:tcPr>
          <w:p w:rsidR="000B6FDA" w:rsidRDefault="000B6FDA" w:rsidP="00084BD5">
            <w:pPr>
              <w:pStyle w:val="TEXT"/>
              <w:spacing w:before="60" w:after="60"/>
              <w:ind w:firstLine="0"/>
              <w:jc w:val="left"/>
              <w:rPr>
                <w:rStyle w:val="SubtleReference"/>
              </w:rPr>
            </w:pPr>
          </w:p>
        </w:tc>
      </w:tr>
    </w:tbl>
    <w:p w:rsidR="000E24DD" w:rsidRDefault="000E24DD" w:rsidP="00084BD5">
      <w:pPr>
        <w:spacing w:before="60" w:after="60"/>
      </w:pPr>
    </w:p>
    <w:p w:rsidR="000E24DD" w:rsidRPr="000E24DD" w:rsidRDefault="000E24DD" w:rsidP="00084BD5">
      <w:pPr>
        <w:spacing w:before="60" w:after="60"/>
      </w:pPr>
    </w:p>
    <w:tbl>
      <w:tblPr>
        <w:tblStyle w:val="TableGrid"/>
        <w:tblW w:w="9648" w:type="dxa"/>
        <w:tblLook w:val="04A0"/>
      </w:tblPr>
      <w:tblGrid>
        <w:gridCol w:w="5778"/>
        <w:gridCol w:w="3870"/>
      </w:tblGrid>
      <w:tr w:rsidR="0003295B" w:rsidTr="00227658">
        <w:trPr>
          <w:trHeight w:hRule="exact" w:val="720"/>
        </w:trPr>
        <w:tc>
          <w:tcPr>
            <w:tcW w:w="5778" w:type="dxa"/>
            <w:tcBorders>
              <w:top w:val="single" w:sz="4" w:space="0" w:color="auto"/>
              <w:bottom w:val="single" w:sz="4" w:space="0" w:color="auto"/>
            </w:tcBorders>
            <w:vAlign w:val="center"/>
          </w:tcPr>
          <w:p w:rsidR="0003295B" w:rsidRDefault="0003295B" w:rsidP="00084BD5">
            <w:pPr>
              <w:pStyle w:val="TEXT"/>
              <w:spacing w:before="60" w:after="60"/>
              <w:ind w:firstLine="0"/>
              <w:jc w:val="left"/>
              <w:rPr>
                <w:rStyle w:val="SubtleReference"/>
              </w:rPr>
            </w:pPr>
            <w:r w:rsidRPr="00BC540F">
              <w:rPr>
                <w:rStyle w:val="SubtleReference"/>
              </w:rPr>
              <w:t>Укупна вредност понуде без ПДВ-а:</w:t>
            </w:r>
          </w:p>
        </w:tc>
        <w:tc>
          <w:tcPr>
            <w:tcW w:w="3870" w:type="dxa"/>
            <w:tcBorders>
              <w:top w:val="single" w:sz="4" w:space="0" w:color="auto"/>
              <w:bottom w:val="single" w:sz="4" w:space="0" w:color="auto"/>
            </w:tcBorders>
            <w:vAlign w:val="center"/>
          </w:tcPr>
          <w:p w:rsidR="0003295B" w:rsidRDefault="0003295B" w:rsidP="00084BD5">
            <w:pPr>
              <w:pStyle w:val="TEXT"/>
              <w:spacing w:before="60" w:after="60"/>
              <w:ind w:firstLine="0"/>
              <w:jc w:val="left"/>
              <w:rPr>
                <w:rStyle w:val="SubtleReference"/>
              </w:rPr>
            </w:pPr>
          </w:p>
        </w:tc>
      </w:tr>
      <w:tr w:rsidR="0003295B" w:rsidTr="00227658">
        <w:trPr>
          <w:trHeight w:hRule="exact" w:val="720"/>
        </w:trPr>
        <w:tc>
          <w:tcPr>
            <w:tcW w:w="5778" w:type="dxa"/>
            <w:tcBorders>
              <w:top w:val="single" w:sz="4" w:space="0" w:color="auto"/>
              <w:bottom w:val="single" w:sz="4" w:space="0" w:color="auto"/>
            </w:tcBorders>
            <w:vAlign w:val="center"/>
          </w:tcPr>
          <w:p w:rsidR="0003295B" w:rsidRDefault="0003295B" w:rsidP="00084BD5">
            <w:pPr>
              <w:pStyle w:val="TEXT"/>
              <w:spacing w:before="60" w:after="60"/>
              <w:ind w:firstLine="0"/>
              <w:jc w:val="left"/>
              <w:rPr>
                <w:rStyle w:val="SubtleReference"/>
              </w:rPr>
            </w:pPr>
            <w:r w:rsidRPr="00BC540F">
              <w:rPr>
                <w:rStyle w:val="SubtleReference"/>
              </w:rPr>
              <w:t>Износ ПДВ-а за укупну вредност понуде:</w:t>
            </w:r>
          </w:p>
        </w:tc>
        <w:tc>
          <w:tcPr>
            <w:tcW w:w="3870" w:type="dxa"/>
            <w:tcBorders>
              <w:top w:val="single" w:sz="4" w:space="0" w:color="auto"/>
              <w:bottom w:val="single" w:sz="4" w:space="0" w:color="auto"/>
            </w:tcBorders>
            <w:vAlign w:val="center"/>
          </w:tcPr>
          <w:p w:rsidR="0003295B" w:rsidRDefault="0003295B" w:rsidP="00084BD5">
            <w:pPr>
              <w:pStyle w:val="TEXT"/>
              <w:spacing w:before="60" w:after="60"/>
              <w:ind w:firstLine="0"/>
              <w:jc w:val="left"/>
              <w:rPr>
                <w:rStyle w:val="SubtleReference"/>
              </w:rPr>
            </w:pPr>
          </w:p>
        </w:tc>
      </w:tr>
      <w:tr w:rsidR="0003295B" w:rsidTr="00227658">
        <w:trPr>
          <w:trHeight w:hRule="exact" w:val="720"/>
        </w:trPr>
        <w:tc>
          <w:tcPr>
            <w:tcW w:w="5778" w:type="dxa"/>
            <w:tcBorders>
              <w:top w:val="single" w:sz="4" w:space="0" w:color="auto"/>
            </w:tcBorders>
            <w:vAlign w:val="center"/>
          </w:tcPr>
          <w:p w:rsidR="0003295B" w:rsidRDefault="0003295B" w:rsidP="00084BD5">
            <w:pPr>
              <w:pStyle w:val="TEXT"/>
              <w:spacing w:before="60" w:after="60"/>
              <w:ind w:firstLine="0"/>
              <w:jc w:val="left"/>
              <w:rPr>
                <w:rStyle w:val="SubtleReference"/>
              </w:rPr>
            </w:pPr>
            <w:r w:rsidRPr="00BC540F">
              <w:rPr>
                <w:rStyle w:val="SubtleReference"/>
              </w:rPr>
              <w:t>Укупна вредност понуде са ПДВ-ом:</w:t>
            </w:r>
          </w:p>
        </w:tc>
        <w:tc>
          <w:tcPr>
            <w:tcW w:w="3870" w:type="dxa"/>
            <w:tcBorders>
              <w:top w:val="single" w:sz="4" w:space="0" w:color="auto"/>
            </w:tcBorders>
            <w:vAlign w:val="center"/>
          </w:tcPr>
          <w:p w:rsidR="0003295B" w:rsidRDefault="0003295B" w:rsidP="00084BD5">
            <w:pPr>
              <w:pStyle w:val="TEXT"/>
              <w:spacing w:before="60" w:after="60"/>
              <w:ind w:firstLine="0"/>
              <w:jc w:val="left"/>
              <w:rPr>
                <w:rStyle w:val="SubtleReference"/>
              </w:rPr>
            </w:pPr>
          </w:p>
        </w:tc>
      </w:tr>
    </w:tbl>
    <w:p w:rsidR="000B6FDA" w:rsidRDefault="000B6FDA" w:rsidP="00084BD5">
      <w:pPr>
        <w:pStyle w:val="TEXT"/>
        <w:spacing w:before="60" w:after="60"/>
        <w:rPr>
          <w:rStyle w:val="SubtleReferenc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88"/>
        <w:gridCol w:w="2141"/>
        <w:gridCol w:w="3318"/>
        <w:gridCol w:w="3318"/>
      </w:tblGrid>
      <w:tr w:rsidR="003409E8" w:rsidTr="00227658">
        <w:tc>
          <w:tcPr>
            <w:tcW w:w="1188" w:type="dxa"/>
            <w:tcMar>
              <w:left w:w="144" w:type="dxa"/>
              <w:right w:w="144" w:type="dxa"/>
            </w:tcMar>
          </w:tcPr>
          <w:p w:rsidR="003409E8" w:rsidRPr="003409E8" w:rsidRDefault="003409E8" w:rsidP="00084BD5">
            <w:pPr>
              <w:pStyle w:val="TEXT"/>
              <w:spacing w:before="60" w:after="60"/>
              <w:ind w:left="-106" w:firstLine="0"/>
              <w:jc w:val="right"/>
              <w:rPr>
                <w:rFonts w:eastAsia="TimesNewRomanPS-BoldItalicMT"/>
                <w:sz w:val="20"/>
              </w:rPr>
            </w:pPr>
            <w:r w:rsidRPr="003409E8">
              <w:rPr>
                <w:rFonts w:eastAsia="TimesNewRomanPS-BoldItalicMT"/>
                <w:sz w:val="20"/>
              </w:rPr>
              <w:t>Место:</w:t>
            </w:r>
          </w:p>
        </w:tc>
        <w:tc>
          <w:tcPr>
            <w:tcW w:w="2141" w:type="dxa"/>
            <w:tcBorders>
              <w:bottom w:val="single" w:sz="4" w:space="0" w:color="auto"/>
            </w:tcBorders>
          </w:tcPr>
          <w:p w:rsidR="003409E8" w:rsidRPr="000B339E" w:rsidRDefault="003409E8" w:rsidP="00084BD5">
            <w:pPr>
              <w:pStyle w:val="TEXT"/>
              <w:spacing w:before="60" w:after="60"/>
              <w:rPr>
                <w:rFonts w:eastAsia="TimesNewRomanPS-BoldItalicMT"/>
              </w:rPr>
            </w:pPr>
          </w:p>
        </w:tc>
        <w:tc>
          <w:tcPr>
            <w:tcW w:w="3318" w:type="dxa"/>
            <w:vMerge w:val="restart"/>
            <w:vAlign w:val="center"/>
          </w:tcPr>
          <w:p w:rsidR="003409E8" w:rsidRPr="003409E8" w:rsidRDefault="003409E8" w:rsidP="00084BD5">
            <w:pPr>
              <w:pStyle w:val="TEXT"/>
              <w:spacing w:before="60" w:after="60"/>
              <w:jc w:val="center"/>
              <w:rPr>
                <w:rFonts w:eastAsia="TimesNewRomanPS-BoldItalicMT"/>
              </w:rPr>
            </w:pPr>
            <w:r w:rsidRPr="003409E8">
              <w:rPr>
                <w:rFonts w:eastAsia="TimesNewRomanPS-BoldItalicMT"/>
                <w:sz w:val="22"/>
              </w:rPr>
              <w:t>МП</w:t>
            </w:r>
          </w:p>
        </w:tc>
        <w:tc>
          <w:tcPr>
            <w:tcW w:w="3318" w:type="dxa"/>
          </w:tcPr>
          <w:p w:rsidR="003409E8" w:rsidRPr="000B339E" w:rsidRDefault="003409E8" w:rsidP="00084BD5">
            <w:pPr>
              <w:pStyle w:val="TEXT"/>
              <w:spacing w:before="60" w:after="60"/>
              <w:ind w:firstLine="0"/>
              <w:jc w:val="center"/>
              <w:rPr>
                <w:rFonts w:eastAsia="TimesNewRomanPS-BoldItalicMT"/>
              </w:rPr>
            </w:pPr>
            <w:r w:rsidRPr="009B6D57">
              <w:rPr>
                <w:sz w:val="20"/>
              </w:rPr>
              <w:t>Одговорно лице понуђача</w:t>
            </w:r>
            <w:r w:rsidRPr="009B6D57">
              <w:rPr>
                <w:rFonts w:eastAsia="TimesNewRomanPS-BoldItalicMT"/>
                <w:sz w:val="20"/>
              </w:rPr>
              <w:t>:</w:t>
            </w:r>
          </w:p>
        </w:tc>
      </w:tr>
      <w:tr w:rsidR="003409E8" w:rsidTr="00227658">
        <w:tc>
          <w:tcPr>
            <w:tcW w:w="1188" w:type="dxa"/>
            <w:tcMar>
              <w:left w:w="144" w:type="dxa"/>
              <w:right w:w="144" w:type="dxa"/>
            </w:tcMar>
          </w:tcPr>
          <w:p w:rsidR="003409E8" w:rsidRPr="003409E8" w:rsidRDefault="003409E8" w:rsidP="00084BD5">
            <w:pPr>
              <w:pStyle w:val="TEXT"/>
              <w:spacing w:before="60" w:after="60"/>
              <w:ind w:firstLine="0"/>
              <w:jc w:val="right"/>
              <w:rPr>
                <w:rFonts w:eastAsia="TimesNewRomanPS-BoldItalicMT"/>
                <w:sz w:val="20"/>
              </w:rPr>
            </w:pPr>
            <w:r w:rsidRPr="003409E8">
              <w:rPr>
                <w:rFonts w:eastAsia="TimesNewRomanPS-BoldItalicMT"/>
                <w:sz w:val="20"/>
              </w:rPr>
              <w:t>Датум:</w:t>
            </w:r>
          </w:p>
        </w:tc>
        <w:tc>
          <w:tcPr>
            <w:tcW w:w="2141" w:type="dxa"/>
            <w:tcBorders>
              <w:top w:val="single" w:sz="4" w:space="0" w:color="auto"/>
              <w:bottom w:val="single" w:sz="4" w:space="0" w:color="auto"/>
            </w:tcBorders>
          </w:tcPr>
          <w:p w:rsidR="003409E8" w:rsidRPr="000B339E" w:rsidRDefault="003409E8" w:rsidP="00084BD5">
            <w:pPr>
              <w:pStyle w:val="TEXT"/>
              <w:spacing w:before="60" w:after="60"/>
              <w:rPr>
                <w:rFonts w:eastAsia="TimesNewRomanPS-BoldItalicMT"/>
              </w:rPr>
            </w:pPr>
          </w:p>
        </w:tc>
        <w:tc>
          <w:tcPr>
            <w:tcW w:w="3318" w:type="dxa"/>
            <w:vMerge/>
          </w:tcPr>
          <w:p w:rsidR="003409E8" w:rsidRPr="000B339E" w:rsidRDefault="003409E8" w:rsidP="00084BD5">
            <w:pPr>
              <w:pStyle w:val="TEXT"/>
              <w:spacing w:before="60" w:after="60"/>
              <w:rPr>
                <w:rFonts w:eastAsia="TimesNewRomanPS-BoldItalicMT"/>
              </w:rPr>
            </w:pPr>
          </w:p>
        </w:tc>
        <w:tc>
          <w:tcPr>
            <w:tcW w:w="3318" w:type="dxa"/>
            <w:tcBorders>
              <w:bottom w:val="single" w:sz="4" w:space="0" w:color="auto"/>
            </w:tcBorders>
          </w:tcPr>
          <w:p w:rsidR="003409E8" w:rsidRPr="000B339E" w:rsidRDefault="003409E8" w:rsidP="00084BD5">
            <w:pPr>
              <w:pStyle w:val="TEXT"/>
              <w:spacing w:before="60" w:after="60"/>
              <w:rPr>
                <w:rFonts w:eastAsia="TimesNewRomanPS-BoldItalicMT"/>
              </w:rPr>
            </w:pPr>
          </w:p>
        </w:tc>
      </w:tr>
    </w:tbl>
    <w:p w:rsidR="005B00E7" w:rsidRDefault="005B00E7" w:rsidP="00084BD5">
      <w:pPr>
        <w:pStyle w:val="POD"/>
        <w:spacing w:before="60" w:after="60"/>
        <w:rPr>
          <w:rStyle w:val="SubtleReference"/>
          <w:sz w:val="28"/>
        </w:rPr>
      </w:pPr>
    </w:p>
    <w:p w:rsidR="00BC540F" w:rsidRPr="00AE30D2" w:rsidRDefault="00AE30D2" w:rsidP="00084BD5">
      <w:pPr>
        <w:pStyle w:val="POD"/>
        <w:spacing w:before="60" w:after="60"/>
        <w:rPr>
          <w:rStyle w:val="SubtleReference"/>
          <w:sz w:val="28"/>
        </w:rPr>
      </w:pPr>
      <w:r w:rsidRPr="00AE30D2">
        <w:rPr>
          <w:rStyle w:val="SubtleReference"/>
          <w:sz w:val="28"/>
        </w:rPr>
        <w:t>Упутство</w:t>
      </w:r>
      <w:r w:rsidR="00BC540F" w:rsidRPr="00AE30D2">
        <w:rPr>
          <w:rStyle w:val="SubtleReference"/>
          <w:sz w:val="28"/>
        </w:rPr>
        <w:t xml:space="preserve"> </w:t>
      </w:r>
      <w:r w:rsidRPr="00AE30D2">
        <w:rPr>
          <w:rStyle w:val="SubtleReference"/>
          <w:sz w:val="28"/>
        </w:rPr>
        <w:t>за</w:t>
      </w:r>
      <w:r w:rsidR="00BC540F" w:rsidRPr="00AE30D2">
        <w:rPr>
          <w:rStyle w:val="SubtleReference"/>
          <w:sz w:val="28"/>
        </w:rPr>
        <w:t xml:space="preserve"> </w:t>
      </w:r>
      <w:r w:rsidRPr="00AE30D2">
        <w:rPr>
          <w:rStyle w:val="SubtleReference"/>
          <w:sz w:val="28"/>
        </w:rPr>
        <w:t>попуњавање обрасца структура цене</w:t>
      </w:r>
      <w:r w:rsidR="00BC540F" w:rsidRPr="00AE30D2">
        <w:rPr>
          <w:rStyle w:val="SubtleReference"/>
          <w:sz w:val="28"/>
        </w:rPr>
        <w:t>:</w:t>
      </w:r>
    </w:p>
    <w:p w:rsidR="00BC540F" w:rsidRPr="00BC540F" w:rsidRDefault="00BC540F" w:rsidP="00084BD5">
      <w:pPr>
        <w:pStyle w:val="TEXT"/>
        <w:spacing w:before="60" w:after="60"/>
        <w:ind w:firstLine="0"/>
        <w:jc w:val="left"/>
        <w:rPr>
          <w:rStyle w:val="SubtleReference"/>
        </w:rPr>
      </w:pPr>
      <w:r w:rsidRPr="00BC540F">
        <w:rPr>
          <w:rStyle w:val="SubtleReference"/>
        </w:rPr>
        <w:t>У  поље  „Јединична  цена  без  ПДВ-а“  понуђач  уписује  износ  у  динарима  за  цену  по  једној</w:t>
      </w:r>
      <w:r w:rsidR="00165970">
        <w:rPr>
          <w:rStyle w:val="SubtleReference"/>
        </w:rPr>
        <w:t xml:space="preserve"> </w:t>
      </w:r>
      <w:r w:rsidRPr="00BC540F">
        <w:rPr>
          <w:rStyle w:val="SubtleReference"/>
        </w:rPr>
        <w:t xml:space="preserve">јединици мере. </w:t>
      </w:r>
    </w:p>
    <w:p w:rsidR="00BC540F" w:rsidRPr="00BC540F" w:rsidRDefault="00BC540F" w:rsidP="00084BD5">
      <w:pPr>
        <w:pStyle w:val="TEXT"/>
        <w:spacing w:before="60" w:after="60"/>
        <w:ind w:firstLine="0"/>
        <w:jc w:val="left"/>
        <w:rPr>
          <w:rStyle w:val="SubtleReference"/>
        </w:rPr>
      </w:pPr>
      <w:r w:rsidRPr="00BC540F">
        <w:rPr>
          <w:rStyle w:val="SubtleReference"/>
        </w:rPr>
        <w:t xml:space="preserve">У  поље  „Укупна  цена  без  ПДВ-а“  понуђач  уписује  укупан  износ  у  динарима  односно производ количине и јединичне цене без ПДВ-а. </w:t>
      </w:r>
    </w:p>
    <w:p w:rsidR="00BC540F" w:rsidRPr="00916902" w:rsidRDefault="00BC540F" w:rsidP="00084BD5">
      <w:pPr>
        <w:pStyle w:val="TEXT"/>
        <w:spacing w:before="60" w:after="60"/>
        <w:ind w:firstLine="0"/>
        <w:jc w:val="left"/>
        <w:rPr>
          <w:rStyle w:val="SubtleReference"/>
          <w:i/>
        </w:rPr>
      </w:pPr>
      <w:r w:rsidRPr="00BC540F">
        <w:rPr>
          <w:rStyle w:val="SubtleReference"/>
        </w:rPr>
        <w:t xml:space="preserve">Напомена:  </w:t>
      </w:r>
      <w:r w:rsidRPr="00916902">
        <w:rPr>
          <w:rStyle w:val="SubtleReference"/>
          <w:i/>
        </w:rPr>
        <w:t>Понуђач је дужан да попуни све ставке наведеног обрасца</w:t>
      </w:r>
      <w:r w:rsidR="00916902">
        <w:rPr>
          <w:rStyle w:val="SubtleReference"/>
          <w:i/>
        </w:rPr>
        <w:t>.</w:t>
      </w:r>
    </w:p>
    <w:p w:rsidR="003409E8" w:rsidRDefault="003409E8" w:rsidP="00084BD5">
      <w:pPr>
        <w:pStyle w:val="TEXT"/>
        <w:spacing w:before="60" w:after="60"/>
        <w:rPr>
          <w:rStyle w:val="SubtleReference"/>
        </w:rPr>
      </w:pPr>
    </w:p>
    <w:p w:rsidR="00536B5A" w:rsidRDefault="00536B5A" w:rsidP="00084BD5">
      <w:pPr>
        <w:pStyle w:val="TEXT"/>
        <w:spacing w:before="60" w:after="60"/>
        <w:rPr>
          <w:rStyle w:val="SubtleReference"/>
        </w:rPr>
      </w:pPr>
    </w:p>
    <w:p w:rsidR="00536B5A" w:rsidRDefault="00536B5A" w:rsidP="00084BD5">
      <w:pPr>
        <w:pStyle w:val="TEXT"/>
        <w:spacing w:before="60" w:after="60"/>
        <w:rPr>
          <w:rStyle w:val="SubtleReference"/>
        </w:rPr>
      </w:pPr>
    </w:p>
    <w:p w:rsidR="00624DE7" w:rsidRDefault="00624DE7" w:rsidP="00084BD5">
      <w:pPr>
        <w:pStyle w:val="TEXT"/>
        <w:spacing w:before="60" w:after="60"/>
        <w:rPr>
          <w:rStyle w:val="SubtleReference"/>
        </w:rPr>
      </w:pPr>
    </w:p>
    <w:p w:rsidR="00624DE7" w:rsidRDefault="00624DE7" w:rsidP="00084BD5">
      <w:pPr>
        <w:pStyle w:val="TEXT"/>
        <w:spacing w:before="60" w:after="60"/>
        <w:rPr>
          <w:rStyle w:val="SubtleReference"/>
        </w:rPr>
      </w:pPr>
    </w:p>
    <w:p w:rsidR="00624DE7" w:rsidRDefault="00624DE7" w:rsidP="00084BD5">
      <w:pPr>
        <w:pStyle w:val="TEXT"/>
        <w:spacing w:before="60" w:after="60"/>
        <w:rPr>
          <w:rStyle w:val="SubtleReference"/>
        </w:rPr>
      </w:pPr>
    </w:p>
    <w:p w:rsidR="00624DE7" w:rsidRDefault="00624DE7" w:rsidP="00084BD5">
      <w:pPr>
        <w:pStyle w:val="TEXT"/>
        <w:spacing w:before="60" w:after="60"/>
        <w:rPr>
          <w:rStyle w:val="SubtleReference"/>
        </w:rPr>
      </w:pPr>
    </w:p>
    <w:p w:rsidR="00624DE7" w:rsidRDefault="00624DE7" w:rsidP="00084BD5">
      <w:pPr>
        <w:pStyle w:val="TEXT"/>
        <w:spacing w:before="60" w:after="60"/>
        <w:rPr>
          <w:rStyle w:val="SubtleReference"/>
        </w:rPr>
      </w:pPr>
    </w:p>
    <w:p w:rsidR="00536B5A" w:rsidRPr="005B00E7" w:rsidRDefault="00536B5A" w:rsidP="00084BD5">
      <w:pPr>
        <w:pStyle w:val="TEXT"/>
        <w:spacing w:before="60" w:after="60"/>
        <w:rPr>
          <w:rStyle w:val="SubtleReference"/>
        </w:rPr>
      </w:pPr>
    </w:p>
    <w:p w:rsidR="00BC540F" w:rsidRPr="00536B5A" w:rsidRDefault="00BC540F" w:rsidP="003D13E8">
      <w:pPr>
        <w:pStyle w:val="RIM"/>
        <w:rPr>
          <w:rStyle w:val="SubtleReference"/>
        </w:rPr>
      </w:pPr>
      <w:r w:rsidRPr="00536B5A">
        <w:rPr>
          <w:rStyle w:val="SubtleReference"/>
        </w:rPr>
        <w:t>О</w:t>
      </w:r>
      <w:r w:rsidR="00624DE7">
        <w:rPr>
          <w:rStyle w:val="SubtleReference"/>
        </w:rPr>
        <w:t>бразац потврде</w:t>
      </w:r>
      <w:r w:rsidRPr="00536B5A">
        <w:rPr>
          <w:rStyle w:val="SubtleReference"/>
        </w:rPr>
        <w:t xml:space="preserve"> –  </w:t>
      </w:r>
      <w:r w:rsidR="00624DE7">
        <w:rPr>
          <w:rStyle w:val="SubtleReference"/>
        </w:rPr>
        <w:t>р</w:t>
      </w:r>
      <w:r w:rsidRPr="00536B5A">
        <w:rPr>
          <w:rStyle w:val="SubtleReference"/>
        </w:rPr>
        <w:t>еферентна листа</w:t>
      </w:r>
    </w:p>
    <w:p w:rsidR="003409E8" w:rsidRDefault="003409E8" w:rsidP="00084BD5">
      <w:pPr>
        <w:pStyle w:val="TEXT"/>
        <w:spacing w:before="60" w:after="60"/>
        <w:rPr>
          <w:rStyle w:val="SubtleReference"/>
        </w:rPr>
      </w:pPr>
    </w:p>
    <w:tbl>
      <w:tblPr>
        <w:tblStyle w:val="TableGrid"/>
        <w:tblW w:w="0" w:type="auto"/>
        <w:tblInd w:w="6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67"/>
      </w:tblGrid>
      <w:tr w:rsidR="003409E8" w:rsidTr="003409E8">
        <w:tc>
          <w:tcPr>
            <w:tcW w:w="3467" w:type="dxa"/>
            <w:tcBorders>
              <w:bottom w:val="single" w:sz="4" w:space="0" w:color="auto"/>
            </w:tcBorders>
          </w:tcPr>
          <w:p w:rsidR="003409E8" w:rsidRDefault="003409E8" w:rsidP="00084BD5">
            <w:pPr>
              <w:pStyle w:val="TEXT"/>
              <w:spacing w:before="60" w:after="60"/>
              <w:ind w:firstLine="0"/>
              <w:jc w:val="center"/>
              <w:rPr>
                <w:rStyle w:val="SubtleReference"/>
              </w:rPr>
            </w:pPr>
          </w:p>
        </w:tc>
      </w:tr>
      <w:tr w:rsidR="003409E8" w:rsidTr="003409E8">
        <w:tc>
          <w:tcPr>
            <w:tcW w:w="3467" w:type="dxa"/>
            <w:tcBorders>
              <w:top w:val="single" w:sz="4" w:space="0" w:color="auto"/>
            </w:tcBorders>
          </w:tcPr>
          <w:p w:rsidR="003409E8" w:rsidRPr="003409E8" w:rsidRDefault="003409E8" w:rsidP="00084BD5">
            <w:pPr>
              <w:pStyle w:val="TEXT"/>
              <w:spacing w:before="60" w:after="60"/>
              <w:ind w:firstLine="0"/>
              <w:jc w:val="center"/>
              <w:rPr>
                <w:rStyle w:val="SubtleReference"/>
                <w:i/>
              </w:rPr>
            </w:pPr>
            <w:r w:rsidRPr="003409E8">
              <w:rPr>
                <w:rStyle w:val="SubtleReference"/>
                <w:i/>
                <w:sz w:val="18"/>
              </w:rPr>
              <w:t>Назив Понуђача</w:t>
            </w:r>
          </w:p>
        </w:tc>
      </w:tr>
    </w:tbl>
    <w:p w:rsidR="003409E8" w:rsidRPr="00DD6529" w:rsidRDefault="003409E8" w:rsidP="00084BD5">
      <w:pPr>
        <w:pStyle w:val="TEXT"/>
        <w:spacing w:before="60" w:after="60"/>
        <w:rPr>
          <w:rStyle w:val="SubtleReference"/>
          <w:sz w:val="8"/>
        </w:rPr>
      </w:pPr>
    </w:p>
    <w:tbl>
      <w:tblPr>
        <w:tblStyle w:val="TableGrid"/>
        <w:tblW w:w="0" w:type="dxa"/>
        <w:tblLook w:val="04A0"/>
      </w:tblPr>
      <w:tblGrid>
        <w:gridCol w:w="4982"/>
        <w:gridCol w:w="4983"/>
      </w:tblGrid>
      <w:tr w:rsidR="000E1443" w:rsidTr="003D13E8">
        <w:trPr>
          <w:trHeight w:hRule="exact" w:val="432"/>
        </w:trPr>
        <w:tc>
          <w:tcPr>
            <w:tcW w:w="4982" w:type="dxa"/>
            <w:vAlign w:val="center"/>
          </w:tcPr>
          <w:p w:rsidR="000E1443" w:rsidRDefault="000E1443" w:rsidP="00084BD5">
            <w:pPr>
              <w:pStyle w:val="TEXT"/>
              <w:spacing w:before="60" w:after="60"/>
              <w:ind w:firstLine="360"/>
              <w:jc w:val="left"/>
              <w:rPr>
                <w:rStyle w:val="SubtleReference"/>
              </w:rPr>
            </w:pPr>
            <w:r w:rsidRPr="00BC540F">
              <w:rPr>
                <w:rStyle w:val="SubtleReference"/>
              </w:rPr>
              <w:t xml:space="preserve">Назив наручиоца/корисника добара </w:t>
            </w:r>
          </w:p>
        </w:tc>
        <w:tc>
          <w:tcPr>
            <w:tcW w:w="4983" w:type="dxa"/>
            <w:vAlign w:val="center"/>
          </w:tcPr>
          <w:p w:rsidR="000E1443" w:rsidRDefault="000E1443" w:rsidP="00084BD5">
            <w:pPr>
              <w:pStyle w:val="TEXT"/>
              <w:spacing w:before="60" w:after="60"/>
              <w:ind w:firstLine="0"/>
              <w:jc w:val="left"/>
              <w:rPr>
                <w:rStyle w:val="SubtleReference"/>
              </w:rPr>
            </w:pPr>
          </w:p>
        </w:tc>
      </w:tr>
      <w:tr w:rsidR="000E1443" w:rsidTr="003D13E8">
        <w:trPr>
          <w:trHeight w:hRule="exact" w:val="432"/>
        </w:trPr>
        <w:tc>
          <w:tcPr>
            <w:tcW w:w="4982" w:type="dxa"/>
            <w:vAlign w:val="center"/>
          </w:tcPr>
          <w:p w:rsidR="000E1443" w:rsidRDefault="000E1443" w:rsidP="00084BD5">
            <w:pPr>
              <w:pStyle w:val="TEXT"/>
              <w:spacing w:before="60" w:after="60"/>
              <w:ind w:firstLine="360"/>
              <w:jc w:val="left"/>
              <w:rPr>
                <w:rStyle w:val="SubtleReference"/>
              </w:rPr>
            </w:pPr>
            <w:r w:rsidRPr="00BC540F">
              <w:rPr>
                <w:rStyle w:val="SubtleReference"/>
              </w:rPr>
              <w:t>Седиште</w:t>
            </w:r>
            <w:r>
              <w:rPr>
                <w:rStyle w:val="SubtleReference"/>
              </w:rPr>
              <w:t>:</w:t>
            </w:r>
            <w:r w:rsidRPr="00BC540F">
              <w:rPr>
                <w:rStyle w:val="SubtleReference"/>
              </w:rPr>
              <w:t xml:space="preserve"> </w:t>
            </w:r>
          </w:p>
        </w:tc>
        <w:tc>
          <w:tcPr>
            <w:tcW w:w="4983" w:type="dxa"/>
            <w:vAlign w:val="center"/>
          </w:tcPr>
          <w:p w:rsidR="000E1443" w:rsidRDefault="000E1443" w:rsidP="00084BD5">
            <w:pPr>
              <w:pStyle w:val="TEXT"/>
              <w:spacing w:before="60" w:after="60"/>
              <w:ind w:firstLine="0"/>
              <w:jc w:val="left"/>
              <w:rPr>
                <w:rStyle w:val="SubtleReference"/>
              </w:rPr>
            </w:pPr>
          </w:p>
        </w:tc>
      </w:tr>
      <w:tr w:rsidR="000E1443" w:rsidTr="003D13E8">
        <w:trPr>
          <w:trHeight w:hRule="exact" w:val="432"/>
        </w:trPr>
        <w:tc>
          <w:tcPr>
            <w:tcW w:w="4982" w:type="dxa"/>
            <w:vAlign w:val="center"/>
          </w:tcPr>
          <w:p w:rsidR="000E1443" w:rsidRDefault="000E1443" w:rsidP="00084BD5">
            <w:pPr>
              <w:pStyle w:val="TEXT"/>
              <w:spacing w:before="60" w:after="60"/>
              <w:ind w:firstLine="360"/>
              <w:jc w:val="left"/>
              <w:rPr>
                <w:rStyle w:val="SubtleReference"/>
              </w:rPr>
            </w:pPr>
            <w:r w:rsidRPr="00BC540F">
              <w:rPr>
                <w:rStyle w:val="SubtleReference"/>
              </w:rPr>
              <w:t>Улица и број</w:t>
            </w:r>
            <w:r>
              <w:rPr>
                <w:rStyle w:val="SubtleReference"/>
              </w:rPr>
              <w:t>:</w:t>
            </w:r>
            <w:r w:rsidRPr="00BC540F">
              <w:rPr>
                <w:rStyle w:val="SubtleReference"/>
              </w:rPr>
              <w:t xml:space="preserve"> </w:t>
            </w:r>
          </w:p>
        </w:tc>
        <w:tc>
          <w:tcPr>
            <w:tcW w:w="4983" w:type="dxa"/>
            <w:vAlign w:val="center"/>
          </w:tcPr>
          <w:p w:rsidR="000E1443" w:rsidRDefault="000E1443" w:rsidP="00084BD5">
            <w:pPr>
              <w:pStyle w:val="TEXT"/>
              <w:spacing w:before="60" w:after="60"/>
              <w:ind w:firstLine="0"/>
              <w:jc w:val="left"/>
              <w:rPr>
                <w:rStyle w:val="SubtleReference"/>
              </w:rPr>
            </w:pPr>
          </w:p>
        </w:tc>
      </w:tr>
      <w:tr w:rsidR="000E1443" w:rsidTr="003D13E8">
        <w:trPr>
          <w:trHeight w:hRule="exact" w:val="432"/>
        </w:trPr>
        <w:tc>
          <w:tcPr>
            <w:tcW w:w="4982" w:type="dxa"/>
            <w:vAlign w:val="center"/>
          </w:tcPr>
          <w:p w:rsidR="000E1443" w:rsidRDefault="000E1443" w:rsidP="00084BD5">
            <w:pPr>
              <w:pStyle w:val="TEXT"/>
              <w:spacing w:before="60" w:after="60"/>
              <w:ind w:firstLine="360"/>
              <w:jc w:val="left"/>
              <w:rPr>
                <w:rStyle w:val="SubtleReference"/>
              </w:rPr>
            </w:pPr>
            <w:r w:rsidRPr="00BC540F">
              <w:rPr>
                <w:rStyle w:val="SubtleReference"/>
              </w:rPr>
              <w:t>Телефон</w:t>
            </w:r>
            <w:r>
              <w:rPr>
                <w:rStyle w:val="SubtleReference"/>
              </w:rPr>
              <w:t>:</w:t>
            </w:r>
            <w:r w:rsidRPr="00BC540F">
              <w:rPr>
                <w:rStyle w:val="SubtleReference"/>
              </w:rPr>
              <w:t xml:space="preserve"> </w:t>
            </w:r>
          </w:p>
        </w:tc>
        <w:tc>
          <w:tcPr>
            <w:tcW w:w="4983" w:type="dxa"/>
            <w:vAlign w:val="center"/>
          </w:tcPr>
          <w:p w:rsidR="000E1443" w:rsidRDefault="000E1443" w:rsidP="00084BD5">
            <w:pPr>
              <w:pStyle w:val="TEXT"/>
              <w:spacing w:before="60" w:after="60"/>
              <w:ind w:firstLine="0"/>
              <w:jc w:val="left"/>
              <w:rPr>
                <w:rStyle w:val="SubtleReference"/>
              </w:rPr>
            </w:pPr>
          </w:p>
        </w:tc>
      </w:tr>
      <w:tr w:rsidR="000E1443" w:rsidTr="003D13E8">
        <w:trPr>
          <w:trHeight w:hRule="exact" w:val="432"/>
        </w:trPr>
        <w:tc>
          <w:tcPr>
            <w:tcW w:w="4982" w:type="dxa"/>
            <w:vAlign w:val="center"/>
          </w:tcPr>
          <w:p w:rsidR="000E1443" w:rsidRDefault="000E1443" w:rsidP="00084BD5">
            <w:pPr>
              <w:pStyle w:val="TEXT"/>
              <w:spacing w:before="60" w:after="60"/>
              <w:ind w:firstLine="360"/>
              <w:jc w:val="left"/>
              <w:rPr>
                <w:rStyle w:val="SubtleReference"/>
              </w:rPr>
            </w:pPr>
            <w:r w:rsidRPr="00BC540F">
              <w:rPr>
                <w:rStyle w:val="SubtleReference"/>
              </w:rPr>
              <w:t>Матични број</w:t>
            </w:r>
            <w:r>
              <w:rPr>
                <w:rStyle w:val="SubtleReference"/>
              </w:rPr>
              <w:t>:</w:t>
            </w:r>
            <w:r w:rsidRPr="00BC540F">
              <w:rPr>
                <w:rStyle w:val="SubtleReference"/>
              </w:rPr>
              <w:t xml:space="preserve"> </w:t>
            </w:r>
          </w:p>
        </w:tc>
        <w:tc>
          <w:tcPr>
            <w:tcW w:w="4983" w:type="dxa"/>
            <w:vAlign w:val="center"/>
          </w:tcPr>
          <w:p w:rsidR="000E1443" w:rsidRDefault="000E1443" w:rsidP="00084BD5">
            <w:pPr>
              <w:pStyle w:val="TEXT"/>
              <w:spacing w:before="60" w:after="60"/>
              <w:ind w:firstLine="0"/>
              <w:jc w:val="left"/>
              <w:rPr>
                <w:rStyle w:val="SubtleReference"/>
              </w:rPr>
            </w:pPr>
          </w:p>
        </w:tc>
      </w:tr>
      <w:tr w:rsidR="000E1443" w:rsidTr="003D13E8">
        <w:trPr>
          <w:trHeight w:hRule="exact" w:val="432"/>
        </w:trPr>
        <w:tc>
          <w:tcPr>
            <w:tcW w:w="4982" w:type="dxa"/>
            <w:vAlign w:val="center"/>
          </w:tcPr>
          <w:p w:rsidR="000E1443" w:rsidRPr="000E1443" w:rsidRDefault="000E1443" w:rsidP="00084BD5">
            <w:pPr>
              <w:pStyle w:val="TEXT"/>
              <w:spacing w:before="60" w:after="60"/>
              <w:ind w:firstLine="360"/>
              <w:jc w:val="left"/>
              <w:rPr>
                <w:rStyle w:val="SubtleReference"/>
              </w:rPr>
            </w:pPr>
            <w:r w:rsidRPr="00BC540F">
              <w:rPr>
                <w:rStyle w:val="SubtleReference"/>
              </w:rPr>
              <w:t>ПИБ</w:t>
            </w:r>
            <w:r>
              <w:rPr>
                <w:rStyle w:val="SubtleReference"/>
              </w:rPr>
              <w:t>:</w:t>
            </w:r>
          </w:p>
        </w:tc>
        <w:tc>
          <w:tcPr>
            <w:tcW w:w="4983" w:type="dxa"/>
            <w:vAlign w:val="center"/>
          </w:tcPr>
          <w:p w:rsidR="000E1443" w:rsidRDefault="000E1443" w:rsidP="00084BD5">
            <w:pPr>
              <w:pStyle w:val="TEXT"/>
              <w:spacing w:before="60" w:after="60"/>
              <w:ind w:firstLine="0"/>
              <w:jc w:val="left"/>
              <w:rPr>
                <w:rStyle w:val="SubtleReference"/>
              </w:rPr>
            </w:pPr>
          </w:p>
        </w:tc>
      </w:tr>
    </w:tbl>
    <w:p w:rsidR="000E1443" w:rsidRDefault="000E1443" w:rsidP="00084BD5">
      <w:pPr>
        <w:pStyle w:val="TEXT"/>
        <w:spacing w:before="60" w:after="60"/>
        <w:ind w:firstLine="0"/>
        <w:rPr>
          <w:rStyle w:val="SubtleReference"/>
        </w:rPr>
      </w:pPr>
      <w:r w:rsidRPr="00BC540F">
        <w:rPr>
          <w:rStyle w:val="SubtleReference"/>
        </w:rPr>
        <w:t>У скла</w:t>
      </w:r>
      <w:r w:rsidR="00AC375B">
        <w:rPr>
          <w:rStyle w:val="SubtleReference"/>
        </w:rPr>
        <w:t>ду са чланом 77. став 2. тачка 2</w:t>
      </w:r>
      <w:r w:rsidRPr="00BC540F">
        <w:rPr>
          <w:rStyle w:val="SubtleReference"/>
        </w:rPr>
        <w:t>. Закона о јавним набавкама, Наручилац</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56"/>
        <w:gridCol w:w="2709"/>
      </w:tblGrid>
      <w:tr w:rsidR="000E1443" w:rsidTr="003D13E8">
        <w:trPr>
          <w:trHeight w:hRule="exact" w:val="432"/>
        </w:trPr>
        <w:tc>
          <w:tcPr>
            <w:tcW w:w="7256" w:type="dxa"/>
            <w:tcBorders>
              <w:bottom w:val="single" w:sz="4" w:space="0" w:color="auto"/>
            </w:tcBorders>
          </w:tcPr>
          <w:p w:rsidR="000E1443" w:rsidRDefault="000E1443" w:rsidP="00084BD5">
            <w:pPr>
              <w:pStyle w:val="TEXT"/>
              <w:spacing w:before="60" w:after="60"/>
              <w:ind w:firstLine="0"/>
              <w:rPr>
                <w:rStyle w:val="SubtleReference"/>
              </w:rPr>
            </w:pPr>
          </w:p>
        </w:tc>
        <w:tc>
          <w:tcPr>
            <w:tcW w:w="2709" w:type="dxa"/>
            <w:vAlign w:val="bottom"/>
          </w:tcPr>
          <w:p w:rsidR="000E1443" w:rsidRDefault="000E1443" w:rsidP="00084BD5">
            <w:pPr>
              <w:pStyle w:val="TEXT"/>
              <w:spacing w:before="60" w:after="60"/>
              <w:ind w:firstLine="0"/>
              <w:jc w:val="right"/>
              <w:rPr>
                <w:rStyle w:val="SubtleReference"/>
              </w:rPr>
            </w:pPr>
            <w:r w:rsidRPr="00BC540F">
              <w:rPr>
                <w:rStyle w:val="SubtleReference"/>
              </w:rPr>
              <w:t>издаје</w:t>
            </w:r>
          </w:p>
        </w:tc>
      </w:tr>
      <w:tr w:rsidR="000E1443" w:rsidTr="003D13E8">
        <w:trPr>
          <w:trHeight w:hRule="exact" w:val="288"/>
        </w:trPr>
        <w:tc>
          <w:tcPr>
            <w:tcW w:w="7256" w:type="dxa"/>
            <w:tcBorders>
              <w:top w:val="single" w:sz="4" w:space="0" w:color="auto"/>
            </w:tcBorders>
          </w:tcPr>
          <w:p w:rsidR="000E1443" w:rsidRPr="000E1443" w:rsidRDefault="000E1443" w:rsidP="00084BD5">
            <w:pPr>
              <w:pStyle w:val="TEXT"/>
              <w:spacing w:before="60" w:after="60"/>
              <w:jc w:val="center"/>
              <w:rPr>
                <w:rStyle w:val="SubtleReference"/>
                <w:i/>
              </w:rPr>
            </w:pPr>
            <w:r w:rsidRPr="000E1443">
              <w:rPr>
                <w:rStyle w:val="SubtleReference"/>
                <w:i/>
                <w:sz w:val="18"/>
              </w:rPr>
              <w:t>(назив и седиште Наручиоца)</w:t>
            </w:r>
          </w:p>
        </w:tc>
        <w:tc>
          <w:tcPr>
            <w:tcW w:w="2709" w:type="dxa"/>
          </w:tcPr>
          <w:p w:rsidR="000E1443" w:rsidRDefault="000E1443" w:rsidP="00084BD5">
            <w:pPr>
              <w:pStyle w:val="TEXT"/>
              <w:spacing w:before="60" w:after="60"/>
              <w:ind w:firstLine="0"/>
              <w:rPr>
                <w:rStyle w:val="SubtleReference"/>
              </w:rPr>
            </w:pPr>
          </w:p>
        </w:tc>
      </w:tr>
    </w:tbl>
    <w:p w:rsidR="00BC540F" w:rsidRPr="000E1443" w:rsidRDefault="00BC540F" w:rsidP="00084BD5">
      <w:pPr>
        <w:pStyle w:val="TEXT"/>
        <w:spacing w:before="60" w:after="60"/>
        <w:jc w:val="center"/>
        <w:rPr>
          <w:rStyle w:val="SubtleReference"/>
          <w:b/>
          <w:sz w:val="28"/>
        </w:rPr>
      </w:pPr>
      <w:r w:rsidRPr="000E1443">
        <w:rPr>
          <w:rStyle w:val="SubtleReference"/>
          <w:b/>
          <w:sz w:val="28"/>
        </w:rPr>
        <w:t>ПОТВРДУ</w:t>
      </w:r>
    </w:p>
    <w:p w:rsidR="00BC540F" w:rsidRPr="00BC540F" w:rsidRDefault="00BC540F" w:rsidP="00084BD5">
      <w:pPr>
        <w:pStyle w:val="TEXT"/>
        <w:spacing w:before="60" w:after="60"/>
        <w:ind w:firstLine="0"/>
        <w:rPr>
          <w:rStyle w:val="SubtleReference"/>
        </w:rPr>
      </w:pPr>
      <w:r w:rsidRPr="00BC540F">
        <w:rPr>
          <w:rStyle w:val="SubtleReference"/>
        </w:rPr>
        <w:t>Којом потврђује да је Понуђач</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56"/>
      </w:tblGrid>
      <w:tr w:rsidR="000E1443" w:rsidTr="003D13E8">
        <w:trPr>
          <w:trHeight w:hRule="exact" w:val="432"/>
        </w:trPr>
        <w:tc>
          <w:tcPr>
            <w:tcW w:w="7256" w:type="dxa"/>
            <w:tcBorders>
              <w:bottom w:val="single" w:sz="4" w:space="0" w:color="auto"/>
            </w:tcBorders>
          </w:tcPr>
          <w:p w:rsidR="000E1443" w:rsidRDefault="000E1443" w:rsidP="00084BD5">
            <w:pPr>
              <w:pStyle w:val="TEXT"/>
              <w:spacing w:before="60" w:after="60"/>
              <w:ind w:firstLine="0"/>
              <w:rPr>
                <w:rStyle w:val="SubtleReference"/>
              </w:rPr>
            </w:pPr>
          </w:p>
        </w:tc>
      </w:tr>
      <w:tr w:rsidR="000E1443" w:rsidTr="003D13E8">
        <w:trPr>
          <w:trHeight w:hRule="exact" w:val="288"/>
        </w:trPr>
        <w:tc>
          <w:tcPr>
            <w:tcW w:w="7256" w:type="dxa"/>
            <w:tcBorders>
              <w:top w:val="single" w:sz="4" w:space="0" w:color="auto"/>
            </w:tcBorders>
          </w:tcPr>
          <w:p w:rsidR="000E1443" w:rsidRPr="000E1443" w:rsidRDefault="000E1443" w:rsidP="00084BD5">
            <w:pPr>
              <w:pStyle w:val="TEXT"/>
              <w:spacing w:before="60" w:after="60"/>
              <w:jc w:val="center"/>
              <w:rPr>
                <w:rStyle w:val="SubtleReference"/>
                <w:i/>
              </w:rPr>
            </w:pPr>
            <w:r w:rsidRPr="000E1443">
              <w:rPr>
                <w:rStyle w:val="SubtleReference"/>
                <w:i/>
                <w:sz w:val="18"/>
              </w:rPr>
              <w:t>(назив и седиште Наручиоца)</w:t>
            </w:r>
          </w:p>
        </w:tc>
      </w:tr>
    </w:tbl>
    <w:p w:rsidR="00BC540F" w:rsidRPr="00BC540F" w:rsidRDefault="00BC540F" w:rsidP="00AE30D2">
      <w:pPr>
        <w:pStyle w:val="TEXT"/>
        <w:spacing w:before="120" w:after="60"/>
        <w:ind w:firstLine="0"/>
        <w:rPr>
          <w:rStyle w:val="SubtleReference"/>
        </w:rPr>
      </w:pPr>
      <w:r w:rsidRPr="00BC540F">
        <w:rPr>
          <w:rStyle w:val="SubtleReference"/>
        </w:rPr>
        <w:t>у 201</w:t>
      </w:r>
      <w:r w:rsidR="000E1443">
        <w:rPr>
          <w:rStyle w:val="SubtleReference"/>
        </w:rPr>
        <w:t>3</w:t>
      </w:r>
      <w:r w:rsidRPr="00BC540F">
        <w:rPr>
          <w:rStyle w:val="SubtleReference"/>
        </w:rPr>
        <w:t>., 201</w:t>
      </w:r>
      <w:r w:rsidR="000E1443">
        <w:rPr>
          <w:rStyle w:val="SubtleReference"/>
        </w:rPr>
        <w:t>4</w:t>
      </w:r>
      <w:r w:rsidRPr="00BC540F">
        <w:rPr>
          <w:rStyle w:val="SubtleReference"/>
        </w:rPr>
        <w:t>. и 201</w:t>
      </w:r>
      <w:r w:rsidR="000E1443">
        <w:rPr>
          <w:rStyle w:val="SubtleReference"/>
        </w:rPr>
        <w:t>5</w:t>
      </w:r>
      <w:r w:rsidRPr="00BC540F">
        <w:rPr>
          <w:rStyle w:val="SubtleReference"/>
        </w:rPr>
        <w:t xml:space="preserve">. години Наручиоцу извршио испоруку добара: </w:t>
      </w:r>
    </w:p>
    <w:p w:rsidR="00BC540F" w:rsidRPr="005B00E7" w:rsidRDefault="00BC540F" w:rsidP="00084BD5">
      <w:pPr>
        <w:pStyle w:val="TEXT"/>
        <w:spacing w:before="60" w:after="60"/>
        <w:ind w:firstLine="0"/>
        <w:rPr>
          <w:rStyle w:val="SubtleReference"/>
          <w:b/>
        </w:rPr>
      </w:pPr>
      <w:r w:rsidRPr="005B00E7">
        <w:rPr>
          <w:rStyle w:val="SubtleReference"/>
          <w:b/>
        </w:rPr>
        <w:t xml:space="preserve">Гасних мерила - Мембранских гасомера за КМРС Г4Т </w:t>
      </w:r>
    </w:p>
    <w:p w:rsidR="00BC540F" w:rsidRDefault="00BC540F" w:rsidP="00084BD5">
      <w:pPr>
        <w:pStyle w:val="TEXT"/>
        <w:spacing w:before="60" w:after="60"/>
        <w:ind w:firstLine="0"/>
        <w:rPr>
          <w:rStyle w:val="SubtleReference"/>
        </w:rPr>
      </w:pPr>
      <w:r w:rsidRPr="00BC540F">
        <w:rPr>
          <w:rStyle w:val="SubtleReference"/>
        </w:rPr>
        <w:t>у износу:</w:t>
      </w:r>
    </w:p>
    <w:tbl>
      <w:tblPr>
        <w:tblStyle w:val="TableGrid"/>
        <w:tblW w:w="0" w:type="auto"/>
        <w:tblLook w:val="04A0"/>
      </w:tblPr>
      <w:tblGrid>
        <w:gridCol w:w="3321"/>
        <w:gridCol w:w="3322"/>
        <w:gridCol w:w="3322"/>
      </w:tblGrid>
      <w:tr w:rsidR="000E1443" w:rsidTr="00546869">
        <w:trPr>
          <w:trHeight w:hRule="exact" w:val="720"/>
        </w:trPr>
        <w:tc>
          <w:tcPr>
            <w:tcW w:w="3321" w:type="dxa"/>
            <w:tcBorders>
              <w:top w:val="single" w:sz="4" w:space="0" w:color="auto"/>
              <w:left w:val="single" w:sz="4" w:space="0" w:color="auto"/>
              <w:bottom w:val="single" w:sz="4" w:space="0" w:color="auto"/>
              <w:right w:val="single" w:sz="4" w:space="0" w:color="auto"/>
            </w:tcBorders>
            <w:vAlign w:val="center"/>
          </w:tcPr>
          <w:p w:rsidR="00DD6529" w:rsidRPr="00BC540F" w:rsidRDefault="00DD6529" w:rsidP="00084BD5">
            <w:pPr>
              <w:pStyle w:val="TEXT"/>
              <w:spacing w:before="60" w:after="60"/>
              <w:ind w:firstLine="0"/>
              <w:jc w:val="left"/>
              <w:rPr>
                <w:rStyle w:val="SubtleReference"/>
              </w:rPr>
            </w:pPr>
            <w:r w:rsidRPr="00BC540F">
              <w:rPr>
                <w:rStyle w:val="SubtleReference"/>
              </w:rPr>
              <w:t>Укупна вредност</w:t>
            </w:r>
          </w:p>
          <w:p w:rsidR="00DD6529" w:rsidRPr="00BC540F" w:rsidRDefault="00DD6529" w:rsidP="00084BD5">
            <w:pPr>
              <w:pStyle w:val="TEXT"/>
              <w:spacing w:before="60" w:after="60"/>
              <w:jc w:val="right"/>
              <w:rPr>
                <w:rStyle w:val="SubtleReference"/>
              </w:rPr>
            </w:pPr>
            <w:r w:rsidRPr="00BC540F">
              <w:rPr>
                <w:rStyle w:val="SubtleReference"/>
              </w:rPr>
              <w:t>у 201</w:t>
            </w:r>
            <w:r>
              <w:rPr>
                <w:rStyle w:val="SubtleReference"/>
              </w:rPr>
              <w:t>3</w:t>
            </w:r>
            <w:r w:rsidRPr="00BC540F">
              <w:rPr>
                <w:rStyle w:val="SubtleReference"/>
              </w:rPr>
              <w:t>. години</w:t>
            </w:r>
          </w:p>
          <w:p w:rsidR="000E1443" w:rsidRDefault="000E1443" w:rsidP="00084BD5">
            <w:pPr>
              <w:pStyle w:val="TEXT"/>
              <w:spacing w:before="60" w:after="60"/>
              <w:ind w:firstLine="0"/>
              <w:jc w:val="left"/>
              <w:rPr>
                <w:rStyle w:val="SubtleReference"/>
              </w:rPr>
            </w:pPr>
          </w:p>
        </w:tc>
        <w:tc>
          <w:tcPr>
            <w:tcW w:w="3322" w:type="dxa"/>
            <w:tcBorders>
              <w:top w:val="single" w:sz="4" w:space="0" w:color="auto"/>
              <w:left w:val="single" w:sz="4" w:space="0" w:color="auto"/>
              <w:bottom w:val="single" w:sz="4" w:space="0" w:color="auto"/>
              <w:right w:val="single" w:sz="4" w:space="0" w:color="auto"/>
            </w:tcBorders>
            <w:vAlign w:val="center"/>
          </w:tcPr>
          <w:p w:rsidR="00DD6529" w:rsidRPr="00BC540F" w:rsidRDefault="00DD6529" w:rsidP="00084BD5">
            <w:pPr>
              <w:pStyle w:val="TEXT"/>
              <w:spacing w:before="60" w:after="60"/>
              <w:ind w:firstLine="0"/>
              <w:rPr>
                <w:rStyle w:val="SubtleReference"/>
              </w:rPr>
            </w:pPr>
            <w:r w:rsidRPr="00BC540F">
              <w:rPr>
                <w:rStyle w:val="SubtleReference"/>
              </w:rPr>
              <w:t>Укупна вредност</w:t>
            </w:r>
          </w:p>
          <w:p w:rsidR="00DD6529" w:rsidRPr="00BC540F" w:rsidRDefault="00DD6529" w:rsidP="00084BD5">
            <w:pPr>
              <w:pStyle w:val="TEXT"/>
              <w:spacing w:before="60" w:after="60"/>
              <w:jc w:val="right"/>
              <w:rPr>
                <w:rStyle w:val="SubtleReference"/>
              </w:rPr>
            </w:pPr>
            <w:r w:rsidRPr="00BC540F">
              <w:rPr>
                <w:rStyle w:val="SubtleReference"/>
              </w:rPr>
              <w:t>у 2014. години</w:t>
            </w:r>
          </w:p>
          <w:p w:rsidR="000E1443" w:rsidRDefault="000E1443" w:rsidP="00084BD5">
            <w:pPr>
              <w:pStyle w:val="TEXT"/>
              <w:spacing w:before="60" w:after="60"/>
              <w:ind w:firstLine="0"/>
              <w:jc w:val="left"/>
              <w:rPr>
                <w:rStyle w:val="SubtleReference"/>
              </w:rPr>
            </w:pPr>
          </w:p>
        </w:tc>
        <w:tc>
          <w:tcPr>
            <w:tcW w:w="3322" w:type="dxa"/>
            <w:tcBorders>
              <w:top w:val="single" w:sz="4" w:space="0" w:color="auto"/>
              <w:left w:val="single" w:sz="4" w:space="0" w:color="auto"/>
              <w:bottom w:val="single" w:sz="4" w:space="0" w:color="auto"/>
              <w:right w:val="single" w:sz="4" w:space="0" w:color="auto"/>
            </w:tcBorders>
            <w:vAlign w:val="center"/>
          </w:tcPr>
          <w:p w:rsidR="00DD6529" w:rsidRPr="00BC540F" w:rsidRDefault="00DD6529" w:rsidP="00084BD5">
            <w:pPr>
              <w:pStyle w:val="TEXT"/>
              <w:spacing w:before="60" w:after="60"/>
              <w:ind w:firstLine="0"/>
              <w:rPr>
                <w:rStyle w:val="SubtleReference"/>
              </w:rPr>
            </w:pPr>
            <w:r w:rsidRPr="00BC540F">
              <w:rPr>
                <w:rStyle w:val="SubtleReference"/>
              </w:rPr>
              <w:t>Укупна вредност</w:t>
            </w:r>
          </w:p>
          <w:p w:rsidR="00DD6529" w:rsidRPr="00BC540F" w:rsidRDefault="00DD6529" w:rsidP="00084BD5">
            <w:pPr>
              <w:pStyle w:val="TEXT"/>
              <w:spacing w:before="60" w:after="60"/>
              <w:jc w:val="right"/>
              <w:rPr>
                <w:rStyle w:val="SubtleReference"/>
              </w:rPr>
            </w:pPr>
            <w:r w:rsidRPr="00BC540F">
              <w:rPr>
                <w:rStyle w:val="SubtleReference"/>
              </w:rPr>
              <w:t>у 201</w:t>
            </w:r>
            <w:r>
              <w:rPr>
                <w:rStyle w:val="SubtleReference"/>
              </w:rPr>
              <w:t>5</w:t>
            </w:r>
            <w:r w:rsidRPr="00BC540F">
              <w:rPr>
                <w:rStyle w:val="SubtleReference"/>
              </w:rPr>
              <w:t>. години</w:t>
            </w:r>
          </w:p>
          <w:p w:rsidR="000E1443" w:rsidRDefault="000E1443" w:rsidP="00084BD5">
            <w:pPr>
              <w:pStyle w:val="TEXT"/>
              <w:spacing w:before="60" w:after="60"/>
              <w:ind w:firstLine="0"/>
              <w:jc w:val="left"/>
              <w:rPr>
                <w:rStyle w:val="SubtleReference"/>
              </w:rPr>
            </w:pPr>
          </w:p>
        </w:tc>
      </w:tr>
      <w:tr w:rsidR="00546869" w:rsidRPr="00546869" w:rsidTr="00546869">
        <w:trPr>
          <w:trHeight w:hRule="exact" w:val="144"/>
        </w:trPr>
        <w:tc>
          <w:tcPr>
            <w:tcW w:w="3321" w:type="dxa"/>
            <w:tcBorders>
              <w:top w:val="single" w:sz="4" w:space="0" w:color="auto"/>
              <w:left w:val="nil"/>
              <w:bottom w:val="single" w:sz="4" w:space="0" w:color="auto"/>
              <w:right w:val="nil"/>
            </w:tcBorders>
            <w:vAlign w:val="center"/>
          </w:tcPr>
          <w:p w:rsidR="00546869" w:rsidRPr="00546869" w:rsidRDefault="00546869" w:rsidP="00084BD5">
            <w:pPr>
              <w:pStyle w:val="TEXT"/>
              <w:spacing w:before="60" w:after="60"/>
              <w:ind w:firstLine="0"/>
              <w:jc w:val="center"/>
              <w:rPr>
                <w:rStyle w:val="SubtleReference"/>
                <w:sz w:val="6"/>
              </w:rPr>
            </w:pPr>
          </w:p>
        </w:tc>
        <w:tc>
          <w:tcPr>
            <w:tcW w:w="3322" w:type="dxa"/>
            <w:tcBorders>
              <w:top w:val="single" w:sz="4" w:space="0" w:color="auto"/>
              <w:left w:val="nil"/>
              <w:bottom w:val="single" w:sz="4" w:space="0" w:color="auto"/>
              <w:right w:val="nil"/>
            </w:tcBorders>
            <w:vAlign w:val="center"/>
          </w:tcPr>
          <w:p w:rsidR="00546869" w:rsidRPr="00546869" w:rsidRDefault="00546869" w:rsidP="00084BD5">
            <w:pPr>
              <w:pStyle w:val="TEXT"/>
              <w:spacing w:before="60" w:after="60"/>
              <w:ind w:firstLine="0"/>
              <w:jc w:val="center"/>
              <w:rPr>
                <w:rStyle w:val="SubtleReference"/>
                <w:sz w:val="6"/>
              </w:rPr>
            </w:pPr>
          </w:p>
        </w:tc>
        <w:tc>
          <w:tcPr>
            <w:tcW w:w="3322" w:type="dxa"/>
            <w:tcBorders>
              <w:top w:val="single" w:sz="4" w:space="0" w:color="auto"/>
              <w:left w:val="nil"/>
              <w:bottom w:val="single" w:sz="4" w:space="0" w:color="auto"/>
              <w:right w:val="nil"/>
            </w:tcBorders>
            <w:vAlign w:val="center"/>
          </w:tcPr>
          <w:p w:rsidR="00546869" w:rsidRPr="00546869" w:rsidRDefault="00546869" w:rsidP="00084BD5">
            <w:pPr>
              <w:pStyle w:val="TEXT"/>
              <w:spacing w:before="60" w:after="60"/>
              <w:ind w:firstLine="0"/>
              <w:jc w:val="center"/>
              <w:rPr>
                <w:rStyle w:val="SubtleReference"/>
                <w:sz w:val="6"/>
              </w:rPr>
            </w:pPr>
          </w:p>
        </w:tc>
      </w:tr>
      <w:tr w:rsidR="000E1443" w:rsidTr="00546869">
        <w:trPr>
          <w:trHeight w:hRule="exact" w:val="432"/>
        </w:trPr>
        <w:tc>
          <w:tcPr>
            <w:tcW w:w="3321" w:type="dxa"/>
            <w:tcBorders>
              <w:top w:val="single" w:sz="4" w:space="0" w:color="auto"/>
              <w:left w:val="single" w:sz="4" w:space="0" w:color="auto"/>
              <w:bottom w:val="single" w:sz="4" w:space="0" w:color="auto"/>
              <w:right w:val="single" w:sz="4" w:space="0" w:color="auto"/>
            </w:tcBorders>
            <w:vAlign w:val="center"/>
          </w:tcPr>
          <w:p w:rsidR="000E1443" w:rsidRDefault="000E1443" w:rsidP="00084BD5">
            <w:pPr>
              <w:pStyle w:val="TEXT"/>
              <w:spacing w:before="60" w:after="60"/>
              <w:ind w:firstLine="0"/>
              <w:jc w:val="left"/>
              <w:rPr>
                <w:rStyle w:val="SubtleReference"/>
              </w:rPr>
            </w:pPr>
          </w:p>
        </w:tc>
        <w:tc>
          <w:tcPr>
            <w:tcW w:w="3322" w:type="dxa"/>
            <w:tcBorders>
              <w:top w:val="single" w:sz="4" w:space="0" w:color="auto"/>
              <w:left w:val="single" w:sz="4" w:space="0" w:color="auto"/>
              <w:bottom w:val="single" w:sz="4" w:space="0" w:color="auto"/>
              <w:right w:val="single" w:sz="4" w:space="0" w:color="auto"/>
            </w:tcBorders>
            <w:vAlign w:val="center"/>
          </w:tcPr>
          <w:p w:rsidR="000E1443" w:rsidRDefault="000E1443" w:rsidP="00084BD5">
            <w:pPr>
              <w:pStyle w:val="TEXT"/>
              <w:spacing w:before="60" w:after="60"/>
              <w:ind w:firstLine="0"/>
              <w:jc w:val="left"/>
              <w:rPr>
                <w:rStyle w:val="SubtleReference"/>
              </w:rPr>
            </w:pPr>
          </w:p>
        </w:tc>
        <w:tc>
          <w:tcPr>
            <w:tcW w:w="3322" w:type="dxa"/>
            <w:tcBorders>
              <w:top w:val="single" w:sz="4" w:space="0" w:color="auto"/>
              <w:left w:val="single" w:sz="4" w:space="0" w:color="auto"/>
              <w:bottom w:val="single" w:sz="4" w:space="0" w:color="auto"/>
              <w:right w:val="single" w:sz="4" w:space="0" w:color="auto"/>
            </w:tcBorders>
            <w:vAlign w:val="center"/>
          </w:tcPr>
          <w:p w:rsidR="000E1443" w:rsidRDefault="000E1443" w:rsidP="00084BD5">
            <w:pPr>
              <w:pStyle w:val="TEXT"/>
              <w:spacing w:before="60" w:after="60"/>
              <w:ind w:firstLine="0"/>
              <w:jc w:val="left"/>
              <w:rPr>
                <w:rStyle w:val="SubtleReference"/>
              </w:rPr>
            </w:pPr>
          </w:p>
        </w:tc>
      </w:tr>
      <w:tr w:rsidR="00DD6529" w:rsidTr="00546869">
        <w:trPr>
          <w:trHeight w:hRule="exact" w:val="432"/>
        </w:trPr>
        <w:tc>
          <w:tcPr>
            <w:tcW w:w="3321" w:type="dxa"/>
            <w:tcBorders>
              <w:top w:val="single" w:sz="4" w:space="0" w:color="auto"/>
            </w:tcBorders>
            <w:vAlign w:val="center"/>
          </w:tcPr>
          <w:p w:rsidR="00DD6529" w:rsidRDefault="00DD6529" w:rsidP="00084BD5">
            <w:pPr>
              <w:pStyle w:val="TEXT"/>
              <w:spacing w:before="60" w:after="60"/>
              <w:ind w:firstLine="0"/>
              <w:rPr>
                <w:rStyle w:val="SubtleReference"/>
              </w:rPr>
            </w:pPr>
            <w:r w:rsidRPr="00BC540F">
              <w:rPr>
                <w:rStyle w:val="SubtleReference"/>
              </w:rPr>
              <w:t>Укупно (201</w:t>
            </w:r>
            <w:r>
              <w:rPr>
                <w:rStyle w:val="SubtleReference"/>
              </w:rPr>
              <w:t>3</w:t>
            </w:r>
            <w:r w:rsidRPr="00BC540F">
              <w:rPr>
                <w:rStyle w:val="SubtleReference"/>
              </w:rPr>
              <w:t>, 201</w:t>
            </w:r>
            <w:r>
              <w:rPr>
                <w:rStyle w:val="SubtleReference"/>
              </w:rPr>
              <w:t>4</w:t>
            </w:r>
            <w:r w:rsidRPr="00BC540F">
              <w:rPr>
                <w:rStyle w:val="SubtleReference"/>
              </w:rPr>
              <w:t>, 201</w:t>
            </w:r>
            <w:r>
              <w:rPr>
                <w:rStyle w:val="SubtleReference"/>
              </w:rPr>
              <w:t>5</w:t>
            </w:r>
            <w:r w:rsidRPr="00BC540F">
              <w:rPr>
                <w:rStyle w:val="SubtleReference"/>
              </w:rPr>
              <w:t>):</w:t>
            </w:r>
          </w:p>
        </w:tc>
        <w:tc>
          <w:tcPr>
            <w:tcW w:w="6644" w:type="dxa"/>
            <w:gridSpan w:val="2"/>
            <w:tcBorders>
              <w:top w:val="single" w:sz="4" w:space="0" w:color="auto"/>
            </w:tcBorders>
            <w:vAlign w:val="center"/>
          </w:tcPr>
          <w:p w:rsidR="00DD6529" w:rsidRDefault="00DD6529" w:rsidP="00084BD5">
            <w:pPr>
              <w:pStyle w:val="TEXT"/>
              <w:spacing w:before="60" w:after="60"/>
              <w:ind w:firstLine="0"/>
              <w:jc w:val="left"/>
              <w:rPr>
                <w:rStyle w:val="SubtleReference"/>
              </w:rPr>
            </w:pPr>
          </w:p>
        </w:tc>
      </w:tr>
    </w:tbl>
    <w:p w:rsidR="00BC540F" w:rsidRPr="00BC540F" w:rsidRDefault="00BC540F" w:rsidP="00084BD5">
      <w:pPr>
        <w:pStyle w:val="TEXT"/>
        <w:spacing w:before="60" w:after="60"/>
        <w:ind w:firstLine="0"/>
        <w:rPr>
          <w:rStyle w:val="SubtleReference"/>
        </w:rPr>
      </w:pPr>
      <w:r w:rsidRPr="00BC540F">
        <w:rPr>
          <w:rStyle w:val="SubtleReference"/>
        </w:rPr>
        <w:t>Потврда се издаје на захтев Понуђача ради учешћа у поступку чији је предмет набавка добара:</w:t>
      </w:r>
    </w:p>
    <w:p w:rsidR="00BC540F" w:rsidRPr="00BC540F" w:rsidRDefault="00DD6529" w:rsidP="00084BD5">
      <w:pPr>
        <w:pStyle w:val="TEXT"/>
        <w:spacing w:before="60" w:after="60"/>
        <w:ind w:firstLine="0"/>
        <w:rPr>
          <w:rStyle w:val="SubtleReference"/>
        </w:rPr>
      </w:pPr>
      <w:r w:rsidRPr="005B00E7">
        <w:rPr>
          <w:rStyle w:val="SubtleReference"/>
          <w:b/>
        </w:rPr>
        <w:t xml:space="preserve">„Гасна мерила“,  </w:t>
      </w:r>
      <w:r w:rsidR="00BC540F" w:rsidRPr="005B00E7">
        <w:rPr>
          <w:rStyle w:val="SubtleReference"/>
          <w:b/>
        </w:rPr>
        <w:t xml:space="preserve">за потребе ЈП  </w:t>
      </w:r>
      <w:r w:rsidRPr="005B00E7">
        <w:rPr>
          <w:rStyle w:val="SubtleReference"/>
          <w:b/>
        </w:rPr>
        <w:t>ЕЛГАС СЕНТА</w:t>
      </w:r>
      <w:r w:rsidR="005B00E7">
        <w:rPr>
          <w:rStyle w:val="SubtleReference"/>
        </w:rPr>
        <w:t xml:space="preserve"> </w:t>
      </w:r>
      <w:r w:rsidR="00BC540F" w:rsidRPr="00BC540F">
        <w:rPr>
          <w:rStyle w:val="SubtleReference"/>
        </w:rPr>
        <w:t>и у друге сврхе се не може користити.</w:t>
      </w:r>
    </w:p>
    <w:p w:rsidR="00BC540F" w:rsidRPr="00BC540F" w:rsidRDefault="00BC540F" w:rsidP="00084BD5">
      <w:pPr>
        <w:pStyle w:val="TEXT"/>
        <w:spacing w:before="60" w:after="60"/>
        <w:ind w:firstLine="0"/>
        <w:rPr>
          <w:rStyle w:val="SubtleReference"/>
        </w:rPr>
      </w:pPr>
      <w:r w:rsidRPr="00BC540F">
        <w:rPr>
          <w:rStyle w:val="SubtleReference"/>
        </w:rPr>
        <w:t>Да су подаци тачни својим печатом и потписом потврђује:</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88"/>
        <w:gridCol w:w="2141"/>
        <w:gridCol w:w="3318"/>
        <w:gridCol w:w="3318"/>
      </w:tblGrid>
      <w:tr w:rsidR="00DD6529" w:rsidTr="00227658">
        <w:tc>
          <w:tcPr>
            <w:tcW w:w="1188" w:type="dxa"/>
            <w:tcMar>
              <w:left w:w="144" w:type="dxa"/>
              <w:right w:w="144" w:type="dxa"/>
            </w:tcMar>
          </w:tcPr>
          <w:p w:rsidR="00DD6529" w:rsidRPr="003409E8" w:rsidRDefault="00DD6529" w:rsidP="00084BD5">
            <w:pPr>
              <w:pStyle w:val="TEXT"/>
              <w:spacing w:before="60" w:after="60"/>
              <w:ind w:left="-106" w:firstLine="0"/>
              <w:jc w:val="right"/>
              <w:rPr>
                <w:rFonts w:eastAsia="TimesNewRomanPS-BoldItalicMT"/>
                <w:sz w:val="20"/>
              </w:rPr>
            </w:pPr>
            <w:r w:rsidRPr="003409E8">
              <w:rPr>
                <w:rFonts w:eastAsia="TimesNewRomanPS-BoldItalicMT"/>
                <w:sz w:val="20"/>
              </w:rPr>
              <w:t>Место:</w:t>
            </w:r>
          </w:p>
        </w:tc>
        <w:tc>
          <w:tcPr>
            <w:tcW w:w="2141" w:type="dxa"/>
            <w:tcBorders>
              <w:bottom w:val="single" w:sz="4" w:space="0" w:color="auto"/>
            </w:tcBorders>
          </w:tcPr>
          <w:p w:rsidR="00DD6529" w:rsidRPr="000B339E" w:rsidRDefault="00DD6529" w:rsidP="00084BD5">
            <w:pPr>
              <w:pStyle w:val="TEXT"/>
              <w:spacing w:before="60" w:after="60"/>
              <w:rPr>
                <w:rFonts w:eastAsia="TimesNewRomanPS-BoldItalicMT"/>
              </w:rPr>
            </w:pPr>
          </w:p>
        </w:tc>
        <w:tc>
          <w:tcPr>
            <w:tcW w:w="3318" w:type="dxa"/>
            <w:vMerge w:val="restart"/>
            <w:vAlign w:val="center"/>
          </w:tcPr>
          <w:p w:rsidR="00DD6529" w:rsidRPr="003409E8" w:rsidRDefault="00DD6529" w:rsidP="00084BD5">
            <w:pPr>
              <w:pStyle w:val="TEXT"/>
              <w:spacing w:before="60" w:after="60"/>
              <w:jc w:val="center"/>
              <w:rPr>
                <w:rFonts w:eastAsia="TimesNewRomanPS-BoldItalicMT"/>
              </w:rPr>
            </w:pPr>
            <w:r w:rsidRPr="003409E8">
              <w:rPr>
                <w:rFonts w:eastAsia="TimesNewRomanPS-BoldItalicMT"/>
                <w:sz w:val="22"/>
              </w:rPr>
              <w:t>МП</w:t>
            </w:r>
          </w:p>
        </w:tc>
        <w:tc>
          <w:tcPr>
            <w:tcW w:w="3318" w:type="dxa"/>
          </w:tcPr>
          <w:p w:rsidR="00DD6529" w:rsidRPr="000B339E" w:rsidRDefault="00DD6529" w:rsidP="00084BD5">
            <w:pPr>
              <w:pStyle w:val="TEXT"/>
              <w:spacing w:before="60" w:after="60"/>
              <w:ind w:firstLine="0"/>
              <w:jc w:val="center"/>
              <w:rPr>
                <w:rFonts w:eastAsia="TimesNewRomanPS-BoldItalicMT"/>
              </w:rPr>
            </w:pPr>
            <w:r w:rsidRPr="009B6D57">
              <w:rPr>
                <w:sz w:val="20"/>
              </w:rPr>
              <w:t>Одговорно лице понуђача</w:t>
            </w:r>
            <w:r w:rsidRPr="009B6D57">
              <w:rPr>
                <w:rFonts w:eastAsia="TimesNewRomanPS-BoldItalicMT"/>
                <w:sz w:val="20"/>
              </w:rPr>
              <w:t>:</w:t>
            </w:r>
          </w:p>
        </w:tc>
      </w:tr>
      <w:tr w:rsidR="00DD6529" w:rsidTr="00227658">
        <w:tc>
          <w:tcPr>
            <w:tcW w:w="1188" w:type="dxa"/>
            <w:tcMar>
              <w:left w:w="144" w:type="dxa"/>
              <w:right w:w="144" w:type="dxa"/>
            </w:tcMar>
          </w:tcPr>
          <w:p w:rsidR="00DD6529" w:rsidRPr="003409E8" w:rsidRDefault="00DD6529" w:rsidP="00084BD5">
            <w:pPr>
              <w:pStyle w:val="TEXT"/>
              <w:spacing w:before="60" w:after="60"/>
              <w:ind w:firstLine="0"/>
              <w:jc w:val="right"/>
              <w:rPr>
                <w:rFonts w:eastAsia="TimesNewRomanPS-BoldItalicMT"/>
                <w:sz w:val="20"/>
              </w:rPr>
            </w:pPr>
            <w:r w:rsidRPr="003409E8">
              <w:rPr>
                <w:rFonts w:eastAsia="TimesNewRomanPS-BoldItalicMT"/>
                <w:sz w:val="20"/>
              </w:rPr>
              <w:t>Датум:</w:t>
            </w:r>
          </w:p>
        </w:tc>
        <w:tc>
          <w:tcPr>
            <w:tcW w:w="2141" w:type="dxa"/>
            <w:tcBorders>
              <w:top w:val="single" w:sz="4" w:space="0" w:color="auto"/>
              <w:bottom w:val="single" w:sz="4" w:space="0" w:color="auto"/>
            </w:tcBorders>
          </w:tcPr>
          <w:p w:rsidR="00DD6529" w:rsidRPr="000B339E" w:rsidRDefault="00DD6529" w:rsidP="00084BD5">
            <w:pPr>
              <w:pStyle w:val="TEXT"/>
              <w:spacing w:before="60" w:after="60"/>
              <w:rPr>
                <w:rFonts w:eastAsia="TimesNewRomanPS-BoldItalicMT"/>
              </w:rPr>
            </w:pPr>
          </w:p>
        </w:tc>
        <w:tc>
          <w:tcPr>
            <w:tcW w:w="3318" w:type="dxa"/>
            <w:vMerge/>
          </w:tcPr>
          <w:p w:rsidR="00DD6529" w:rsidRPr="000B339E" w:rsidRDefault="00DD6529" w:rsidP="00084BD5">
            <w:pPr>
              <w:pStyle w:val="TEXT"/>
              <w:spacing w:before="60" w:after="60"/>
              <w:rPr>
                <w:rFonts w:eastAsia="TimesNewRomanPS-BoldItalicMT"/>
              </w:rPr>
            </w:pPr>
          </w:p>
        </w:tc>
        <w:tc>
          <w:tcPr>
            <w:tcW w:w="3318" w:type="dxa"/>
            <w:tcBorders>
              <w:bottom w:val="single" w:sz="4" w:space="0" w:color="auto"/>
            </w:tcBorders>
          </w:tcPr>
          <w:p w:rsidR="00DD6529" w:rsidRPr="000B339E" w:rsidRDefault="00DD6529" w:rsidP="00084BD5">
            <w:pPr>
              <w:pStyle w:val="TEXT"/>
              <w:spacing w:before="60" w:after="60"/>
              <w:ind w:firstLine="0"/>
              <w:rPr>
                <w:rFonts w:eastAsia="TimesNewRomanPS-BoldItalicMT"/>
              </w:rPr>
            </w:pPr>
          </w:p>
        </w:tc>
      </w:tr>
    </w:tbl>
    <w:p w:rsidR="00BC540F" w:rsidRPr="004D582D" w:rsidRDefault="00BC540F" w:rsidP="00084BD5">
      <w:pPr>
        <w:pStyle w:val="TEXT"/>
        <w:spacing w:before="60" w:after="60"/>
        <w:ind w:firstLine="0"/>
        <w:rPr>
          <w:rStyle w:val="SubtleReference"/>
          <w:b/>
          <w:sz w:val="20"/>
        </w:rPr>
      </w:pPr>
      <w:r w:rsidRPr="004D582D">
        <w:rPr>
          <w:rStyle w:val="SubtleReference"/>
          <w:b/>
          <w:sz w:val="20"/>
        </w:rPr>
        <w:t>Напомена: Износ извршене испоруке добара мо</w:t>
      </w:r>
      <w:r w:rsidR="00D405BC">
        <w:rPr>
          <w:rStyle w:val="SubtleReference"/>
          <w:b/>
          <w:sz w:val="20"/>
        </w:rPr>
        <w:t xml:space="preserve">ра бити минималне вредности од </w:t>
      </w:r>
      <w:r w:rsidRPr="004D582D">
        <w:rPr>
          <w:rStyle w:val="SubtleReference"/>
          <w:b/>
          <w:sz w:val="20"/>
        </w:rPr>
        <w:t>6.000.000,00</w:t>
      </w:r>
      <w:r w:rsidR="00DD6529" w:rsidRPr="004D582D">
        <w:rPr>
          <w:rStyle w:val="SubtleReference"/>
          <w:b/>
          <w:sz w:val="20"/>
        </w:rPr>
        <w:t xml:space="preserve"> </w:t>
      </w:r>
      <w:r w:rsidRPr="004D582D">
        <w:rPr>
          <w:rStyle w:val="SubtleReference"/>
          <w:b/>
          <w:sz w:val="20"/>
        </w:rPr>
        <w:t>дин.</w:t>
      </w:r>
      <w:r w:rsidR="004D582D">
        <w:rPr>
          <w:rStyle w:val="SubtleReference"/>
          <w:b/>
          <w:sz w:val="20"/>
        </w:rPr>
        <w:t xml:space="preserve"> без ПДВ-а</w:t>
      </w:r>
      <w:r w:rsidRPr="004D582D">
        <w:rPr>
          <w:rStyle w:val="SubtleReference"/>
          <w:b/>
          <w:sz w:val="20"/>
        </w:rPr>
        <w:t xml:space="preserve"> укупно за све три тражене године.</w:t>
      </w:r>
    </w:p>
    <w:p w:rsidR="0032045F" w:rsidRDefault="00BC540F" w:rsidP="00084BD5">
      <w:pPr>
        <w:pStyle w:val="TEXT"/>
        <w:spacing w:before="60" w:after="60"/>
        <w:ind w:firstLine="0"/>
        <w:rPr>
          <w:rStyle w:val="SubtleReference"/>
          <w:sz w:val="20"/>
        </w:rPr>
      </w:pPr>
      <w:r w:rsidRPr="00DD6529">
        <w:rPr>
          <w:rStyle w:val="SubtleReference"/>
          <w:sz w:val="20"/>
        </w:rPr>
        <w:t>За доставу више листа овај образац копирати.</w:t>
      </w:r>
    </w:p>
    <w:p w:rsidR="003409E8" w:rsidRDefault="00BC540F" w:rsidP="00084BD5">
      <w:pPr>
        <w:pStyle w:val="TEXT"/>
        <w:spacing w:before="60" w:after="60"/>
        <w:ind w:firstLine="0"/>
        <w:rPr>
          <w:rStyle w:val="SubtleReference"/>
          <w:sz w:val="20"/>
        </w:rPr>
      </w:pPr>
      <w:r w:rsidRPr="00DD6529">
        <w:rPr>
          <w:rStyle w:val="SubtleReference"/>
          <w:sz w:val="20"/>
        </w:rPr>
        <w:t>Уместо на овом обрасцу листа се може доставити и на свом меморандуму.</w:t>
      </w:r>
    </w:p>
    <w:p w:rsidR="00DD6529" w:rsidRPr="00DD6529" w:rsidRDefault="00DD6529" w:rsidP="00084BD5">
      <w:pPr>
        <w:pStyle w:val="TEXT"/>
        <w:spacing w:before="60" w:after="60"/>
        <w:rPr>
          <w:rStyle w:val="SubtleReference"/>
          <w:sz w:val="20"/>
        </w:rPr>
        <w:sectPr w:rsidR="00DD6529" w:rsidRPr="00DD6529" w:rsidSect="00AF0715">
          <w:pgSz w:w="11909" w:h="16834" w:code="9"/>
          <w:pgMar w:top="576" w:right="720" w:bottom="432" w:left="1440" w:header="0" w:footer="576" w:gutter="0"/>
          <w:cols w:space="720"/>
          <w:noEndnote/>
          <w:titlePg/>
          <w:docGrid w:linePitch="299"/>
        </w:sectPr>
      </w:pPr>
    </w:p>
    <w:p w:rsidR="00EB1476" w:rsidRPr="00536B5A" w:rsidRDefault="00EB1476" w:rsidP="003D13E8">
      <w:pPr>
        <w:pStyle w:val="NASLOV"/>
        <w:rPr>
          <w:highlight w:val="lightGray"/>
        </w:rPr>
      </w:pPr>
      <w:r w:rsidRPr="00536B5A">
        <w:rPr>
          <w:highlight w:val="lightGray"/>
        </w:rPr>
        <w:t>М</w:t>
      </w:r>
      <w:r w:rsidR="00624DE7">
        <w:rPr>
          <w:highlight w:val="lightGray"/>
        </w:rPr>
        <w:t>одел Уговора</w:t>
      </w:r>
    </w:p>
    <w:p w:rsidR="00EB1476" w:rsidRPr="00A43B86" w:rsidRDefault="00EB1476" w:rsidP="00084BD5">
      <w:pPr>
        <w:pStyle w:val="POD"/>
        <w:spacing w:before="60" w:after="60"/>
      </w:pPr>
      <w:r w:rsidRPr="00A43B86">
        <w:t>мерача протока природног гаса</w:t>
      </w:r>
    </w:p>
    <w:tbl>
      <w:tblPr>
        <w:tblStyle w:val="TableGrid"/>
        <w:tblW w:w="0" w:type="auto"/>
        <w:jc w:val="center"/>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40"/>
        <w:gridCol w:w="2160"/>
      </w:tblGrid>
      <w:tr w:rsidR="00EB1476" w:rsidTr="00227658">
        <w:trPr>
          <w:jc w:val="center"/>
        </w:trPr>
        <w:tc>
          <w:tcPr>
            <w:tcW w:w="1440" w:type="dxa"/>
          </w:tcPr>
          <w:p w:rsidR="00EB1476" w:rsidRPr="00EF4712" w:rsidRDefault="00EB1476" w:rsidP="00084BD5">
            <w:pPr>
              <w:pStyle w:val="POD"/>
              <w:spacing w:before="60" w:after="60"/>
              <w:ind w:firstLine="0"/>
              <w:jc w:val="right"/>
            </w:pPr>
            <w:r w:rsidRPr="00EF4712">
              <w:t>Број:</w:t>
            </w:r>
          </w:p>
        </w:tc>
        <w:tc>
          <w:tcPr>
            <w:tcW w:w="2160" w:type="dxa"/>
            <w:tcBorders>
              <w:bottom w:val="double" w:sz="4" w:space="0" w:color="auto"/>
            </w:tcBorders>
          </w:tcPr>
          <w:p w:rsidR="00EB1476" w:rsidRDefault="00EB1476" w:rsidP="00084BD5">
            <w:pPr>
              <w:pStyle w:val="POD"/>
              <w:spacing w:before="60" w:after="60"/>
              <w:ind w:firstLine="0"/>
              <w:rPr>
                <w:color w:val="FF0000"/>
              </w:rPr>
            </w:pPr>
          </w:p>
        </w:tc>
      </w:tr>
    </w:tbl>
    <w:p w:rsidR="00EB1476" w:rsidRDefault="00EB1476" w:rsidP="00084BD5">
      <w:pPr>
        <w:pStyle w:val="TEXT"/>
        <w:spacing w:before="60" w:after="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8"/>
        <w:gridCol w:w="2340"/>
        <w:gridCol w:w="4187"/>
      </w:tblGrid>
      <w:tr w:rsidR="00EB1476" w:rsidTr="00227658">
        <w:tc>
          <w:tcPr>
            <w:tcW w:w="3438" w:type="dxa"/>
          </w:tcPr>
          <w:p w:rsidR="00EB1476" w:rsidRDefault="00EB1476" w:rsidP="00084BD5">
            <w:pPr>
              <w:pStyle w:val="TEXT"/>
              <w:spacing w:before="60" w:after="60"/>
            </w:pPr>
            <w:r>
              <w:t>Закључен у Сенти, дана</w:t>
            </w:r>
          </w:p>
        </w:tc>
        <w:tc>
          <w:tcPr>
            <w:tcW w:w="2340" w:type="dxa"/>
            <w:tcBorders>
              <w:bottom w:val="double" w:sz="4" w:space="0" w:color="auto"/>
            </w:tcBorders>
          </w:tcPr>
          <w:p w:rsidR="00EB1476" w:rsidRDefault="00EB1476" w:rsidP="00084BD5">
            <w:pPr>
              <w:pStyle w:val="TEXT"/>
              <w:spacing w:before="60" w:after="60"/>
            </w:pPr>
          </w:p>
        </w:tc>
        <w:tc>
          <w:tcPr>
            <w:tcW w:w="4187" w:type="dxa"/>
          </w:tcPr>
          <w:p w:rsidR="00EB1476" w:rsidRDefault="00EB1476" w:rsidP="00084BD5">
            <w:pPr>
              <w:pStyle w:val="TEXT"/>
              <w:spacing w:before="60" w:after="60"/>
              <w:ind w:left="-14"/>
            </w:pPr>
            <w:r>
              <w:t>године између:</w:t>
            </w:r>
          </w:p>
        </w:tc>
      </w:tr>
    </w:tbl>
    <w:p w:rsidR="00EB1476" w:rsidRDefault="00EB1476" w:rsidP="00084BD5">
      <w:pPr>
        <w:pStyle w:val="TEXT"/>
        <w:spacing w:before="60" w:after="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68"/>
        <w:gridCol w:w="2430"/>
        <w:gridCol w:w="3467"/>
      </w:tblGrid>
      <w:tr w:rsidR="00EB1476" w:rsidRPr="00F675EC" w:rsidTr="00227658">
        <w:trPr>
          <w:trHeight w:hRule="exact" w:val="288"/>
        </w:trPr>
        <w:tc>
          <w:tcPr>
            <w:tcW w:w="9965" w:type="dxa"/>
            <w:gridSpan w:val="3"/>
            <w:vAlign w:val="center"/>
          </w:tcPr>
          <w:p w:rsidR="00EB1476" w:rsidRPr="00F675EC" w:rsidRDefault="00EB1476" w:rsidP="00084BD5">
            <w:pPr>
              <w:pStyle w:val="TEXT"/>
              <w:spacing w:before="60" w:after="60"/>
              <w:rPr>
                <w:rStyle w:val="SubtleReference"/>
              </w:rPr>
            </w:pPr>
            <w:r>
              <w:rPr>
                <w:rStyle w:val="SubtleReference"/>
              </w:rPr>
              <w:t>ЈП ЕЛГАС СЕНТА</w:t>
            </w:r>
            <w:r w:rsidRPr="00F675EC">
              <w:rPr>
                <w:rStyle w:val="SubtleReference"/>
              </w:rPr>
              <w:t xml:space="preserve">,   </w:t>
            </w:r>
            <w:r>
              <w:rPr>
                <w:rStyle w:val="SubtleReference"/>
              </w:rPr>
              <w:t>Калман Миксата бр. 37; 24400 Сента</w:t>
            </w:r>
          </w:p>
          <w:p w:rsidR="00EB1476" w:rsidRPr="00F675EC" w:rsidRDefault="00EB1476" w:rsidP="00084BD5">
            <w:pPr>
              <w:pStyle w:val="TEXT"/>
              <w:spacing w:before="60" w:after="60"/>
              <w:rPr>
                <w:rStyle w:val="SubtleReference"/>
              </w:rPr>
            </w:pPr>
          </w:p>
        </w:tc>
      </w:tr>
      <w:tr w:rsidR="00F807CC" w:rsidRPr="00F675EC" w:rsidTr="00F807CC">
        <w:trPr>
          <w:trHeight w:hRule="exact" w:val="288"/>
        </w:trPr>
        <w:tc>
          <w:tcPr>
            <w:tcW w:w="4068" w:type="dxa"/>
            <w:vAlign w:val="center"/>
          </w:tcPr>
          <w:p w:rsidR="00F807CC" w:rsidRDefault="00F807CC" w:rsidP="00084BD5">
            <w:pPr>
              <w:pStyle w:val="TEXT"/>
              <w:spacing w:before="60" w:after="60"/>
              <w:rPr>
                <w:rStyle w:val="SubtleReference"/>
              </w:rPr>
            </w:pPr>
          </w:p>
        </w:tc>
        <w:tc>
          <w:tcPr>
            <w:tcW w:w="2430" w:type="dxa"/>
            <w:vAlign w:val="center"/>
          </w:tcPr>
          <w:p w:rsidR="00F807CC" w:rsidRDefault="00F807CC" w:rsidP="00084BD5">
            <w:pPr>
              <w:pStyle w:val="TEXT"/>
              <w:spacing w:before="60" w:after="60"/>
              <w:ind w:firstLine="0"/>
              <w:rPr>
                <w:rStyle w:val="SubtleReference"/>
              </w:rPr>
            </w:pPr>
            <w:r>
              <w:rPr>
                <w:rStyle w:val="SubtleReference"/>
              </w:rPr>
              <w:t>кога заступа</w:t>
            </w:r>
          </w:p>
        </w:tc>
        <w:tc>
          <w:tcPr>
            <w:tcW w:w="3467" w:type="dxa"/>
            <w:tcBorders>
              <w:bottom w:val="single" w:sz="4" w:space="0" w:color="auto"/>
            </w:tcBorders>
            <w:vAlign w:val="center"/>
          </w:tcPr>
          <w:p w:rsidR="00F807CC" w:rsidRPr="00F675EC" w:rsidRDefault="00F807CC" w:rsidP="00084BD5">
            <w:pPr>
              <w:pStyle w:val="TEXT"/>
              <w:spacing w:before="60" w:after="60"/>
              <w:ind w:firstLine="0"/>
              <w:rPr>
                <w:rStyle w:val="SubtleReference"/>
              </w:rPr>
            </w:pPr>
          </w:p>
        </w:tc>
      </w:tr>
      <w:tr w:rsidR="00EB1476" w:rsidRPr="00F675EC" w:rsidTr="00F807CC">
        <w:trPr>
          <w:trHeight w:hRule="exact" w:val="288"/>
        </w:trPr>
        <w:tc>
          <w:tcPr>
            <w:tcW w:w="4068" w:type="dxa"/>
            <w:vAlign w:val="center"/>
          </w:tcPr>
          <w:p w:rsidR="00EB1476" w:rsidRPr="00F675EC" w:rsidRDefault="00EB1476" w:rsidP="00084BD5">
            <w:pPr>
              <w:pStyle w:val="TEXT"/>
              <w:spacing w:before="60" w:after="60"/>
              <w:rPr>
                <w:rStyle w:val="SubtleReference"/>
              </w:rPr>
            </w:pPr>
            <w:r>
              <w:rPr>
                <w:rStyle w:val="SubtleReference"/>
              </w:rPr>
              <w:t>Директор</w:t>
            </w:r>
            <w:r w:rsidRPr="00F675EC">
              <w:rPr>
                <w:rStyle w:val="SubtleReference"/>
              </w:rPr>
              <w:t>:</w:t>
            </w:r>
          </w:p>
        </w:tc>
        <w:tc>
          <w:tcPr>
            <w:tcW w:w="2430" w:type="dxa"/>
            <w:vAlign w:val="center"/>
          </w:tcPr>
          <w:p w:rsidR="00EB1476" w:rsidRPr="00753103" w:rsidRDefault="00EB1476" w:rsidP="00084BD5">
            <w:pPr>
              <w:pStyle w:val="TEXT"/>
              <w:spacing w:before="60" w:after="60"/>
              <w:ind w:firstLine="0"/>
              <w:rPr>
                <w:rStyle w:val="SubtleReference"/>
              </w:rPr>
            </w:pPr>
            <w:r>
              <w:rPr>
                <w:rStyle w:val="SubtleReference"/>
              </w:rPr>
              <w:t>Бошко Петровић</w:t>
            </w:r>
          </w:p>
        </w:tc>
        <w:tc>
          <w:tcPr>
            <w:tcW w:w="3467" w:type="dxa"/>
            <w:tcBorders>
              <w:bottom w:val="single" w:sz="4" w:space="0" w:color="auto"/>
            </w:tcBorders>
            <w:vAlign w:val="center"/>
          </w:tcPr>
          <w:p w:rsidR="00EB1476" w:rsidRPr="00F675EC" w:rsidRDefault="00EB1476" w:rsidP="00084BD5">
            <w:pPr>
              <w:pStyle w:val="TEXT"/>
              <w:spacing w:before="60" w:after="60"/>
              <w:ind w:firstLine="0"/>
              <w:rPr>
                <w:rStyle w:val="SubtleReference"/>
              </w:rPr>
            </w:pPr>
          </w:p>
        </w:tc>
      </w:tr>
      <w:tr w:rsidR="00EB1476" w:rsidRPr="00F675EC" w:rsidTr="00F807CC">
        <w:trPr>
          <w:trHeight w:hRule="exact" w:val="288"/>
        </w:trPr>
        <w:tc>
          <w:tcPr>
            <w:tcW w:w="4068" w:type="dxa"/>
            <w:vAlign w:val="center"/>
          </w:tcPr>
          <w:p w:rsidR="00EB1476" w:rsidRPr="00F675EC" w:rsidRDefault="00EB1476" w:rsidP="00084BD5">
            <w:pPr>
              <w:pStyle w:val="TEXT"/>
              <w:spacing w:before="60" w:after="60"/>
              <w:rPr>
                <w:rStyle w:val="SubtleReference"/>
              </w:rPr>
            </w:pPr>
            <w:r>
              <w:rPr>
                <w:rStyle w:val="SubtleReference"/>
              </w:rPr>
              <w:t>Матични број</w:t>
            </w:r>
            <w:r w:rsidRPr="00F675EC">
              <w:rPr>
                <w:rStyle w:val="SubtleReference"/>
              </w:rPr>
              <w:t>:</w:t>
            </w:r>
            <w:r w:rsidRPr="00F675EC">
              <w:rPr>
                <w:rStyle w:val="SubtleReference"/>
              </w:rPr>
              <w:tab/>
            </w:r>
          </w:p>
        </w:tc>
        <w:tc>
          <w:tcPr>
            <w:tcW w:w="2430" w:type="dxa"/>
            <w:vAlign w:val="center"/>
          </w:tcPr>
          <w:p w:rsidR="00EB1476" w:rsidRPr="00F675EC" w:rsidRDefault="00EB1476" w:rsidP="00084BD5">
            <w:pPr>
              <w:pStyle w:val="TEXT"/>
              <w:spacing w:before="60" w:after="60"/>
              <w:ind w:firstLine="0"/>
              <w:rPr>
                <w:rStyle w:val="SubtleReference"/>
              </w:rPr>
            </w:pPr>
            <w:r w:rsidRPr="00F675EC">
              <w:rPr>
                <w:rStyle w:val="SubtleReference"/>
              </w:rPr>
              <w:t>08025886</w:t>
            </w:r>
          </w:p>
        </w:tc>
        <w:tc>
          <w:tcPr>
            <w:tcW w:w="3467" w:type="dxa"/>
            <w:tcBorders>
              <w:top w:val="single" w:sz="4" w:space="0" w:color="auto"/>
              <w:bottom w:val="single" w:sz="4" w:space="0" w:color="auto"/>
            </w:tcBorders>
            <w:vAlign w:val="center"/>
          </w:tcPr>
          <w:p w:rsidR="00EB1476" w:rsidRPr="00F675EC" w:rsidRDefault="00EB1476" w:rsidP="00084BD5">
            <w:pPr>
              <w:pStyle w:val="TEXT"/>
              <w:spacing w:before="60" w:after="60"/>
              <w:ind w:firstLine="0"/>
              <w:rPr>
                <w:rStyle w:val="SubtleReference"/>
              </w:rPr>
            </w:pPr>
          </w:p>
        </w:tc>
      </w:tr>
      <w:tr w:rsidR="00EB1476" w:rsidRPr="00F675EC" w:rsidTr="00F807CC">
        <w:trPr>
          <w:trHeight w:hRule="exact" w:val="288"/>
        </w:trPr>
        <w:tc>
          <w:tcPr>
            <w:tcW w:w="4068" w:type="dxa"/>
            <w:vAlign w:val="center"/>
          </w:tcPr>
          <w:p w:rsidR="00EB1476" w:rsidRPr="00753103" w:rsidRDefault="00EB1476" w:rsidP="00084BD5">
            <w:pPr>
              <w:pStyle w:val="TEXT"/>
              <w:spacing w:before="60" w:after="60"/>
              <w:rPr>
                <w:rStyle w:val="SubtleReference"/>
              </w:rPr>
            </w:pPr>
            <w:r>
              <w:rPr>
                <w:rStyle w:val="SubtleReference"/>
              </w:rPr>
              <w:t>ПИБ</w:t>
            </w:r>
          </w:p>
        </w:tc>
        <w:tc>
          <w:tcPr>
            <w:tcW w:w="2430" w:type="dxa"/>
            <w:vAlign w:val="center"/>
          </w:tcPr>
          <w:p w:rsidR="00EB1476" w:rsidRPr="00F675EC" w:rsidRDefault="00EB1476" w:rsidP="00084BD5">
            <w:pPr>
              <w:pStyle w:val="TEXT"/>
              <w:spacing w:before="60" w:after="60"/>
              <w:ind w:firstLine="0"/>
              <w:rPr>
                <w:rStyle w:val="SubtleReference"/>
              </w:rPr>
            </w:pPr>
            <w:r w:rsidRPr="00F675EC">
              <w:rPr>
                <w:rStyle w:val="SubtleReference"/>
              </w:rPr>
              <w:t>101099930</w:t>
            </w:r>
          </w:p>
        </w:tc>
        <w:tc>
          <w:tcPr>
            <w:tcW w:w="3467" w:type="dxa"/>
            <w:tcBorders>
              <w:top w:val="single" w:sz="4" w:space="0" w:color="auto"/>
              <w:bottom w:val="single" w:sz="4" w:space="0" w:color="auto"/>
            </w:tcBorders>
            <w:vAlign w:val="center"/>
          </w:tcPr>
          <w:p w:rsidR="00EB1476" w:rsidRPr="00F675EC" w:rsidRDefault="00EB1476" w:rsidP="00084BD5">
            <w:pPr>
              <w:pStyle w:val="TEXT"/>
              <w:spacing w:before="60" w:after="60"/>
              <w:ind w:firstLine="0"/>
              <w:rPr>
                <w:rStyle w:val="SubtleReference"/>
              </w:rPr>
            </w:pPr>
          </w:p>
        </w:tc>
      </w:tr>
      <w:tr w:rsidR="00EB1476" w:rsidRPr="00F675EC" w:rsidTr="00F807CC">
        <w:trPr>
          <w:trHeight w:hRule="exact" w:val="288"/>
        </w:trPr>
        <w:tc>
          <w:tcPr>
            <w:tcW w:w="4068" w:type="dxa"/>
            <w:vAlign w:val="center"/>
          </w:tcPr>
          <w:p w:rsidR="00EB1476" w:rsidRPr="00EF4712" w:rsidRDefault="00EB1476" w:rsidP="00084BD5">
            <w:pPr>
              <w:pStyle w:val="TEXT"/>
              <w:spacing w:before="60" w:after="60"/>
              <w:rPr>
                <w:rStyle w:val="SubtleReference"/>
              </w:rPr>
            </w:pPr>
            <w:r>
              <w:rPr>
                <w:rStyle w:val="SubtleReference"/>
              </w:rPr>
              <w:t>Текући рачун</w:t>
            </w:r>
          </w:p>
        </w:tc>
        <w:tc>
          <w:tcPr>
            <w:tcW w:w="5897" w:type="dxa"/>
            <w:gridSpan w:val="2"/>
            <w:vAlign w:val="center"/>
          </w:tcPr>
          <w:p w:rsidR="00EB1476" w:rsidRPr="00F807CC" w:rsidRDefault="00EB1476" w:rsidP="00084BD5">
            <w:pPr>
              <w:pStyle w:val="TEXT"/>
              <w:spacing w:before="60" w:after="60"/>
              <w:ind w:firstLine="0"/>
              <w:rPr>
                <w:rStyle w:val="SubtleReference"/>
              </w:rPr>
            </w:pPr>
            <w:r w:rsidRPr="00EF4712">
              <w:rPr>
                <w:szCs w:val="18"/>
              </w:rPr>
              <w:t>205</w:t>
            </w:r>
            <w:r>
              <w:rPr>
                <w:szCs w:val="18"/>
              </w:rPr>
              <w:t xml:space="preserve"> </w:t>
            </w:r>
            <w:r>
              <w:rPr>
                <w:rFonts w:ascii="Angsana New" w:hAnsi="Angsana New" w:cs="Angsana New"/>
                <w:szCs w:val="18"/>
              </w:rPr>
              <w:t>—</w:t>
            </w:r>
            <w:r>
              <w:rPr>
                <w:szCs w:val="18"/>
              </w:rPr>
              <w:t xml:space="preserve"> </w:t>
            </w:r>
            <w:r w:rsidRPr="00EF4712">
              <w:rPr>
                <w:szCs w:val="18"/>
              </w:rPr>
              <w:t>216786</w:t>
            </w:r>
            <w:r>
              <w:rPr>
                <w:szCs w:val="18"/>
              </w:rPr>
              <w:t xml:space="preserve"> </w:t>
            </w:r>
            <w:r>
              <w:rPr>
                <w:rFonts w:ascii="Angsana New" w:hAnsi="Angsana New" w:cs="Angsana New"/>
                <w:szCs w:val="18"/>
              </w:rPr>
              <w:t>—</w:t>
            </w:r>
            <w:r>
              <w:rPr>
                <w:szCs w:val="18"/>
              </w:rPr>
              <w:t xml:space="preserve"> </w:t>
            </w:r>
            <w:r w:rsidRPr="00EF4712">
              <w:rPr>
                <w:szCs w:val="18"/>
              </w:rPr>
              <w:t>18</w:t>
            </w:r>
            <w:r w:rsidR="00F807CC">
              <w:rPr>
                <w:szCs w:val="18"/>
              </w:rPr>
              <w:t xml:space="preserve">  код Комерцијалне банке АД </w:t>
            </w:r>
          </w:p>
        </w:tc>
      </w:tr>
      <w:tr w:rsidR="00EB1476" w:rsidRPr="00F675EC" w:rsidTr="00F807CC">
        <w:trPr>
          <w:trHeight w:hRule="exact" w:val="288"/>
        </w:trPr>
        <w:tc>
          <w:tcPr>
            <w:tcW w:w="4068" w:type="dxa"/>
            <w:vAlign w:val="center"/>
          </w:tcPr>
          <w:p w:rsidR="00EB1476" w:rsidRDefault="00EB1476" w:rsidP="00084BD5">
            <w:pPr>
              <w:pStyle w:val="TEXT"/>
              <w:spacing w:before="60" w:after="60"/>
              <w:rPr>
                <w:rStyle w:val="SubtleReference"/>
              </w:rPr>
            </w:pPr>
            <w:r>
              <w:rPr>
                <w:rStyle w:val="SubtleReference"/>
              </w:rPr>
              <w:t>У даљем тексту:</w:t>
            </w:r>
          </w:p>
        </w:tc>
        <w:tc>
          <w:tcPr>
            <w:tcW w:w="5897" w:type="dxa"/>
            <w:gridSpan w:val="2"/>
            <w:vAlign w:val="center"/>
          </w:tcPr>
          <w:p w:rsidR="00EB1476" w:rsidRPr="00EF4712" w:rsidRDefault="00EB1476" w:rsidP="00084BD5">
            <w:pPr>
              <w:pStyle w:val="TEXT"/>
              <w:spacing w:before="60" w:after="60"/>
              <w:ind w:firstLine="0"/>
              <w:rPr>
                <w:szCs w:val="18"/>
              </w:rPr>
            </w:pPr>
            <w:r>
              <w:rPr>
                <w:szCs w:val="18"/>
              </w:rPr>
              <w:t>Наручилац</w:t>
            </w:r>
          </w:p>
        </w:tc>
      </w:tr>
    </w:tbl>
    <w:p w:rsidR="00EB1476" w:rsidRPr="00C524A6" w:rsidRDefault="00EB1476" w:rsidP="00084BD5">
      <w:pPr>
        <w:pStyle w:val="TEXT"/>
        <w:spacing w:before="60" w:after="60"/>
      </w:pPr>
      <w:r w:rsidRPr="00C524A6">
        <w:t>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68"/>
        <w:gridCol w:w="2430"/>
        <w:gridCol w:w="3467"/>
      </w:tblGrid>
      <w:tr w:rsidR="00EB1476" w:rsidRPr="00F675EC" w:rsidTr="00F807CC">
        <w:trPr>
          <w:trHeight w:hRule="exact" w:val="288"/>
        </w:trPr>
        <w:tc>
          <w:tcPr>
            <w:tcW w:w="4068" w:type="dxa"/>
            <w:vAlign w:val="center"/>
          </w:tcPr>
          <w:p w:rsidR="00EB1476" w:rsidRPr="00F675EC" w:rsidRDefault="00EB1476" w:rsidP="00084BD5">
            <w:pPr>
              <w:pStyle w:val="TEXT"/>
              <w:spacing w:before="60" w:after="60"/>
              <w:rPr>
                <w:rStyle w:val="SubtleReference"/>
              </w:rPr>
            </w:pPr>
          </w:p>
        </w:tc>
        <w:tc>
          <w:tcPr>
            <w:tcW w:w="5897" w:type="dxa"/>
            <w:gridSpan w:val="2"/>
            <w:vAlign w:val="center"/>
          </w:tcPr>
          <w:p w:rsidR="00EB1476" w:rsidRPr="00F675EC" w:rsidRDefault="00EB1476" w:rsidP="00084BD5">
            <w:pPr>
              <w:pStyle w:val="TEXT"/>
              <w:spacing w:before="60" w:after="60"/>
              <w:rPr>
                <w:rStyle w:val="SubtleReference"/>
              </w:rPr>
            </w:pPr>
          </w:p>
        </w:tc>
      </w:tr>
      <w:tr w:rsidR="00EB1476" w:rsidRPr="00F675EC" w:rsidTr="00F807CC">
        <w:trPr>
          <w:trHeight w:hRule="exact" w:val="288"/>
        </w:trPr>
        <w:tc>
          <w:tcPr>
            <w:tcW w:w="4068" w:type="dxa"/>
            <w:vAlign w:val="center"/>
          </w:tcPr>
          <w:p w:rsidR="00EB1476" w:rsidRPr="00F675EC" w:rsidRDefault="00EB1476" w:rsidP="00084BD5">
            <w:pPr>
              <w:pStyle w:val="TEXT"/>
              <w:spacing w:before="60" w:after="60"/>
              <w:rPr>
                <w:rStyle w:val="SubtleReference"/>
              </w:rPr>
            </w:pPr>
          </w:p>
        </w:tc>
        <w:tc>
          <w:tcPr>
            <w:tcW w:w="2430" w:type="dxa"/>
            <w:vAlign w:val="center"/>
          </w:tcPr>
          <w:p w:rsidR="00EB1476" w:rsidRPr="003D5A4B" w:rsidRDefault="00EB1476" w:rsidP="00084BD5">
            <w:pPr>
              <w:pStyle w:val="TEXT"/>
              <w:spacing w:before="60" w:after="60"/>
              <w:ind w:firstLine="0"/>
              <w:rPr>
                <w:rStyle w:val="SubtleReference"/>
              </w:rPr>
            </w:pPr>
            <w:r>
              <w:rPr>
                <w:rStyle w:val="SubtleReference"/>
              </w:rPr>
              <w:t>кога заступа</w:t>
            </w:r>
          </w:p>
        </w:tc>
        <w:tc>
          <w:tcPr>
            <w:tcW w:w="3467" w:type="dxa"/>
            <w:vAlign w:val="center"/>
          </w:tcPr>
          <w:p w:rsidR="00EB1476" w:rsidRPr="00F675EC" w:rsidRDefault="00EB1476" w:rsidP="00084BD5">
            <w:pPr>
              <w:pStyle w:val="TEXT"/>
              <w:spacing w:before="60" w:after="60"/>
              <w:ind w:firstLine="0"/>
              <w:rPr>
                <w:rStyle w:val="SubtleReference"/>
              </w:rPr>
            </w:pPr>
          </w:p>
        </w:tc>
      </w:tr>
      <w:tr w:rsidR="00EB1476" w:rsidRPr="00F675EC" w:rsidTr="00F807CC">
        <w:trPr>
          <w:trHeight w:hRule="exact" w:val="288"/>
        </w:trPr>
        <w:tc>
          <w:tcPr>
            <w:tcW w:w="4068" w:type="dxa"/>
            <w:vAlign w:val="center"/>
          </w:tcPr>
          <w:p w:rsidR="00EB1476" w:rsidRPr="00F675EC" w:rsidRDefault="00EB1476" w:rsidP="00084BD5">
            <w:pPr>
              <w:pStyle w:val="TEXT"/>
              <w:spacing w:before="60" w:after="60"/>
              <w:rPr>
                <w:rStyle w:val="SubtleReference"/>
              </w:rPr>
            </w:pPr>
          </w:p>
        </w:tc>
        <w:tc>
          <w:tcPr>
            <w:tcW w:w="2430" w:type="dxa"/>
            <w:vAlign w:val="center"/>
          </w:tcPr>
          <w:p w:rsidR="00EB1476" w:rsidRPr="00F675EC" w:rsidRDefault="00EB1476" w:rsidP="00084BD5">
            <w:pPr>
              <w:pStyle w:val="TEXT"/>
              <w:spacing w:before="60" w:after="60"/>
              <w:ind w:firstLine="0"/>
              <w:rPr>
                <w:rStyle w:val="SubtleReference"/>
              </w:rPr>
            </w:pPr>
            <w:r>
              <w:rPr>
                <w:rStyle w:val="SubtleReference"/>
              </w:rPr>
              <w:t>власник</w:t>
            </w:r>
            <w:r w:rsidRPr="00F675EC">
              <w:rPr>
                <w:rStyle w:val="SubtleReference"/>
              </w:rPr>
              <w:t xml:space="preserve">:                  </w:t>
            </w:r>
          </w:p>
        </w:tc>
        <w:tc>
          <w:tcPr>
            <w:tcW w:w="3467" w:type="dxa"/>
            <w:tcBorders>
              <w:bottom w:val="single" w:sz="4" w:space="0" w:color="auto"/>
            </w:tcBorders>
            <w:vAlign w:val="center"/>
          </w:tcPr>
          <w:p w:rsidR="00EB1476" w:rsidRPr="00F675EC" w:rsidRDefault="00EB1476" w:rsidP="00084BD5">
            <w:pPr>
              <w:pStyle w:val="TEXT"/>
              <w:spacing w:before="60" w:after="60"/>
              <w:ind w:firstLine="0"/>
              <w:rPr>
                <w:rStyle w:val="SubtleReference"/>
              </w:rPr>
            </w:pPr>
          </w:p>
        </w:tc>
      </w:tr>
      <w:tr w:rsidR="00EB1476" w:rsidRPr="00F675EC" w:rsidTr="00F807CC">
        <w:trPr>
          <w:trHeight w:hRule="exact" w:val="288"/>
        </w:trPr>
        <w:tc>
          <w:tcPr>
            <w:tcW w:w="4068" w:type="dxa"/>
            <w:vAlign w:val="center"/>
          </w:tcPr>
          <w:p w:rsidR="00EB1476" w:rsidRPr="00F675EC" w:rsidRDefault="00EB1476" w:rsidP="00084BD5">
            <w:pPr>
              <w:pStyle w:val="TEXT"/>
              <w:spacing w:before="60" w:after="60"/>
              <w:rPr>
                <w:rStyle w:val="SubtleReference"/>
              </w:rPr>
            </w:pPr>
          </w:p>
        </w:tc>
        <w:tc>
          <w:tcPr>
            <w:tcW w:w="2430" w:type="dxa"/>
            <w:vAlign w:val="center"/>
          </w:tcPr>
          <w:p w:rsidR="00EB1476" w:rsidRPr="00F675EC" w:rsidRDefault="00EB1476" w:rsidP="00084BD5">
            <w:pPr>
              <w:pStyle w:val="TEXT"/>
              <w:spacing w:before="60" w:after="60"/>
              <w:ind w:firstLine="0"/>
              <w:jc w:val="left"/>
              <w:rPr>
                <w:rStyle w:val="SubtleReference"/>
              </w:rPr>
            </w:pPr>
            <w:r>
              <w:rPr>
                <w:rStyle w:val="SubtleReference"/>
              </w:rPr>
              <w:t>матични број</w:t>
            </w:r>
            <w:r w:rsidRPr="00F675EC">
              <w:rPr>
                <w:rStyle w:val="SubtleReference"/>
              </w:rPr>
              <w:t xml:space="preserve"> broj:</w:t>
            </w:r>
            <w:r w:rsidRPr="00F675EC">
              <w:rPr>
                <w:rStyle w:val="SubtleReference"/>
              </w:rPr>
              <w:tab/>
            </w:r>
          </w:p>
        </w:tc>
        <w:tc>
          <w:tcPr>
            <w:tcW w:w="3467" w:type="dxa"/>
            <w:tcBorders>
              <w:top w:val="single" w:sz="4" w:space="0" w:color="auto"/>
              <w:bottom w:val="single" w:sz="4" w:space="0" w:color="auto"/>
            </w:tcBorders>
            <w:vAlign w:val="center"/>
          </w:tcPr>
          <w:p w:rsidR="00EB1476" w:rsidRPr="00F675EC" w:rsidRDefault="00EB1476" w:rsidP="00084BD5">
            <w:pPr>
              <w:pStyle w:val="TEXT"/>
              <w:spacing w:before="60" w:after="60"/>
              <w:ind w:firstLine="0"/>
              <w:rPr>
                <w:rStyle w:val="SubtleReference"/>
              </w:rPr>
            </w:pPr>
          </w:p>
        </w:tc>
      </w:tr>
      <w:tr w:rsidR="00EB1476" w:rsidRPr="00F675EC" w:rsidTr="00F807CC">
        <w:trPr>
          <w:trHeight w:hRule="exact" w:val="288"/>
        </w:trPr>
        <w:tc>
          <w:tcPr>
            <w:tcW w:w="4068" w:type="dxa"/>
            <w:vAlign w:val="center"/>
          </w:tcPr>
          <w:p w:rsidR="00EB1476" w:rsidRPr="00F675EC" w:rsidRDefault="00EB1476" w:rsidP="00084BD5">
            <w:pPr>
              <w:pStyle w:val="TEXT"/>
              <w:spacing w:before="60" w:after="60"/>
              <w:rPr>
                <w:rStyle w:val="SubtleReference"/>
              </w:rPr>
            </w:pPr>
          </w:p>
        </w:tc>
        <w:tc>
          <w:tcPr>
            <w:tcW w:w="2430" w:type="dxa"/>
            <w:vAlign w:val="center"/>
          </w:tcPr>
          <w:p w:rsidR="00EB1476" w:rsidRPr="00F675EC" w:rsidRDefault="00EB1476" w:rsidP="00084BD5">
            <w:pPr>
              <w:pStyle w:val="TEXT"/>
              <w:spacing w:before="60" w:after="60"/>
              <w:ind w:firstLine="0"/>
              <w:rPr>
                <w:rStyle w:val="SubtleReference"/>
              </w:rPr>
            </w:pPr>
            <w:r>
              <w:rPr>
                <w:rStyle w:val="SubtleReference"/>
              </w:rPr>
              <w:t>ПИБ</w:t>
            </w:r>
            <w:r w:rsidRPr="00F675EC">
              <w:rPr>
                <w:rStyle w:val="SubtleReference"/>
              </w:rPr>
              <w:t>:</w:t>
            </w:r>
            <w:r w:rsidRPr="00F675EC">
              <w:rPr>
                <w:rStyle w:val="SubtleReference"/>
              </w:rPr>
              <w:tab/>
            </w:r>
            <w:r w:rsidRPr="00F675EC">
              <w:rPr>
                <w:rStyle w:val="SubtleReference"/>
              </w:rPr>
              <w:tab/>
            </w:r>
          </w:p>
        </w:tc>
        <w:tc>
          <w:tcPr>
            <w:tcW w:w="3467" w:type="dxa"/>
            <w:tcBorders>
              <w:top w:val="single" w:sz="4" w:space="0" w:color="auto"/>
              <w:bottom w:val="single" w:sz="4" w:space="0" w:color="auto"/>
            </w:tcBorders>
            <w:vAlign w:val="center"/>
          </w:tcPr>
          <w:p w:rsidR="00EB1476" w:rsidRPr="00F675EC" w:rsidRDefault="00EB1476" w:rsidP="00084BD5">
            <w:pPr>
              <w:pStyle w:val="TEXT"/>
              <w:spacing w:before="60" w:after="60"/>
              <w:ind w:firstLine="0"/>
              <w:rPr>
                <w:rStyle w:val="SubtleReference"/>
              </w:rPr>
            </w:pPr>
          </w:p>
        </w:tc>
      </w:tr>
      <w:tr w:rsidR="00EB1476" w:rsidRPr="00F675EC" w:rsidTr="00F807CC">
        <w:trPr>
          <w:trHeight w:hRule="exact" w:val="288"/>
        </w:trPr>
        <w:tc>
          <w:tcPr>
            <w:tcW w:w="4068" w:type="dxa"/>
            <w:vAlign w:val="center"/>
          </w:tcPr>
          <w:p w:rsidR="00EB1476" w:rsidRPr="00EF4712" w:rsidRDefault="00EB1476" w:rsidP="00084BD5">
            <w:pPr>
              <w:pStyle w:val="TEXT"/>
              <w:spacing w:before="60" w:after="60"/>
              <w:rPr>
                <w:rStyle w:val="SubtleReference"/>
              </w:rPr>
            </w:pPr>
            <w:r>
              <w:rPr>
                <w:rStyle w:val="SubtleReference"/>
              </w:rPr>
              <w:t>Текући рачун</w:t>
            </w:r>
          </w:p>
        </w:tc>
        <w:tc>
          <w:tcPr>
            <w:tcW w:w="5897" w:type="dxa"/>
            <w:gridSpan w:val="2"/>
            <w:vAlign w:val="center"/>
          </w:tcPr>
          <w:p w:rsidR="00EB1476" w:rsidRPr="00EF4712" w:rsidRDefault="00EB1476" w:rsidP="00084BD5">
            <w:pPr>
              <w:pStyle w:val="TEXT"/>
              <w:spacing w:before="60" w:after="60"/>
              <w:ind w:firstLine="0"/>
              <w:rPr>
                <w:rStyle w:val="SubtleReference"/>
              </w:rPr>
            </w:pPr>
          </w:p>
        </w:tc>
      </w:tr>
      <w:tr w:rsidR="00EB1476" w:rsidRPr="00F675EC" w:rsidTr="00F807CC">
        <w:trPr>
          <w:trHeight w:hRule="exact" w:val="288"/>
        </w:trPr>
        <w:tc>
          <w:tcPr>
            <w:tcW w:w="4068" w:type="dxa"/>
            <w:vAlign w:val="center"/>
          </w:tcPr>
          <w:p w:rsidR="00EB1476" w:rsidRDefault="00EB1476" w:rsidP="00084BD5">
            <w:pPr>
              <w:pStyle w:val="TEXT"/>
              <w:spacing w:before="60" w:after="60"/>
              <w:rPr>
                <w:rStyle w:val="SubtleReference"/>
              </w:rPr>
            </w:pPr>
            <w:r>
              <w:rPr>
                <w:rStyle w:val="SubtleReference"/>
              </w:rPr>
              <w:t>У даљем тексту:</w:t>
            </w:r>
          </w:p>
        </w:tc>
        <w:tc>
          <w:tcPr>
            <w:tcW w:w="5897" w:type="dxa"/>
            <w:gridSpan w:val="2"/>
            <w:vAlign w:val="center"/>
          </w:tcPr>
          <w:p w:rsidR="00EB1476" w:rsidRPr="00EF4712" w:rsidRDefault="00EB1476" w:rsidP="00084BD5">
            <w:pPr>
              <w:pStyle w:val="TEXT"/>
              <w:spacing w:before="60" w:after="60"/>
              <w:ind w:firstLine="0"/>
              <w:rPr>
                <w:szCs w:val="18"/>
              </w:rPr>
            </w:pPr>
            <w:r>
              <w:rPr>
                <w:szCs w:val="18"/>
              </w:rPr>
              <w:t>Извршилац</w:t>
            </w:r>
          </w:p>
        </w:tc>
      </w:tr>
    </w:tbl>
    <w:p w:rsidR="007772FA" w:rsidRPr="007772FA" w:rsidRDefault="00AE30D2" w:rsidP="007772FA">
      <w:pPr>
        <w:pStyle w:val="ListParagraph"/>
        <w:numPr>
          <w:ilvl w:val="0"/>
          <w:numId w:val="20"/>
        </w:numPr>
        <w:spacing w:before="60" w:after="60"/>
        <w:jc w:val="center"/>
      </w:pPr>
      <w:r>
        <w:rPr>
          <w:rStyle w:val="PODChar"/>
          <w:i w:val="0"/>
        </w:rPr>
        <w:t>Предмет уговора</w:t>
      </w:r>
    </w:p>
    <w:p w:rsidR="00EB1476" w:rsidRPr="004969DB" w:rsidRDefault="00EB1476" w:rsidP="00084BD5">
      <w:pPr>
        <w:pStyle w:val="LAN"/>
        <w:spacing w:before="60" w:after="60"/>
      </w:pPr>
      <w:r w:rsidRPr="004969DB">
        <w:t>Члан 1.</w:t>
      </w:r>
    </w:p>
    <w:p w:rsidR="00EB1476" w:rsidRPr="003E2C4C" w:rsidRDefault="00EB1476" w:rsidP="00084BD5">
      <w:pPr>
        <w:pStyle w:val="LAN"/>
        <w:spacing w:before="60" w:after="60"/>
      </w:pPr>
      <w:r w:rsidRPr="000B1066">
        <w:rPr>
          <w:rStyle w:val="PODChar"/>
        </w:rPr>
        <w:t>Уговорне стране констатују:</w:t>
      </w:r>
    </w:p>
    <w:p w:rsidR="00EB1476" w:rsidRDefault="00EB1476" w:rsidP="00084BD5">
      <w:pPr>
        <w:pStyle w:val="TEXT"/>
        <w:numPr>
          <w:ilvl w:val="0"/>
          <w:numId w:val="15"/>
        </w:numPr>
        <w:spacing w:before="60" w:after="60"/>
        <w:ind w:left="0" w:firstLine="0"/>
      </w:pPr>
      <w:r w:rsidRPr="003D5A4B">
        <w:t>да је наручилац, у складу са чланом 39. и 61. Закона о јав</w:t>
      </w:r>
      <w:r w:rsidR="00D405BC">
        <w:t xml:space="preserve">ним набавкама </w:t>
      </w:r>
      <w:r w:rsidR="00D405BC" w:rsidRPr="003679EB">
        <w:t>(„Сл. гласник РС“</w:t>
      </w:r>
      <w:r w:rsidR="00D405BC">
        <w:t>, број</w:t>
      </w:r>
      <w:r w:rsidR="00D405BC" w:rsidRPr="003679EB">
        <w:t xml:space="preserve"> 124/2012</w:t>
      </w:r>
      <w:r w:rsidR="00D405BC">
        <w:t>, 14/2015 и 68/2015</w:t>
      </w:r>
      <w:r w:rsidR="00D405BC" w:rsidRPr="003679EB">
        <w:t>, у даљем тексту: Закон)</w:t>
      </w:r>
      <w:r w:rsidRPr="003D5A4B">
        <w:t>, а на основу позива за подношење понуда, за</w:t>
      </w:r>
      <w:r>
        <w:t xml:space="preserve"> </w:t>
      </w:r>
      <w:r w:rsidRPr="003D5A4B">
        <w:t xml:space="preserve">набавку </w:t>
      </w:r>
      <w:r>
        <w:t>мерача протока природног гаса</w:t>
      </w:r>
      <w:r w:rsidRPr="003D5A4B">
        <w:t>, спровео поступак јавне набавке МД 1 /1</w:t>
      </w:r>
      <w:r>
        <w:t>6</w:t>
      </w:r>
      <w:r w:rsidRPr="003D5A4B">
        <w:t xml:space="preserve"> (број набавке).</w:t>
      </w:r>
    </w:p>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48"/>
        <w:gridCol w:w="810"/>
        <w:gridCol w:w="720"/>
        <w:gridCol w:w="1350"/>
        <w:gridCol w:w="125"/>
        <w:gridCol w:w="111"/>
        <w:gridCol w:w="1328"/>
        <w:gridCol w:w="326"/>
        <w:gridCol w:w="2747"/>
        <w:gridCol w:w="124"/>
      </w:tblGrid>
      <w:tr w:rsidR="00EB1476" w:rsidTr="00546869">
        <w:trPr>
          <w:gridAfter w:val="1"/>
          <w:wAfter w:w="124" w:type="dxa"/>
        </w:trPr>
        <w:tc>
          <w:tcPr>
            <w:tcW w:w="2448" w:type="dxa"/>
          </w:tcPr>
          <w:p w:rsidR="00EB1476" w:rsidRPr="003D5A4B" w:rsidRDefault="00EB1476" w:rsidP="00084BD5">
            <w:pPr>
              <w:pStyle w:val="TEXT"/>
              <w:numPr>
                <w:ilvl w:val="0"/>
                <w:numId w:val="16"/>
              </w:numPr>
              <w:spacing w:before="60" w:after="60"/>
              <w:ind w:left="0" w:firstLine="0"/>
              <w:jc w:val="left"/>
            </w:pPr>
            <w:r w:rsidRPr="003D5A4B">
              <w:t>да је понуђач</w:t>
            </w:r>
          </w:p>
        </w:tc>
        <w:tc>
          <w:tcPr>
            <w:tcW w:w="4770" w:type="dxa"/>
            <w:gridSpan w:val="7"/>
            <w:tcBorders>
              <w:bottom w:val="single" w:sz="4" w:space="0" w:color="auto"/>
            </w:tcBorders>
          </w:tcPr>
          <w:p w:rsidR="00EB1476" w:rsidRPr="003D5A4B" w:rsidRDefault="00EB1476" w:rsidP="00084BD5">
            <w:pPr>
              <w:pStyle w:val="TEXT"/>
              <w:spacing w:before="60" w:after="60"/>
            </w:pPr>
          </w:p>
        </w:tc>
        <w:tc>
          <w:tcPr>
            <w:tcW w:w="2747" w:type="dxa"/>
          </w:tcPr>
          <w:p w:rsidR="00EB1476" w:rsidRPr="003D5A4B" w:rsidRDefault="00EB1476" w:rsidP="00084BD5">
            <w:pPr>
              <w:pStyle w:val="TEXT"/>
              <w:spacing w:before="60" w:after="60"/>
              <w:ind w:firstLine="0"/>
            </w:pPr>
            <w:r w:rsidRPr="003D5A4B">
              <w:t>доставио понуду број</w:t>
            </w:r>
          </w:p>
        </w:tc>
      </w:tr>
      <w:tr w:rsidR="00EB1476" w:rsidTr="00546869">
        <w:trPr>
          <w:gridAfter w:val="1"/>
          <w:wAfter w:w="124" w:type="dxa"/>
        </w:trPr>
        <w:tc>
          <w:tcPr>
            <w:tcW w:w="2448" w:type="dxa"/>
            <w:tcBorders>
              <w:bottom w:val="single" w:sz="4" w:space="0" w:color="auto"/>
            </w:tcBorders>
          </w:tcPr>
          <w:p w:rsidR="00EB1476" w:rsidRPr="003D5A4B" w:rsidRDefault="00EB1476" w:rsidP="00084BD5">
            <w:pPr>
              <w:pStyle w:val="TEXT"/>
              <w:spacing w:before="60" w:after="60"/>
            </w:pPr>
          </w:p>
        </w:tc>
        <w:tc>
          <w:tcPr>
            <w:tcW w:w="810" w:type="dxa"/>
          </w:tcPr>
          <w:p w:rsidR="00EB1476" w:rsidRPr="003D5A4B" w:rsidRDefault="00EB1476" w:rsidP="00084BD5">
            <w:pPr>
              <w:pStyle w:val="TEXT"/>
              <w:spacing w:before="60" w:after="60"/>
              <w:ind w:left="-738"/>
            </w:pPr>
            <w:r w:rsidRPr="003D5A4B">
              <w:t>од</w:t>
            </w:r>
          </w:p>
        </w:tc>
        <w:tc>
          <w:tcPr>
            <w:tcW w:w="2195" w:type="dxa"/>
            <w:gridSpan w:val="3"/>
            <w:tcBorders>
              <w:bottom w:val="single" w:sz="4" w:space="0" w:color="auto"/>
            </w:tcBorders>
          </w:tcPr>
          <w:p w:rsidR="00EB1476" w:rsidRPr="003D5A4B" w:rsidRDefault="00EB1476" w:rsidP="00084BD5">
            <w:pPr>
              <w:pStyle w:val="TEXT"/>
              <w:spacing w:before="60" w:after="60"/>
            </w:pPr>
            <w:r w:rsidRPr="003D5A4B">
              <w:t>године</w:t>
            </w:r>
          </w:p>
        </w:tc>
        <w:tc>
          <w:tcPr>
            <w:tcW w:w="4512" w:type="dxa"/>
            <w:gridSpan w:val="4"/>
          </w:tcPr>
          <w:p w:rsidR="00EB1476" w:rsidRPr="003D5A4B" w:rsidRDefault="00EB1476" w:rsidP="00084BD5">
            <w:pPr>
              <w:pStyle w:val="TEXT"/>
              <w:spacing w:before="60" w:after="60"/>
              <w:ind w:left="-5" w:firstLine="13"/>
              <w:jc w:val="right"/>
            </w:pPr>
            <w:r w:rsidRPr="003D5A4B">
              <w:t>која је саставни део овог уговора.</w:t>
            </w:r>
          </w:p>
        </w:tc>
      </w:tr>
      <w:tr w:rsidR="00EB1476" w:rsidTr="00546869">
        <w:trPr>
          <w:gridAfter w:val="1"/>
          <w:wAfter w:w="124" w:type="dxa"/>
        </w:trPr>
        <w:tc>
          <w:tcPr>
            <w:tcW w:w="9965" w:type="dxa"/>
            <w:gridSpan w:val="9"/>
          </w:tcPr>
          <w:p w:rsidR="00EB1476" w:rsidRPr="00A94DBD" w:rsidRDefault="00EB1476" w:rsidP="00084BD5">
            <w:pPr>
              <w:pStyle w:val="TEXT"/>
              <w:numPr>
                <w:ilvl w:val="0"/>
                <w:numId w:val="17"/>
              </w:numPr>
              <w:spacing w:before="60" w:after="60"/>
              <w:ind w:left="0" w:firstLine="0"/>
            </w:pPr>
            <w:r w:rsidRPr="00A94DBD">
              <w:t xml:space="preserve">да понуда у потпуности одговара траженим </w:t>
            </w:r>
            <w:r w:rsidR="00966373">
              <w:t xml:space="preserve">захтевима </w:t>
            </w:r>
            <w:r w:rsidRPr="00A94DBD">
              <w:t xml:space="preserve"> из конкурсне документације</w:t>
            </w:r>
          </w:p>
        </w:tc>
      </w:tr>
      <w:tr w:rsidR="00EB1476" w:rsidRPr="00A94DBD" w:rsidTr="00546869">
        <w:trPr>
          <w:gridAfter w:val="1"/>
          <w:wAfter w:w="124" w:type="dxa"/>
        </w:trPr>
        <w:tc>
          <w:tcPr>
            <w:tcW w:w="9965" w:type="dxa"/>
            <w:gridSpan w:val="9"/>
          </w:tcPr>
          <w:p w:rsidR="00EB1476" w:rsidRPr="00A94DBD" w:rsidRDefault="00EB1476" w:rsidP="00084BD5">
            <w:pPr>
              <w:pStyle w:val="TEXT"/>
              <w:numPr>
                <w:ilvl w:val="0"/>
                <w:numId w:val="18"/>
              </w:numPr>
              <w:spacing w:before="60" w:after="60"/>
              <w:ind w:left="720" w:hanging="720"/>
            </w:pPr>
            <w:r w:rsidRPr="00A94DBD">
              <w:t>да је наручилац у складу са Законом, а на основу понуде понуђача за продају мерача протока природног гаса,</w:t>
            </w:r>
          </w:p>
        </w:tc>
      </w:tr>
      <w:tr w:rsidR="00546869" w:rsidRPr="00A94DBD" w:rsidTr="00546869">
        <w:tc>
          <w:tcPr>
            <w:tcW w:w="3978" w:type="dxa"/>
            <w:gridSpan w:val="3"/>
          </w:tcPr>
          <w:p w:rsidR="00546869" w:rsidRPr="00A94DBD" w:rsidRDefault="00546869" w:rsidP="00084BD5">
            <w:pPr>
              <w:pStyle w:val="TEXT"/>
              <w:numPr>
                <w:ilvl w:val="1"/>
                <w:numId w:val="19"/>
              </w:numPr>
              <w:spacing w:before="60" w:after="60"/>
              <w:ind w:left="0" w:firstLine="0"/>
            </w:pPr>
            <w:r w:rsidRPr="00A94DBD">
              <w:t>и одлуке о додели уговора бр</w:t>
            </w:r>
          </w:p>
        </w:tc>
        <w:tc>
          <w:tcPr>
            <w:tcW w:w="1350" w:type="dxa"/>
            <w:tcBorders>
              <w:bottom w:val="single" w:sz="4" w:space="0" w:color="auto"/>
            </w:tcBorders>
          </w:tcPr>
          <w:p w:rsidR="00546869" w:rsidRPr="008A032D" w:rsidRDefault="00546869" w:rsidP="00084BD5">
            <w:pPr>
              <w:pStyle w:val="TEXT"/>
              <w:spacing w:before="60" w:after="60"/>
              <w:ind w:firstLine="0"/>
              <w:rPr>
                <w:color w:val="FF0000"/>
              </w:rPr>
            </w:pPr>
          </w:p>
        </w:tc>
        <w:tc>
          <w:tcPr>
            <w:tcW w:w="236" w:type="dxa"/>
            <w:gridSpan w:val="2"/>
          </w:tcPr>
          <w:p w:rsidR="00546869" w:rsidRPr="008A032D" w:rsidRDefault="00546869" w:rsidP="00084BD5">
            <w:pPr>
              <w:pStyle w:val="TEXT"/>
              <w:spacing w:before="60" w:after="60"/>
              <w:ind w:firstLine="0"/>
              <w:rPr>
                <w:color w:val="FF0000"/>
              </w:rPr>
            </w:pPr>
          </w:p>
        </w:tc>
        <w:tc>
          <w:tcPr>
            <w:tcW w:w="1328" w:type="dxa"/>
            <w:tcBorders>
              <w:bottom w:val="single" w:sz="4" w:space="0" w:color="auto"/>
            </w:tcBorders>
          </w:tcPr>
          <w:p w:rsidR="00546869" w:rsidRPr="008A032D" w:rsidRDefault="00546869" w:rsidP="00084BD5">
            <w:pPr>
              <w:pStyle w:val="TEXT"/>
              <w:spacing w:before="60" w:after="60"/>
              <w:ind w:firstLine="0"/>
              <w:rPr>
                <w:color w:val="FF0000"/>
              </w:rPr>
            </w:pPr>
          </w:p>
        </w:tc>
        <w:tc>
          <w:tcPr>
            <w:tcW w:w="3197" w:type="dxa"/>
            <w:gridSpan w:val="3"/>
          </w:tcPr>
          <w:p w:rsidR="00546869" w:rsidRPr="00A94DBD" w:rsidRDefault="00546869" w:rsidP="00084BD5">
            <w:pPr>
              <w:pStyle w:val="TEXT"/>
              <w:spacing w:before="60" w:after="60"/>
              <w:ind w:firstLine="0"/>
            </w:pPr>
            <w:r w:rsidRPr="00A94DBD">
              <w:t>изабрао наведеног понуђача.</w:t>
            </w:r>
          </w:p>
        </w:tc>
      </w:tr>
    </w:tbl>
    <w:p w:rsidR="007772FA" w:rsidRDefault="007772FA" w:rsidP="00084BD5">
      <w:pPr>
        <w:pStyle w:val="LAN"/>
        <w:spacing w:before="60" w:after="60"/>
      </w:pPr>
    </w:p>
    <w:p w:rsidR="002D3326" w:rsidRDefault="00EB1476" w:rsidP="00084BD5">
      <w:pPr>
        <w:pStyle w:val="LAN"/>
        <w:spacing w:before="60" w:after="60"/>
      </w:pPr>
      <w:r>
        <w:t>Члан 2.</w:t>
      </w:r>
    </w:p>
    <w:p w:rsidR="00EB1476" w:rsidRDefault="00EB1476" w:rsidP="00084BD5">
      <w:pPr>
        <w:pStyle w:val="TEXT"/>
        <w:spacing w:before="60" w:after="60"/>
        <w:ind w:firstLine="0"/>
      </w:pPr>
      <w:r w:rsidRPr="006035F1">
        <w:t xml:space="preserve">Предмет уговора је продаја и испорука мерача протока природног гаса, по спецификацији из понуде понуђача, понуда </w:t>
      </w:r>
      <w:r w:rsidR="007772FA">
        <w:t>је дефинисала врсту добра</w:t>
      </w:r>
      <w:r w:rsidRPr="006035F1">
        <w:t>, и вредност добра, односно, понуда је саставни део овог уговора.</w:t>
      </w:r>
    </w:p>
    <w:p w:rsidR="005B00E7" w:rsidRPr="005B00E7" w:rsidRDefault="005B00E7" w:rsidP="00084BD5">
      <w:pPr>
        <w:pStyle w:val="TEXT"/>
        <w:spacing w:before="60" w:after="60"/>
        <w:ind w:firstLine="0"/>
      </w:pPr>
    </w:p>
    <w:p w:rsidR="00EB1476" w:rsidRPr="00EF4712" w:rsidRDefault="00EB1476" w:rsidP="00084BD5">
      <w:pPr>
        <w:pStyle w:val="ListParagraph"/>
        <w:numPr>
          <w:ilvl w:val="0"/>
          <w:numId w:val="20"/>
        </w:numPr>
        <w:spacing w:before="60" w:after="60"/>
        <w:jc w:val="center"/>
        <w:rPr>
          <w:rStyle w:val="PODChar"/>
          <w:bCs w:val="0"/>
          <w:i w:val="0"/>
        </w:rPr>
      </w:pPr>
      <w:r w:rsidRPr="00360949">
        <w:rPr>
          <w:rStyle w:val="PODChar"/>
          <w:bCs w:val="0"/>
          <w:i w:val="0"/>
        </w:rPr>
        <w:t xml:space="preserve"> </w:t>
      </w:r>
      <w:r w:rsidR="00AE30D2">
        <w:rPr>
          <w:rStyle w:val="PODChar"/>
          <w:bCs w:val="0"/>
          <w:i w:val="0"/>
        </w:rPr>
        <w:t>Цена</w:t>
      </w:r>
    </w:p>
    <w:p w:rsidR="00EB1476" w:rsidRPr="00775BC1" w:rsidRDefault="00EB1476" w:rsidP="00084BD5">
      <w:pPr>
        <w:pStyle w:val="TEXT"/>
        <w:spacing w:before="60" w:after="60"/>
        <w:ind w:firstLine="0"/>
      </w:pPr>
      <w:r w:rsidRPr="00775BC1">
        <w:t>Уговорна цена је прихваћена и њу чине:</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20"/>
        <w:gridCol w:w="2896"/>
        <w:gridCol w:w="2749"/>
      </w:tblGrid>
      <w:tr w:rsidR="00EB1476" w:rsidRPr="00A94DBD" w:rsidTr="00966373">
        <w:trPr>
          <w:trHeight w:hRule="exact" w:val="1008"/>
        </w:trPr>
        <w:tc>
          <w:tcPr>
            <w:tcW w:w="9965" w:type="dxa"/>
            <w:gridSpan w:val="3"/>
          </w:tcPr>
          <w:p w:rsidR="00EB1476" w:rsidRPr="00A50A04" w:rsidRDefault="00EB1476" w:rsidP="00A50A04">
            <w:pPr>
              <w:pStyle w:val="TEXT"/>
              <w:spacing w:before="60" w:after="60"/>
              <w:ind w:firstLine="0"/>
              <w:rPr>
                <w:sz w:val="20"/>
              </w:rPr>
            </w:pPr>
            <w:r w:rsidRPr="00A94DBD">
              <w:t xml:space="preserve">вредност </w:t>
            </w:r>
            <w:r>
              <w:t xml:space="preserve">мерила протока природног гаса </w:t>
            </w:r>
            <w:r w:rsidR="00A50A04">
              <w:t xml:space="preserve">која </w:t>
            </w:r>
            <w:r w:rsidRPr="00A94DBD">
              <w:t>садржи и трошкове превоза добра франко Сента без ПДВ</w:t>
            </w:r>
            <w:r w:rsidR="00A50A04">
              <w:t>-а</w:t>
            </w:r>
          </w:p>
        </w:tc>
      </w:tr>
      <w:tr w:rsidR="00EB1476" w:rsidRPr="00A94DBD" w:rsidTr="004F078C">
        <w:trPr>
          <w:trHeight w:hRule="exact" w:val="432"/>
        </w:trPr>
        <w:tc>
          <w:tcPr>
            <w:tcW w:w="4320" w:type="dxa"/>
            <w:vAlign w:val="center"/>
          </w:tcPr>
          <w:p w:rsidR="00EB1476" w:rsidRPr="00C24745" w:rsidRDefault="00EB1476" w:rsidP="00084BD5">
            <w:pPr>
              <w:pStyle w:val="TEXT"/>
              <w:spacing w:before="60" w:after="60"/>
              <w:ind w:firstLine="0"/>
              <w:jc w:val="left"/>
              <w:rPr>
                <w:sz w:val="20"/>
              </w:rPr>
            </w:pPr>
            <w:r w:rsidRPr="00C24745">
              <w:t>из прихваћене понуде у износу од</w:t>
            </w:r>
          </w:p>
        </w:tc>
        <w:tc>
          <w:tcPr>
            <w:tcW w:w="2896" w:type="dxa"/>
            <w:tcBorders>
              <w:bottom w:val="single" w:sz="4" w:space="0" w:color="auto"/>
            </w:tcBorders>
            <w:vAlign w:val="center"/>
          </w:tcPr>
          <w:p w:rsidR="00EB1476" w:rsidRPr="00A94DBD" w:rsidRDefault="00EB1476" w:rsidP="00084BD5">
            <w:pPr>
              <w:pStyle w:val="TEXT"/>
              <w:spacing w:before="60" w:after="60"/>
              <w:jc w:val="center"/>
            </w:pPr>
          </w:p>
        </w:tc>
        <w:tc>
          <w:tcPr>
            <w:tcW w:w="2749" w:type="dxa"/>
            <w:vAlign w:val="center"/>
          </w:tcPr>
          <w:p w:rsidR="00EB1476" w:rsidRPr="00A94DBD" w:rsidRDefault="00A50A04" w:rsidP="00A50A04">
            <w:pPr>
              <w:pStyle w:val="TEXT"/>
              <w:spacing w:before="60" w:after="60"/>
              <w:ind w:firstLine="0"/>
              <w:rPr>
                <w:sz w:val="20"/>
              </w:rPr>
            </w:pPr>
            <w:r>
              <w:t>д</w:t>
            </w:r>
            <w:r w:rsidR="00EB1476" w:rsidRPr="00A94DBD">
              <w:t>инара</w:t>
            </w:r>
            <w:r>
              <w:t xml:space="preserve"> без ПДВ-а</w:t>
            </w:r>
            <w:r w:rsidR="00EB1476" w:rsidRPr="00A94DBD">
              <w:t>,</w:t>
            </w:r>
          </w:p>
        </w:tc>
      </w:tr>
      <w:tr w:rsidR="00EB1476" w:rsidRPr="00A94DBD" w:rsidTr="004F078C">
        <w:trPr>
          <w:trHeight w:hRule="exact" w:val="432"/>
        </w:trPr>
        <w:tc>
          <w:tcPr>
            <w:tcW w:w="4320" w:type="dxa"/>
            <w:vAlign w:val="center"/>
          </w:tcPr>
          <w:p w:rsidR="00EB1476" w:rsidRPr="00A50A04" w:rsidRDefault="00EB1476" w:rsidP="00084BD5">
            <w:pPr>
              <w:pStyle w:val="TEXT"/>
              <w:spacing w:before="60" w:after="60"/>
              <w:ind w:firstLine="0"/>
              <w:jc w:val="left"/>
            </w:pPr>
          </w:p>
        </w:tc>
        <w:tc>
          <w:tcPr>
            <w:tcW w:w="2896" w:type="dxa"/>
            <w:tcBorders>
              <w:bottom w:val="single" w:sz="4" w:space="0" w:color="auto"/>
            </w:tcBorders>
            <w:vAlign w:val="center"/>
          </w:tcPr>
          <w:p w:rsidR="00EB1476" w:rsidRPr="00A94DBD" w:rsidRDefault="00EB1476" w:rsidP="00084BD5">
            <w:pPr>
              <w:pStyle w:val="TEXT"/>
              <w:spacing w:before="60" w:after="60"/>
              <w:jc w:val="center"/>
            </w:pPr>
          </w:p>
        </w:tc>
        <w:tc>
          <w:tcPr>
            <w:tcW w:w="2749" w:type="dxa"/>
            <w:vAlign w:val="center"/>
          </w:tcPr>
          <w:p w:rsidR="00EB1476" w:rsidRPr="00A94DBD" w:rsidRDefault="00A50A04" w:rsidP="00A50A04">
            <w:pPr>
              <w:pStyle w:val="TEXT"/>
              <w:spacing w:before="60" w:after="60"/>
              <w:ind w:firstLine="0"/>
              <w:rPr>
                <w:sz w:val="20"/>
              </w:rPr>
            </w:pPr>
            <w:r>
              <w:t>динара</w:t>
            </w:r>
            <w:r w:rsidRPr="00A94DBD">
              <w:t xml:space="preserve"> заједно са </w:t>
            </w:r>
            <w:r>
              <w:t xml:space="preserve">ПДВ. </w:t>
            </w:r>
            <w:r w:rsidRPr="00A94DBD">
              <w:t>ом</w:t>
            </w:r>
          </w:p>
        </w:tc>
      </w:tr>
    </w:tbl>
    <w:p w:rsidR="000A2D99" w:rsidRPr="000A2D99" w:rsidRDefault="00AE30D2" w:rsidP="000A2D99">
      <w:pPr>
        <w:pStyle w:val="ListParagraph"/>
        <w:numPr>
          <w:ilvl w:val="0"/>
          <w:numId w:val="20"/>
        </w:numPr>
        <w:spacing w:before="60" w:after="60"/>
        <w:jc w:val="center"/>
        <w:rPr>
          <w:rFonts w:ascii="Times New Roman" w:eastAsia="TimesNewRomanPS-BoldItalicMT" w:hAnsi="Times New Roman"/>
          <w:b/>
          <w:iCs/>
          <w:sz w:val="24"/>
          <w:szCs w:val="24"/>
          <w:lang w:val="ru-RU"/>
        </w:rPr>
      </w:pPr>
      <w:r>
        <w:rPr>
          <w:rStyle w:val="PODChar"/>
          <w:bCs w:val="0"/>
          <w:i w:val="0"/>
        </w:rPr>
        <w:t>Промена цене</w:t>
      </w:r>
    </w:p>
    <w:p w:rsidR="00EB1476" w:rsidRPr="00EF4712" w:rsidRDefault="00EB1476" w:rsidP="00084BD5">
      <w:pPr>
        <w:pStyle w:val="LAN"/>
        <w:spacing w:before="60" w:after="60"/>
      </w:pPr>
      <w:r w:rsidRPr="00EF4712">
        <w:t>Члан 3.</w:t>
      </w:r>
    </w:p>
    <w:p w:rsidR="00EB1476" w:rsidRPr="00775BC1" w:rsidRDefault="00EB1476" w:rsidP="00084BD5">
      <w:pPr>
        <w:pStyle w:val="TEXT"/>
        <w:spacing w:before="60" w:after="60"/>
      </w:pPr>
      <w:r w:rsidRPr="00775BC1">
        <w:t>Уговорена цена је прихваћена  и не подлеже промени.</w:t>
      </w:r>
    </w:p>
    <w:p w:rsidR="00EB1476" w:rsidRPr="00775BC1" w:rsidRDefault="00EB1476" w:rsidP="00084BD5">
      <w:pPr>
        <w:pStyle w:val="TEXT"/>
        <w:spacing w:before="60" w:after="60"/>
      </w:pPr>
      <w:r w:rsidRPr="00775BC1">
        <w:t>Уговарачи су сагласни да је вредност добра, односно мерила протока природног гаса из понуде коју је дао понуђач, а која је саставни део овог уговора прихваћена и без икаквих накнадних трошкова.</w:t>
      </w:r>
    </w:p>
    <w:p w:rsidR="00EB1476" w:rsidRPr="00360949" w:rsidRDefault="00AE30D2" w:rsidP="00084BD5">
      <w:pPr>
        <w:pStyle w:val="ListParagraph"/>
        <w:numPr>
          <w:ilvl w:val="0"/>
          <w:numId w:val="20"/>
        </w:numPr>
        <w:spacing w:before="60" w:after="60"/>
        <w:jc w:val="center"/>
        <w:rPr>
          <w:rStyle w:val="PODChar"/>
          <w:bCs w:val="0"/>
          <w:i w:val="0"/>
        </w:rPr>
      </w:pPr>
      <w:r>
        <w:rPr>
          <w:rStyle w:val="PODChar"/>
          <w:bCs w:val="0"/>
          <w:i w:val="0"/>
        </w:rPr>
        <w:t>Начин плаћања</w:t>
      </w:r>
    </w:p>
    <w:p w:rsidR="000A2D99" w:rsidRDefault="000A2D99" w:rsidP="00084BD5">
      <w:pPr>
        <w:pStyle w:val="LAN"/>
        <w:spacing w:before="60" w:after="60"/>
      </w:pPr>
    </w:p>
    <w:p w:rsidR="00EB1476" w:rsidRDefault="00EB1476" w:rsidP="00084BD5">
      <w:pPr>
        <w:pStyle w:val="LAN"/>
        <w:spacing w:before="60" w:after="60"/>
      </w:pPr>
      <w:r w:rsidRPr="00E44D17">
        <w:t>Члан 4.</w:t>
      </w:r>
    </w:p>
    <w:p w:rsidR="004E1096" w:rsidRDefault="00EB1476" w:rsidP="00084BD5">
      <w:pPr>
        <w:pStyle w:val="TEXT"/>
        <w:spacing w:before="60" w:after="60"/>
      </w:pPr>
      <w:r w:rsidRPr="00AA0853">
        <w:t>Рок плаћања не може бити краћи од 15 дана ни дужи од 45 дана у складу са Законом,</w:t>
      </w:r>
      <w:r>
        <w:t xml:space="preserve"> </w:t>
      </w:r>
      <w:r w:rsidRPr="00AA0853">
        <w:t>рачунајући од дана службеног пријема исправног рачуна понуђача.</w:t>
      </w:r>
      <w:r>
        <w:t xml:space="preserve"> </w:t>
      </w:r>
      <w:r w:rsidRPr="00AA0853">
        <w:t>Плаћање се врши на текући рачун Извршиоца услуге број:</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21"/>
        <w:gridCol w:w="657"/>
        <w:gridCol w:w="4368"/>
        <w:gridCol w:w="1619"/>
      </w:tblGrid>
      <w:tr w:rsidR="004E1096" w:rsidRPr="004E1096" w:rsidTr="004E1096">
        <w:trPr>
          <w:trHeight w:hRule="exact" w:val="288"/>
        </w:trPr>
        <w:tc>
          <w:tcPr>
            <w:tcW w:w="3321" w:type="dxa"/>
            <w:tcBorders>
              <w:bottom w:val="single" w:sz="4" w:space="0" w:color="auto"/>
            </w:tcBorders>
          </w:tcPr>
          <w:p w:rsidR="004E1096" w:rsidRPr="004E1096" w:rsidRDefault="004E1096" w:rsidP="004E1096">
            <w:pPr>
              <w:pStyle w:val="TEXT"/>
              <w:spacing w:before="60" w:after="60"/>
              <w:ind w:firstLine="0"/>
              <w:rPr>
                <w:color w:val="FF0000"/>
              </w:rPr>
            </w:pPr>
            <w:r w:rsidRPr="004E1096">
              <w:t xml:space="preserve"> </w:t>
            </w:r>
          </w:p>
        </w:tc>
        <w:tc>
          <w:tcPr>
            <w:tcW w:w="657" w:type="dxa"/>
          </w:tcPr>
          <w:p w:rsidR="004E1096" w:rsidRPr="004E1096" w:rsidRDefault="004E1096" w:rsidP="00FF0144">
            <w:pPr>
              <w:pStyle w:val="TEXT"/>
              <w:spacing w:before="60" w:after="60"/>
              <w:ind w:firstLine="0"/>
              <w:rPr>
                <w:color w:val="FF0000"/>
              </w:rPr>
            </w:pPr>
            <w:r w:rsidRPr="004E1096">
              <w:t>код</w:t>
            </w:r>
          </w:p>
        </w:tc>
        <w:tc>
          <w:tcPr>
            <w:tcW w:w="4368" w:type="dxa"/>
            <w:tcBorders>
              <w:bottom w:val="single" w:sz="4" w:space="0" w:color="auto"/>
            </w:tcBorders>
          </w:tcPr>
          <w:p w:rsidR="004E1096" w:rsidRPr="004E1096" w:rsidRDefault="004E1096" w:rsidP="00FF0144">
            <w:pPr>
              <w:pStyle w:val="TEXT"/>
              <w:spacing w:before="60" w:after="60"/>
              <w:ind w:firstLine="0"/>
              <w:rPr>
                <w:color w:val="FF0000"/>
              </w:rPr>
            </w:pPr>
          </w:p>
        </w:tc>
        <w:tc>
          <w:tcPr>
            <w:tcW w:w="1619" w:type="dxa"/>
          </w:tcPr>
          <w:p w:rsidR="004E1096" w:rsidRPr="004E1096" w:rsidRDefault="004E1096" w:rsidP="00FF0144">
            <w:pPr>
              <w:pStyle w:val="TEXT"/>
              <w:spacing w:before="60" w:after="60"/>
              <w:ind w:firstLine="0"/>
              <w:rPr>
                <w:color w:val="auto"/>
              </w:rPr>
            </w:pPr>
            <w:r w:rsidRPr="004E1096">
              <w:rPr>
                <w:color w:val="auto"/>
              </w:rPr>
              <w:t>банке</w:t>
            </w:r>
          </w:p>
        </w:tc>
      </w:tr>
    </w:tbl>
    <w:p w:rsidR="000A2D99" w:rsidRPr="000A2D99" w:rsidRDefault="00AE30D2" w:rsidP="000A2D99">
      <w:pPr>
        <w:pStyle w:val="ListParagraph"/>
        <w:numPr>
          <w:ilvl w:val="0"/>
          <w:numId w:val="20"/>
        </w:numPr>
        <w:spacing w:before="240" w:after="60"/>
        <w:jc w:val="center"/>
        <w:rPr>
          <w:rFonts w:ascii="Times New Roman" w:eastAsia="TimesNewRomanPS-BoldItalicMT" w:hAnsi="Times New Roman"/>
          <w:b/>
          <w:iCs/>
          <w:sz w:val="24"/>
          <w:szCs w:val="24"/>
          <w:lang w:val="ru-RU"/>
        </w:rPr>
      </w:pPr>
      <w:r>
        <w:rPr>
          <w:rStyle w:val="PODChar"/>
          <w:bCs w:val="0"/>
          <w:i w:val="0"/>
        </w:rPr>
        <w:t>Рок и место испоруке</w:t>
      </w:r>
    </w:p>
    <w:p w:rsidR="00EB1476" w:rsidRPr="00E44D17" w:rsidRDefault="00EB1476" w:rsidP="00084BD5">
      <w:pPr>
        <w:pStyle w:val="LAN"/>
        <w:spacing w:before="60" w:after="60"/>
      </w:pPr>
      <w:r w:rsidRPr="00E44D17">
        <w:t>Члан 5.</w:t>
      </w:r>
    </w:p>
    <w:p w:rsidR="00EB1476" w:rsidRPr="00E44D17" w:rsidRDefault="00EB1476" w:rsidP="00084BD5">
      <w:pPr>
        <w:pStyle w:val="TEXT"/>
        <w:spacing w:before="60" w:after="60"/>
      </w:pPr>
      <w:r w:rsidRPr="00E44D17">
        <w:t xml:space="preserve">Испорука и уградња система за даљинско очитавање потрошње природног гаса постојећих индивидуалних потрошача обавиће се на територији општина </w:t>
      </w:r>
      <w:r>
        <w:t>Сента</w:t>
      </w:r>
      <w:r w:rsidRPr="00E44D17">
        <w:t>, у циљу аутоматског прикупљања података о измереним протоцима природног гаса у интервалу од 24 часа или краће.</w:t>
      </w:r>
    </w:p>
    <w:p w:rsidR="000A2D99" w:rsidRPr="000A2D99" w:rsidRDefault="00AE30D2" w:rsidP="000A2D99">
      <w:pPr>
        <w:pStyle w:val="ListParagraph"/>
        <w:numPr>
          <w:ilvl w:val="0"/>
          <w:numId w:val="20"/>
        </w:numPr>
        <w:spacing w:before="60" w:after="60"/>
        <w:jc w:val="center"/>
        <w:rPr>
          <w:rFonts w:ascii="Times New Roman" w:eastAsia="TimesNewRomanPS-BoldItalicMT" w:hAnsi="Times New Roman"/>
          <w:b/>
          <w:iCs/>
          <w:sz w:val="24"/>
          <w:szCs w:val="24"/>
          <w:lang w:val="ru-RU"/>
        </w:rPr>
      </w:pPr>
      <w:r>
        <w:rPr>
          <w:rStyle w:val="PODChar"/>
          <w:bCs w:val="0"/>
          <w:i w:val="0"/>
        </w:rPr>
        <w:t>Обавезе наручиоца</w:t>
      </w:r>
    </w:p>
    <w:p w:rsidR="00EB1476" w:rsidRDefault="00EB1476" w:rsidP="00084BD5">
      <w:pPr>
        <w:pStyle w:val="LAN"/>
        <w:spacing w:before="60" w:after="60"/>
      </w:pPr>
      <w:r>
        <w:t>Члан 6.</w:t>
      </w:r>
    </w:p>
    <w:p w:rsidR="00EB1476" w:rsidRDefault="00EB1476" w:rsidP="00084BD5">
      <w:pPr>
        <w:pStyle w:val="TEXT"/>
        <w:numPr>
          <w:ilvl w:val="0"/>
          <w:numId w:val="21"/>
        </w:numPr>
        <w:spacing w:before="60" w:after="60"/>
        <w:ind w:left="720" w:hanging="720"/>
      </w:pPr>
      <w:r>
        <w:t>да благовремено и на уговорен начин измирује доспеле финансијске обавезе према</w:t>
      </w:r>
      <w:r>
        <w:br/>
        <w:t xml:space="preserve">Понуђачу </w:t>
      </w:r>
      <w:r>
        <w:rPr>
          <w:rFonts w:ascii="Angsana New" w:hAnsi="Angsana New" w:cs="Angsana New"/>
        </w:rPr>
        <w:t>—</w:t>
      </w:r>
      <w:r>
        <w:t xml:space="preserve">  продавцу.</w:t>
      </w:r>
    </w:p>
    <w:p w:rsidR="00EB1476" w:rsidRPr="00E44D17" w:rsidRDefault="00AE30D2" w:rsidP="00084BD5">
      <w:pPr>
        <w:pStyle w:val="ListParagraph"/>
        <w:numPr>
          <w:ilvl w:val="0"/>
          <w:numId w:val="20"/>
        </w:numPr>
        <w:spacing w:before="60" w:after="60"/>
        <w:jc w:val="center"/>
        <w:rPr>
          <w:rStyle w:val="PODChar"/>
          <w:bCs w:val="0"/>
          <w:i w:val="0"/>
        </w:rPr>
      </w:pPr>
      <w:r>
        <w:rPr>
          <w:rStyle w:val="PODChar"/>
          <w:bCs w:val="0"/>
          <w:i w:val="0"/>
        </w:rPr>
        <w:t>Обавезе испоручиоца</w:t>
      </w:r>
    </w:p>
    <w:p w:rsidR="00EB1476" w:rsidRDefault="00EB1476" w:rsidP="00084BD5">
      <w:pPr>
        <w:pStyle w:val="LAN"/>
        <w:spacing w:before="60" w:after="60"/>
      </w:pPr>
      <w:r>
        <w:t>Члан 7.</w:t>
      </w:r>
    </w:p>
    <w:p w:rsidR="00EB1476" w:rsidRPr="00E44D17" w:rsidRDefault="00EB1476" w:rsidP="00084BD5">
      <w:pPr>
        <w:pStyle w:val="TEXT"/>
        <w:numPr>
          <w:ilvl w:val="0"/>
          <w:numId w:val="21"/>
        </w:numPr>
        <w:spacing w:before="60" w:after="60"/>
        <w:ind w:left="720" w:hanging="720"/>
      </w:pPr>
      <w:r w:rsidRPr="00E44D17">
        <w:t>да пружи услугу уговореног квалитета, на начин како је то захтевао Наручилац</w:t>
      </w:r>
    </w:p>
    <w:p w:rsidR="00EB1476" w:rsidRPr="00E44D17" w:rsidRDefault="00EB1476" w:rsidP="00084BD5">
      <w:pPr>
        <w:pStyle w:val="TEXT"/>
        <w:numPr>
          <w:ilvl w:val="0"/>
          <w:numId w:val="21"/>
        </w:numPr>
        <w:spacing w:before="60" w:after="60"/>
        <w:ind w:left="720" w:hanging="720"/>
      </w:pPr>
      <w:r w:rsidRPr="00E44D17">
        <w:t>да благовремено и уредно решава све рекламације у погледу квалитета пружене</w:t>
      </w:r>
      <w:r w:rsidRPr="00E44D17">
        <w:br/>
        <w:t>услуге, по поступку утврђеном овим уговором</w:t>
      </w:r>
    </w:p>
    <w:p w:rsidR="00FE0B9A" w:rsidRPr="000A2D99" w:rsidRDefault="00EB1476" w:rsidP="000A2D99">
      <w:pPr>
        <w:pStyle w:val="TEXT"/>
        <w:numPr>
          <w:ilvl w:val="0"/>
          <w:numId w:val="21"/>
        </w:numPr>
        <w:spacing w:before="60" w:after="60"/>
        <w:ind w:left="720" w:hanging="720"/>
      </w:pPr>
      <w:r w:rsidRPr="00E44D17">
        <w:t>да сноси ризик случајне пропасти, настанка и оштећења извршене услуге.</w:t>
      </w:r>
    </w:p>
    <w:p w:rsidR="00EB1476" w:rsidRPr="00E44D17" w:rsidRDefault="00AE30D2" w:rsidP="004E1096">
      <w:pPr>
        <w:pStyle w:val="ListParagraph"/>
        <w:numPr>
          <w:ilvl w:val="0"/>
          <w:numId w:val="20"/>
        </w:numPr>
        <w:spacing w:before="840" w:after="60"/>
        <w:jc w:val="center"/>
        <w:rPr>
          <w:rFonts w:ascii="Times New Roman" w:hAnsi="Times New Roman"/>
          <w:b/>
          <w:color w:val="000000"/>
        </w:rPr>
      </w:pPr>
      <w:r>
        <w:rPr>
          <w:rFonts w:ascii="Times New Roman" w:hAnsi="Times New Roman"/>
          <w:b/>
          <w:color w:val="000000"/>
        </w:rPr>
        <w:t>Гаранције</w:t>
      </w:r>
    </w:p>
    <w:p w:rsidR="00EB1476" w:rsidRDefault="00EB1476" w:rsidP="00084BD5">
      <w:pPr>
        <w:pStyle w:val="LAN"/>
        <w:spacing w:before="60" w:after="60"/>
      </w:pPr>
      <w:r>
        <w:t>Члан 9.</w:t>
      </w:r>
    </w:p>
    <w:p w:rsidR="00966373" w:rsidRDefault="00EB1476" w:rsidP="00084BD5">
      <w:pPr>
        <w:pStyle w:val="TEXT"/>
        <w:spacing w:before="60" w:after="60"/>
        <w:ind w:firstLine="0"/>
      </w:pPr>
      <w:r w:rsidRPr="00AA0853">
        <w:t xml:space="preserve">Испоручилац гарантује да ће предмет набавке извршити на начин предвиђен у конкурсној документацији и према прихваћеној понуди Понуђача. </w:t>
      </w:r>
    </w:p>
    <w:p w:rsidR="00B8588B" w:rsidRDefault="00EB1476" w:rsidP="00084BD5">
      <w:pPr>
        <w:pStyle w:val="TEXT"/>
        <w:spacing w:before="60" w:after="60"/>
        <w:ind w:firstLine="0"/>
      </w:pPr>
      <w:r w:rsidRPr="00AA0853">
        <w:t>Испоручилац гарантује да извршена услуга неће имати било какве недостатке у погледу конструкције, материјала и израде или недостатке услед поступка односно пропуста Испоручиоца или његових подиспоручилаца који би се могли испољити приликом нормалне употребе.</w:t>
      </w:r>
      <w:r>
        <w:t xml:space="preserve"> </w:t>
      </w:r>
    </w:p>
    <w:p w:rsidR="00EB1476" w:rsidRPr="00AA0853" w:rsidRDefault="00EB1476" w:rsidP="00084BD5">
      <w:pPr>
        <w:pStyle w:val="TEXT"/>
        <w:spacing w:before="60" w:after="60"/>
        <w:ind w:firstLine="0"/>
      </w:pPr>
      <w:r w:rsidRPr="00E44D17">
        <w:t>За извршену услугу из члана 1. овога Уговора испоручилац даје гаранцију у трајању од</w:t>
      </w:r>
      <w:r>
        <w:t xml:space="preserve"> </w:t>
      </w:r>
      <w:r w:rsidRPr="00AA0853">
        <w:t xml:space="preserve">12 </w:t>
      </w:r>
      <w:r>
        <w:t>месеци</w:t>
      </w:r>
      <w:r w:rsidRPr="00E44D17">
        <w:t>.</w:t>
      </w:r>
    </w:p>
    <w:p w:rsidR="00EB1476" w:rsidRDefault="00EB1476" w:rsidP="00084BD5">
      <w:pPr>
        <w:pStyle w:val="TEXT"/>
        <w:spacing w:before="60" w:after="60"/>
        <w:ind w:firstLine="0"/>
      </w:pPr>
      <w:r>
        <w:t>Испоручилац је дужан да у гарантном року, на писмени захтев Наручиоца, о свом трошку отклони све недостатке који се установе.</w:t>
      </w:r>
    </w:p>
    <w:p w:rsidR="000A2D99" w:rsidRPr="000A2D99" w:rsidRDefault="000A2D99" w:rsidP="00084BD5">
      <w:pPr>
        <w:pStyle w:val="TEXT"/>
        <w:spacing w:before="60" w:after="60"/>
        <w:ind w:firstLine="0"/>
      </w:pPr>
    </w:p>
    <w:p w:rsidR="00EB1476" w:rsidRPr="00AE30D2" w:rsidRDefault="00EB1476" w:rsidP="00084BD5">
      <w:pPr>
        <w:pStyle w:val="ListParagraph"/>
        <w:numPr>
          <w:ilvl w:val="0"/>
          <w:numId w:val="20"/>
        </w:numPr>
        <w:spacing w:before="60" w:after="60"/>
        <w:jc w:val="center"/>
        <w:rPr>
          <w:rFonts w:ascii="Times New Roman" w:hAnsi="Times New Roman"/>
          <w:b/>
          <w:color w:val="000000"/>
          <w:sz w:val="24"/>
        </w:rPr>
      </w:pPr>
      <w:r w:rsidRPr="00AE30D2">
        <w:rPr>
          <w:sz w:val="24"/>
        </w:rPr>
        <w:t xml:space="preserve"> </w:t>
      </w:r>
      <w:r w:rsidR="00AE30D2" w:rsidRPr="00AE30D2">
        <w:rPr>
          <w:rFonts w:ascii="Times New Roman" w:hAnsi="Times New Roman"/>
          <w:b/>
          <w:color w:val="000000"/>
          <w:sz w:val="24"/>
        </w:rPr>
        <w:t>Остале одредбе</w:t>
      </w:r>
    </w:p>
    <w:p w:rsidR="00EB1476" w:rsidRDefault="00EB1476" w:rsidP="00084BD5">
      <w:pPr>
        <w:pStyle w:val="LAN"/>
        <w:spacing w:before="60" w:after="60"/>
      </w:pPr>
      <w:r>
        <w:t>Члан 10.</w:t>
      </w:r>
    </w:p>
    <w:p w:rsidR="00966373" w:rsidRDefault="00EB1476" w:rsidP="00084BD5">
      <w:pPr>
        <w:pStyle w:val="TEXT"/>
        <w:spacing w:before="60" w:after="60"/>
        <w:ind w:firstLine="0"/>
      </w:pPr>
      <w:r>
        <w:t>Сва евентуална спорна питања у тумачењу и примени овог уговора и његових саставних делова решаваће споразумно овлашћени представници уговорних страна.</w:t>
      </w:r>
    </w:p>
    <w:p w:rsidR="00966373" w:rsidRDefault="00EB1476" w:rsidP="00084BD5">
      <w:pPr>
        <w:pStyle w:val="TEXT"/>
        <w:spacing w:before="60" w:after="60"/>
        <w:ind w:firstLine="0"/>
      </w:pPr>
      <w:r>
        <w:t>Уколико се споразум не може постићи, настали спор ће решавати стварно надлежни суд у</w:t>
      </w:r>
      <w:r>
        <w:br/>
        <w:t>седишту Наручиоца.</w:t>
      </w:r>
    </w:p>
    <w:p w:rsidR="00EB1476" w:rsidRDefault="00EB1476" w:rsidP="00084BD5">
      <w:pPr>
        <w:pStyle w:val="TEXT"/>
        <w:spacing w:before="60" w:after="60"/>
        <w:ind w:firstLine="0"/>
      </w:pPr>
      <w:r>
        <w:t>На сва питања која нису регулисана овим Уговором примењиваће се одредбе Закона о облигационим односима.</w:t>
      </w:r>
    </w:p>
    <w:p w:rsidR="000A2D99" w:rsidRPr="000A2D99" w:rsidRDefault="000A2D99" w:rsidP="00084BD5">
      <w:pPr>
        <w:pStyle w:val="TEXT"/>
        <w:spacing w:before="60" w:after="60"/>
        <w:ind w:firstLine="0"/>
      </w:pPr>
    </w:p>
    <w:p w:rsidR="00EB1476" w:rsidRPr="004969DB" w:rsidRDefault="00AE30D2" w:rsidP="00084BD5">
      <w:pPr>
        <w:pStyle w:val="ListParagraph"/>
        <w:numPr>
          <w:ilvl w:val="0"/>
          <w:numId w:val="20"/>
        </w:numPr>
        <w:spacing w:before="60" w:after="60"/>
        <w:jc w:val="center"/>
        <w:rPr>
          <w:rFonts w:ascii="Times New Roman" w:hAnsi="Times New Roman"/>
          <w:b/>
          <w:sz w:val="24"/>
        </w:rPr>
      </w:pPr>
      <w:r>
        <w:rPr>
          <w:rFonts w:ascii="Times New Roman" w:hAnsi="Times New Roman"/>
          <w:b/>
          <w:sz w:val="24"/>
        </w:rPr>
        <w:t>Ступање уговора на снагу</w:t>
      </w:r>
    </w:p>
    <w:p w:rsidR="00EB1476" w:rsidRDefault="00EB1476" w:rsidP="00084BD5">
      <w:pPr>
        <w:pStyle w:val="LAN"/>
        <w:spacing w:before="60" w:after="60"/>
      </w:pPr>
      <w:r>
        <w:t>Члан 11 .</w:t>
      </w:r>
    </w:p>
    <w:p w:rsidR="00B8588B" w:rsidRDefault="00EB1476" w:rsidP="00084BD5">
      <w:pPr>
        <w:pStyle w:val="TEXT"/>
        <w:spacing w:before="60" w:after="60"/>
        <w:ind w:firstLine="0"/>
      </w:pPr>
      <w:r>
        <w:t xml:space="preserve">Овај уговор ступа на снагу даном потписивања од стране овлашћених представника уговорних страна. </w:t>
      </w:r>
    </w:p>
    <w:p w:rsidR="00EB1476" w:rsidRDefault="00B8588B" w:rsidP="00084BD5">
      <w:pPr>
        <w:pStyle w:val="TEXT"/>
        <w:spacing w:before="60" w:after="60"/>
        <w:ind w:firstLine="0"/>
      </w:pPr>
      <w:r>
        <w:t>О</w:t>
      </w:r>
      <w:r w:rsidR="00EB1476">
        <w:t>вај уговор је сачињен у 6 (шест) истоветних примерака од којих 3 (три) примерка припадају Извршиоцу, а 3 (три) Наручиоцу.</w:t>
      </w:r>
    </w:p>
    <w:p w:rsidR="00B8588B" w:rsidRPr="00B8588B" w:rsidRDefault="00B8588B" w:rsidP="00084BD5">
      <w:pPr>
        <w:pStyle w:val="TEXT"/>
        <w:spacing w:before="60" w:after="60"/>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08"/>
        <w:gridCol w:w="2935"/>
        <w:gridCol w:w="3322"/>
      </w:tblGrid>
      <w:tr w:rsidR="00EB1476" w:rsidTr="00227658">
        <w:tc>
          <w:tcPr>
            <w:tcW w:w="3708" w:type="dxa"/>
          </w:tcPr>
          <w:p w:rsidR="00EB1476" w:rsidRPr="00FE664A" w:rsidRDefault="00EB1476" w:rsidP="00084BD5">
            <w:pPr>
              <w:pStyle w:val="TEXT"/>
              <w:spacing w:before="60" w:after="60"/>
              <w:jc w:val="center"/>
            </w:pPr>
            <w:r w:rsidRPr="00FE664A">
              <w:rPr>
                <w:sz w:val="22"/>
              </w:rPr>
              <w:t>Наручилац добра</w:t>
            </w:r>
          </w:p>
        </w:tc>
        <w:tc>
          <w:tcPr>
            <w:tcW w:w="2935" w:type="dxa"/>
          </w:tcPr>
          <w:p w:rsidR="00EB1476" w:rsidRPr="00FE664A" w:rsidRDefault="00EB1476" w:rsidP="00084BD5">
            <w:pPr>
              <w:pStyle w:val="TEXT"/>
              <w:spacing w:before="60" w:after="60"/>
            </w:pPr>
          </w:p>
        </w:tc>
        <w:tc>
          <w:tcPr>
            <w:tcW w:w="3322" w:type="dxa"/>
          </w:tcPr>
          <w:p w:rsidR="00EB1476" w:rsidRPr="00FE664A" w:rsidRDefault="00EB1476" w:rsidP="00084BD5">
            <w:pPr>
              <w:pStyle w:val="TEXT"/>
              <w:spacing w:before="60" w:after="60"/>
              <w:ind w:firstLine="0"/>
              <w:jc w:val="center"/>
            </w:pPr>
            <w:r>
              <w:rPr>
                <w:sz w:val="22"/>
              </w:rPr>
              <w:t>Испоручилац</w:t>
            </w:r>
            <w:r w:rsidRPr="00FE664A">
              <w:rPr>
                <w:sz w:val="22"/>
              </w:rPr>
              <w:t xml:space="preserve"> добра</w:t>
            </w:r>
          </w:p>
        </w:tc>
      </w:tr>
      <w:tr w:rsidR="00EB1476" w:rsidTr="00227658">
        <w:tc>
          <w:tcPr>
            <w:tcW w:w="3708" w:type="dxa"/>
          </w:tcPr>
          <w:p w:rsidR="00EB1476" w:rsidRPr="00FE664A" w:rsidRDefault="00EB1476" w:rsidP="00084BD5">
            <w:pPr>
              <w:pStyle w:val="TEXT"/>
              <w:spacing w:before="60" w:after="60"/>
              <w:jc w:val="center"/>
            </w:pPr>
            <w:r w:rsidRPr="00FE664A">
              <w:t>ЈП ЕЛГАС СЕНТА</w:t>
            </w:r>
          </w:p>
        </w:tc>
        <w:tc>
          <w:tcPr>
            <w:tcW w:w="2935" w:type="dxa"/>
          </w:tcPr>
          <w:p w:rsidR="00EB1476" w:rsidRPr="00FE664A" w:rsidRDefault="00EB1476" w:rsidP="00084BD5">
            <w:pPr>
              <w:pStyle w:val="TEXT"/>
              <w:spacing w:before="60" w:after="60"/>
            </w:pPr>
          </w:p>
        </w:tc>
        <w:tc>
          <w:tcPr>
            <w:tcW w:w="3322" w:type="dxa"/>
          </w:tcPr>
          <w:p w:rsidR="00EB1476" w:rsidRPr="00FE664A" w:rsidRDefault="00EB1476" w:rsidP="00084BD5">
            <w:pPr>
              <w:pStyle w:val="TEXT"/>
              <w:spacing w:before="60" w:after="60"/>
              <w:jc w:val="center"/>
            </w:pPr>
          </w:p>
        </w:tc>
      </w:tr>
      <w:tr w:rsidR="00EB1476" w:rsidTr="00227658">
        <w:tc>
          <w:tcPr>
            <w:tcW w:w="3708" w:type="dxa"/>
          </w:tcPr>
          <w:p w:rsidR="00EB1476" w:rsidRPr="00FE664A" w:rsidRDefault="00EB1476" w:rsidP="00084BD5">
            <w:pPr>
              <w:pStyle w:val="TEXT"/>
              <w:spacing w:before="60" w:after="60"/>
              <w:jc w:val="center"/>
            </w:pPr>
            <w:r w:rsidRPr="00FE664A">
              <w:rPr>
                <w:rFonts w:eastAsia="TimesNewRomanPS-BoldItalicMT"/>
                <w:iCs/>
              </w:rPr>
              <w:t>Директор</w:t>
            </w:r>
          </w:p>
        </w:tc>
        <w:tc>
          <w:tcPr>
            <w:tcW w:w="2935" w:type="dxa"/>
          </w:tcPr>
          <w:p w:rsidR="00EB1476" w:rsidRPr="00FE664A" w:rsidRDefault="00EB1476" w:rsidP="00084BD5">
            <w:pPr>
              <w:pStyle w:val="TEXT"/>
              <w:spacing w:before="60" w:after="60"/>
            </w:pPr>
          </w:p>
        </w:tc>
        <w:tc>
          <w:tcPr>
            <w:tcW w:w="3322" w:type="dxa"/>
          </w:tcPr>
          <w:p w:rsidR="00EB1476" w:rsidRPr="00FE664A" w:rsidRDefault="00EB1476" w:rsidP="00084BD5">
            <w:pPr>
              <w:pStyle w:val="TEXT"/>
              <w:spacing w:before="60" w:after="60"/>
              <w:jc w:val="center"/>
            </w:pPr>
          </w:p>
        </w:tc>
      </w:tr>
      <w:tr w:rsidR="00EB1476" w:rsidTr="00227658">
        <w:tc>
          <w:tcPr>
            <w:tcW w:w="3708" w:type="dxa"/>
          </w:tcPr>
          <w:p w:rsidR="00EB1476" w:rsidRPr="00FE664A" w:rsidRDefault="00EB1476" w:rsidP="00084BD5">
            <w:pPr>
              <w:pStyle w:val="TEXT"/>
              <w:spacing w:before="60" w:after="60"/>
              <w:ind w:firstLine="0"/>
              <w:jc w:val="center"/>
            </w:pPr>
            <w:r w:rsidRPr="00FE664A">
              <w:t>Бошко Петровић, дипл. инг. маш</w:t>
            </w:r>
          </w:p>
        </w:tc>
        <w:tc>
          <w:tcPr>
            <w:tcW w:w="2935" w:type="dxa"/>
          </w:tcPr>
          <w:p w:rsidR="00EB1476" w:rsidRPr="00FE664A" w:rsidRDefault="00EB1476" w:rsidP="00084BD5">
            <w:pPr>
              <w:pStyle w:val="TEXT"/>
              <w:spacing w:before="60" w:after="60"/>
            </w:pPr>
          </w:p>
        </w:tc>
        <w:tc>
          <w:tcPr>
            <w:tcW w:w="3322" w:type="dxa"/>
          </w:tcPr>
          <w:p w:rsidR="00EB1476" w:rsidRPr="00FE664A" w:rsidRDefault="00EB1476" w:rsidP="00084BD5">
            <w:pPr>
              <w:pStyle w:val="TEXT"/>
              <w:spacing w:before="60" w:after="60"/>
              <w:jc w:val="center"/>
            </w:pPr>
          </w:p>
        </w:tc>
      </w:tr>
      <w:tr w:rsidR="00EB1476" w:rsidTr="00227658">
        <w:tc>
          <w:tcPr>
            <w:tcW w:w="3708" w:type="dxa"/>
          </w:tcPr>
          <w:p w:rsidR="00EB1476" w:rsidRPr="008A032D" w:rsidRDefault="00EB1476" w:rsidP="00084BD5">
            <w:pPr>
              <w:pStyle w:val="TEXT"/>
              <w:spacing w:before="60" w:after="60"/>
              <w:jc w:val="right"/>
            </w:pPr>
            <w:r>
              <w:t>МП</w:t>
            </w:r>
          </w:p>
        </w:tc>
        <w:tc>
          <w:tcPr>
            <w:tcW w:w="2935" w:type="dxa"/>
          </w:tcPr>
          <w:p w:rsidR="00EB1476" w:rsidRPr="00FE664A" w:rsidRDefault="00EB1476" w:rsidP="00084BD5">
            <w:pPr>
              <w:pStyle w:val="TEXT"/>
              <w:spacing w:before="60" w:after="60"/>
            </w:pPr>
          </w:p>
        </w:tc>
        <w:tc>
          <w:tcPr>
            <w:tcW w:w="3322" w:type="dxa"/>
          </w:tcPr>
          <w:p w:rsidR="00EB1476" w:rsidRPr="008A032D" w:rsidRDefault="00EB1476" w:rsidP="00084BD5">
            <w:pPr>
              <w:pStyle w:val="TEXT"/>
              <w:spacing w:before="60" w:after="60"/>
              <w:ind w:firstLine="0"/>
              <w:jc w:val="left"/>
            </w:pPr>
            <w:r>
              <w:t>МП</w:t>
            </w:r>
          </w:p>
        </w:tc>
      </w:tr>
      <w:tr w:rsidR="00EB1476" w:rsidTr="00227658">
        <w:tc>
          <w:tcPr>
            <w:tcW w:w="3708" w:type="dxa"/>
            <w:tcBorders>
              <w:bottom w:val="single" w:sz="4" w:space="0" w:color="auto"/>
            </w:tcBorders>
          </w:tcPr>
          <w:p w:rsidR="00EB1476" w:rsidRPr="00FE664A" w:rsidRDefault="00EB1476" w:rsidP="00084BD5">
            <w:pPr>
              <w:pStyle w:val="TEXT"/>
              <w:spacing w:before="60" w:after="60"/>
              <w:jc w:val="center"/>
            </w:pPr>
          </w:p>
        </w:tc>
        <w:tc>
          <w:tcPr>
            <w:tcW w:w="2935" w:type="dxa"/>
          </w:tcPr>
          <w:p w:rsidR="00EB1476" w:rsidRPr="00FE664A" w:rsidRDefault="00EB1476" w:rsidP="00084BD5">
            <w:pPr>
              <w:pStyle w:val="TEXT"/>
              <w:spacing w:before="60" w:after="60"/>
            </w:pPr>
          </w:p>
        </w:tc>
        <w:tc>
          <w:tcPr>
            <w:tcW w:w="3322" w:type="dxa"/>
            <w:tcBorders>
              <w:bottom w:val="single" w:sz="4" w:space="0" w:color="auto"/>
            </w:tcBorders>
          </w:tcPr>
          <w:p w:rsidR="00EB1476" w:rsidRPr="00FE664A" w:rsidRDefault="00EB1476" w:rsidP="00084BD5">
            <w:pPr>
              <w:pStyle w:val="TEXT"/>
              <w:spacing w:before="60" w:after="60"/>
              <w:jc w:val="center"/>
            </w:pPr>
          </w:p>
        </w:tc>
      </w:tr>
    </w:tbl>
    <w:p w:rsidR="0032045F" w:rsidRPr="00B8588B" w:rsidRDefault="0032045F" w:rsidP="00084BD5">
      <w:pPr>
        <w:pStyle w:val="TEXT"/>
        <w:spacing w:before="60" w:after="60"/>
        <w:ind w:firstLine="0"/>
        <w:rPr>
          <w:b/>
          <w:sz w:val="20"/>
        </w:rPr>
      </w:pPr>
    </w:p>
    <w:p w:rsidR="00BD6A19" w:rsidRDefault="00BD6A19" w:rsidP="00084BD5">
      <w:pPr>
        <w:pStyle w:val="TEXT"/>
        <w:spacing w:before="60" w:after="60"/>
        <w:ind w:firstLine="0"/>
        <w:rPr>
          <w:b/>
          <w:sz w:val="20"/>
        </w:rPr>
      </w:pPr>
    </w:p>
    <w:p w:rsidR="00BD6A19" w:rsidRPr="000A2D99" w:rsidRDefault="00BD6A19" w:rsidP="00084BD5">
      <w:pPr>
        <w:pStyle w:val="TEXT"/>
        <w:spacing w:before="60" w:after="60"/>
        <w:ind w:firstLine="0"/>
        <w:rPr>
          <w:b/>
          <w:sz w:val="20"/>
        </w:rPr>
      </w:pPr>
    </w:p>
    <w:p w:rsidR="00EB1476" w:rsidRPr="00B8588B" w:rsidRDefault="00EB1476" w:rsidP="00084BD5">
      <w:pPr>
        <w:pStyle w:val="TEXT"/>
        <w:spacing w:before="60" w:after="60"/>
        <w:ind w:firstLine="0"/>
        <w:rPr>
          <w:b/>
          <w:szCs w:val="24"/>
        </w:rPr>
      </w:pPr>
      <w:r w:rsidRPr="00B8588B">
        <w:rPr>
          <w:b/>
          <w:szCs w:val="24"/>
        </w:rPr>
        <w:t>НАПОМЕНА:</w:t>
      </w:r>
      <w:r w:rsidR="00360949" w:rsidRPr="00B8588B">
        <w:rPr>
          <w:b/>
          <w:szCs w:val="24"/>
        </w:rPr>
        <w:t xml:space="preserve"> </w:t>
      </w:r>
      <w:r w:rsidRPr="00B8588B">
        <w:rPr>
          <w:b/>
          <w:szCs w:val="24"/>
        </w:rPr>
        <w:t>Понуђачи су дужни да парафирају, попуне и овере сваку стр</w:t>
      </w:r>
      <w:r w:rsidR="00B8588B" w:rsidRPr="00B8588B">
        <w:rPr>
          <w:b/>
          <w:szCs w:val="24"/>
        </w:rPr>
        <w:t>ану уговора и приложе га уз</w:t>
      </w:r>
      <w:r w:rsidR="00B8588B">
        <w:rPr>
          <w:b/>
          <w:szCs w:val="24"/>
        </w:rPr>
        <w:t xml:space="preserve"> </w:t>
      </w:r>
      <w:r w:rsidRPr="00B8588B">
        <w:rPr>
          <w:b/>
          <w:szCs w:val="24"/>
        </w:rPr>
        <w:t>понуду, чиме потрвђују да су сагласни са понуђеним моделом. У случају наступа групе понуђача, сви учесници у групи су дужни да парафирају и овере сваку страну уговора.</w:t>
      </w:r>
    </w:p>
    <w:p w:rsidR="00EB1476" w:rsidRDefault="00EB1476" w:rsidP="00084BD5">
      <w:pPr>
        <w:pStyle w:val="TEXT"/>
        <w:spacing w:before="60" w:after="60"/>
        <w:jc w:val="right"/>
        <w:sectPr w:rsidR="00EB1476" w:rsidSect="00227658">
          <w:pgSz w:w="11909" w:h="16834" w:code="9"/>
          <w:pgMar w:top="576" w:right="720" w:bottom="432" w:left="1440" w:header="0" w:footer="576" w:gutter="0"/>
          <w:cols w:space="720"/>
          <w:noEndnote/>
          <w:titlePg/>
          <w:docGrid w:linePitch="299"/>
        </w:sectPr>
      </w:pPr>
    </w:p>
    <w:p w:rsidR="00EB1476" w:rsidRPr="0084034D" w:rsidRDefault="00EB1476" w:rsidP="003D13E8">
      <w:pPr>
        <w:pStyle w:val="NASLOV"/>
      </w:pPr>
      <w:r w:rsidRPr="0084034D">
        <w:t>О</w:t>
      </w:r>
      <w:r w:rsidR="00624DE7">
        <w:t>бразац трошкова</w:t>
      </w:r>
      <w:r w:rsidR="00B8588B">
        <w:t xml:space="preserve"> </w:t>
      </w:r>
      <w:r w:rsidR="00624DE7">
        <w:t>припреме понуде</w:t>
      </w:r>
    </w:p>
    <w:p w:rsidR="00EB1476" w:rsidRDefault="00EB1476" w:rsidP="00084BD5">
      <w:pPr>
        <w:pStyle w:val="TEXT"/>
        <w:spacing w:before="60" w:after="60"/>
        <w:ind w:firstLine="0"/>
      </w:pPr>
      <w:r>
        <w:t>У складу са чланом 88. став 1. Закона, понуђач__________________________</w:t>
      </w:r>
      <w:r>
        <w:rPr>
          <w:i/>
          <w:iCs/>
        </w:rPr>
        <w:t xml:space="preserve">, </w:t>
      </w:r>
      <w:r>
        <w:t>доставља укупан износ и структуру трошкова припремања понуде, како следи у табели:</w:t>
      </w:r>
    </w:p>
    <w:p w:rsidR="0014662A" w:rsidRDefault="00EB1476" w:rsidP="00084BD5">
      <w:pPr>
        <w:pStyle w:val="POD"/>
        <w:spacing w:before="60" w:after="60"/>
        <w:rPr>
          <w:i w:val="0"/>
        </w:rPr>
      </w:pPr>
      <w:r>
        <w:br/>
      </w:r>
      <w:r w:rsidR="0014662A">
        <w:rPr>
          <w:i w:val="0"/>
        </w:rPr>
        <w:t>Врста трошка, износ трошка у РСД</w:t>
      </w:r>
    </w:p>
    <w:p w:rsidR="00EB1476" w:rsidRPr="0084034D" w:rsidRDefault="0014662A" w:rsidP="0014662A">
      <w:pPr>
        <w:pStyle w:val="POD"/>
        <w:spacing w:before="60"/>
        <w:rPr>
          <w:i w:val="0"/>
        </w:rPr>
      </w:pPr>
      <w:r>
        <w:rPr>
          <w:i w:val="0"/>
        </w:rPr>
        <w:t>Укупан износ трошкова припремања понуде</w:t>
      </w:r>
    </w:p>
    <w:p w:rsidR="00EB1476" w:rsidRDefault="00EB1476" w:rsidP="00084BD5">
      <w:pPr>
        <w:pStyle w:val="TEXT"/>
        <w:spacing w:before="60" w:after="60"/>
        <w:ind w:firstLine="0"/>
      </w:pPr>
      <w:r>
        <w:t>Трошкове припреме и подношења понуде сноси искључиво понуђач и не може тражити од наручиоца накнаду трошкова.</w:t>
      </w:r>
    </w:p>
    <w:p w:rsidR="00EB1476" w:rsidRDefault="00EB1476" w:rsidP="00084BD5">
      <w:pPr>
        <w:pStyle w:val="TEXT"/>
        <w:spacing w:before="60" w:after="60"/>
        <w:ind w:firstLine="0"/>
      </w:pPr>
      <w: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EB1476" w:rsidRDefault="00EB1476" w:rsidP="00084BD5">
      <w:pPr>
        <w:pStyle w:val="TEXT"/>
        <w:spacing w:before="60" w:after="60"/>
        <w:ind w:firstLine="0"/>
      </w:pPr>
    </w:p>
    <w:p w:rsidR="00EB1476" w:rsidRDefault="00EB1476" w:rsidP="00084BD5">
      <w:pPr>
        <w:pStyle w:val="TEXT"/>
        <w:spacing w:before="60" w:after="60"/>
      </w:pPr>
    </w:p>
    <w:p w:rsidR="00EB1476" w:rsidRDefault="00EB1476" w:rsidP="00084BD5">
      <w:pPr>
        <w:pStyle w:val="TEXT"/>
        <w:spacing w:before="60" w:after="60"/>
      </w:pPr>
      <w:r>
        <w:br/>
      </w:r>
      <w:r>
        <w:br/>
      </w:r>
    </w:p>
    <w:p w:rsidR="00EB1476" w:rsidRDefault="00EB1476" w:rsidP="00084BD5">
      <w:pPr>
        <w:pStyle w:val="TEXT"/>
        <w:spacing w:before="60" w:after="6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88"/>
        <w:gridCol w:w="2141"/>
        <w:gridCol w:w="3318"/>
        <w:gridCol w:w="3318"/>
      </w:tblGrid>
      <w:tr w:rsidR="004F078C" w:rsidTr="00227658">
        <w:tc>
          <w:tcPr>
            <w:tcW w:w="1188" w:type="dxa"/>
            <w:tcMar>
              <w:left w:w="144" w:type="dxa"/>
              <w:right w:w="144" w:type="dxa"/>
            </w:tcMar>
          </w:tcPr>
          <w:p w:rsidR="004F078C" w:rsidRPr="003409E8" w:rsidRDefault="004F078C" w:rsidP="00084BD5">
            <w:pPr>
              <w:pStyle w:val="TEXT"/>
              <w:spacing w:before="60" w:after="60"/>
              <w:ind w:left="-106" w:firstLine="0"/>
              <w:jc w:val="right"/>
              <w:rPr>
                <w:rFonts w:eastAsia="TimesNewRomanPS-BoldItalicMT"/>
                <w:sz w:val="20"/>
              </w:rPr>
            </w:pPr>
            <w:r w:rsidRPr="003409E8">
              <w:rPr>
                <w:rFonts w:eastAsia="TimesNewRomanPS-BoldItalicMT"/>
                <w:sz w:val="20"/>
              </w:rPr>
              <w:t>Место:</w:t>
            </w:r>
          </w:p>
        </w:tc>
        <w:tc>
          <w:tcPr>
            <w:tcW w:w="2141" w:type="dxa"/>
            <w:tcBorders>
              <w:bottom w:val="single" w:sz="4" w:space="0" w:color="auto"/>
            </w:tcBorders>
          </w:tcPr>
          <w:p w:rsidR="004F078C" w:rsidRPr="000B339E" w:rsidRDefault="004F078C" w:rsidP="00084BD5">
            <w:pPr>
              <w:pStyle w:val="TEXT"/>
              <w:spacing w:before="60" w:after="60"/>
              <w:rPr>
                <w:rFonts w:eastAsia="TimesNewRomanPS-BoldItalicMT"/>
              </w:rPr>
            </w:pPr>
          </w:p>
        </w:tc>
        <w:tc>
          <w:tcPr>
            <w:tcW w:w="3318" w:type="dxa"/>
            <w:vMerge w:val="restart"/>
            <w:vAlign w:val="center"/>
          </w:tcPr>
          <w:p w:rsidR="004F078C" w:rsidRPr="003409E8" w:rsidRDefault="004F078C" w:rsidP="00084BD5">
            <w:pPr>
              <w:pStyle w:val="TEXT"/>
              <w:spacing w:before="60" w:after="60"/>
              <w:jc w:val="center"/>
              <w:rPr>
                <w:rFonts w:eastAsia="TimesNewRomanPS-BoldItalicMT"/>
              </w:rPr>
            </w:pPr>
            <w:r w:rsidRPr="003409E8">
              <w:rPr>
                <w:rFonts w:eastAsia="TimesNewRomanPS-BoldItalicMT"/>
                <w:sz w:val="22"/>
              </w:rPr>
              <w:t>МП</w:t>
            </w:r>
          </w:p>
        </w:tc>
        <w:tc>
          <w:tcPr>
            <w:tcW w:w="3318" w:type="dxa"/>
          </w:tcPr>
          <w:p w:rsidR="004F078C" w:rsidRPr="000B339E" w:rsidRDefault="004F078C" w:rsidP="00084BD5">
            <w:pPr>
              <w:pStyle w:val="TEXT"/>
              <w:spacing w:before="60" w:after="60"/>
              <w:ind w:firstLine="0"/>
              <w:jc w:val="center"/>
              <w:rPr>
                <w:rFonts w:eastAsia="TimesNewRomanPS-BoldItalicMT"/>
              </w:rPr>
            </w:pPr>
            <w:r w:rsidRPr="009B6D57">
              <w:rPr>
                <w:sz w:val="20"/>
              </w:rPr>
              <w:t>Одговорно лице понуђача</w:t>
            </w:r>
            <w:r w:rsidRPr="009B6D57">
              <w:rPr>
                <w:rFonts w:eastAsia="TimesNewRomanPS-BoldItalicMT"/>
                <w:sz w:val="20"/>
              </w:rPr>
              <w:t>:</w:t>
            </w:r>
          </w:p>
        </w:tc>
      </w:tr>
      <w:tr w:rsidR="004F078C" w:rsidTr="00227658">
        <w:tc>
          <w:tcPr>
            <w:tcW w:w="1188" w:type="dxa"/>
            <w:tcMar>
              <w:left w:w="144" w:type="dxa"/>
              <w:right w:w="144" w:type="dxa"/>
            </w:tcMar>
          </w:tcPr>
          <w:p w:rsidR="004F078C" w:rsidRPr="003409E8" w:rsidRDefault="004F078C" w:rsidP="00084BD5">
            <w:pPr>
              <w:pStyle w:val="TEXT"/>
              <w:spacing w:before="60" w:after="60"/>
              <w:ind w:firstLine="0"/>
              <w:jc w:val="right"/>
              <w:rPr>
                <w:rFonts w:eastAsia="TimesNewRomanPS-BoldItalicMT"/>
                <w:sz w:val="20"/>
              </w:rPr>
            </w:pPr>
            <w:r w:rsidRPr="003409E8">
              <w:rPr>
                <w:rFonts w:eastAsia="TimesNewRomanPS-BoldItalicMT"/>
                <w:sz w:val="20"/>
              </w:rPr>
              <w:t>Датум:</w:t>
            </w:r>
          </w:p>
        </w:tc>
        <w:tc>
          <w:tcPr>
            <w:tcW w:w="2141" w:type="dxa"/>
            <w:tcBorders>
              <w:top w:val="single" w:sz="4" w:space="0" w:color="auto"/>
              <w:bottom w:val="single" w:sz="4" w:space="0" w:color="auto"/>
            </w:tcBorders>
          </w:tcPr>
          <w:p w:rsidR="004F078C" w:rsidRPr="000B339E" w:rsidRDefault="004F078C" w:rsidP="00084BD5">
            <w:pPr>
              <w:pStyle w:val="TEXT"/>
              <w:spacing w:before="60" w:after="60"/>
              <w:rPr>
                <w:rFonts w:eastAsia="TimesNewRomanPS-BoldItalicMT"/>
              </w:rPr>
            </w:pPr>
          </w:p>
        </w:tc>
        <w:tc>
          <w:tcPr>
            <w:tcW w:w="3318" w:type="dxa"/>
            <w:vMerge/>
          </w:tcPr>
          <w:p w:rsidR="004F078C" w:rsidRPr="000B339E" w:rsidRDefault="004F078C" w:rsidP="00084BD5">
            <w:pPr>
              <w:pStyle w:val="TEXT"/>
              <w:spacing w:before="60" w:after="60"/>
              <w:rPr>
                <w:rFonts w:eastAsia="TimesNewRomanPS-BoldItalicMT"/>
              </w:rPr>
            </w:pPr>
          </w:p>
        </w:tc>
        <w:tc>
          <w:tcPr>
            <w:tcW w:w="3318" w:type="dxa"/>
            <w:tcBorders>
              <w:bottom w:val="single" w:sz="4" w:space="0" w:color="auto"/>
            </w:tcBorders>
          </w:tcPr>
          <w:p w:rsidR="004F078C" w:rsidRPr="000B339E" w:rsidRDefault="004F078C" w:rsidP="00084BD5">
            <w:pPr>
              <w:pStyle w:val="TEXT"/>
              <w:spacing w:before="60" w:after="60"/>
              <w:rPr>
                <w:rFonts w:eastAsia="TimesNewRomanPS-BoldItalicMT"/>
              </w:rPr>
            </w:pPr>
          </w:p>
        </w:tc>
      </w:tr>
    </w:tbl>
    <w:p w:rsidR="00EB1476" w:rsidRDefault="00EB1476" w:rsidP="00084BD5">
      <w:pPr>
        <w:pStyle w:val="TEXT"/>
        <w:spacing w:before="60" w:after="60"/>
        <w:rPr>
          <w:rFonts w:ascii="Arial" w:hAnsi="Arial" w:cs="Arial"/>
        </w:rPr>
      </w:pPr>
    </w:p>
    <w:p w:rsidR="00EB1476" w:rsidRDefault="00EB1476" w:rsidP="00084BD5">
      <w:pPr>
        <w:pStyle w:val="TEXT"/>
        <w:spacing w:before="60" w:after="60"/>
        <w:rPr>
          <w:rFonts w:ascii="Arial" w:hAnsi="Arial" w:cs="Arial"/>
        </w:rPr>
      </w:pPr>
    </w:p>
    <w:p w:rsidR="00EB1476" w:rsidRDefault="00EB1476" w:rsidP="00084BD5">
      <w:pPr>
        <w:pStyle w:val="TEXT"/>
        <w:spacing w:before="60" w:after="60"/>
        <w:rPr>
          <w:rFonts w:ascii="Arial" w:hAnsi="Arial" w:cs="Arial"/>
        </w:rPr>
      </w:pPr>
    </w:p>
    <w:p w:rsidR="00EB1476" w:rsidRDefault="00EB1476" w:rsidP="00084BD5">
      <w:pPr>
        <w:pStyle w:val="TEXT"/>
        <w:spacing w:before="60" w:after="60"/>
        <w:rPr>
          <w:rFonts w:ascii="Arial" w:hAnsi="Arial" w:cs="Arial"/>
        </w:rPr>
      </w:pPr>
    </w:p>
    <w:p w:rsidR="00EB1476" w:rsidRDefault="00EB1476" w:rsidP="00084BD5">
      <w:pPr>
        <w:pStyle w:val="TEXT"/>
        <w:spacing w:before="60" w:after="60"/>
        <w:rPr>
          <w:rFonts w:ascii="Arial" w:hAnsi="Arial" w:cs="Arial"/>
        </w:rPr>
      </w:pPr>
    </w:p>
    <w:p w:rsidR="00EB1476" w:rsidRDefault="00EB1476" w:rsidP="00084BD5">
      <w:pPr>
        <w:pStyle w:val="TEXT"/>
        <w:spacing w:before="60" w:after="60"/>
        <w:rPr>
          <w:rFonts w:ascii="Arial" w:hAnsi="Arial" w:cs="Arial"/>
        </w:rPr>
      </w:pPr>
    </w:p>
    <w:p w:rsidR="00EB1476" w:rsidRPr="004F078C" w:rsidRDefault="00EB1476" w:rsidP="00084BD5">
      <w:pPr>
        <w:pStyle w:val="TEXT"/>
        <w:spacing w:before="60" w:after="60"/>
        <w:ind w:firstLine="0"/>
        <w:rPr>
          <w:i/>
        </w:rPr>
      </w:pPr>
      <w:r w:rsidRPr="00966373">
        <w:rPr>
          <w:b/>
          <w:bCs/>
        </w:rPr>
        <w:t xml:space="preserve">Напомена:  </w:t>
      </w:r>
      <w:r w:rsidRPr="004F078C">
        <w:rPr>
          <w:i/>
        </w:rPr>
        <w:t>достављање овог обрасца није обавезно</w:t>
      </w:r>
    </w:p>
    <w:p w:rsidR="00EB1476" w:rsidRDefault="00EB1476" w:rsidP="00084BD5">
      <w:pPr>
        <w:spacing w:before="60" w:after="60"/>
        <w:rPr>
          <w:rFonts w:ascii="Arial" w:hAnsi="Arial" w:cs="Arial"/>
          <w:color w:val="000000"/>
          <w:sz w:val="18"/>
        </w:rPr>
      </w:pPr>
    </w:p>
    <w:p w:rsidR="006976DF" w:rsidRDefault="006976DF" w:rsidP="00084BD5">
      <w:pPr>
        <w:spacing w:before="60" w:after="60"/>
        <w:rPr>
          <w:rFonts w:ascii="Arial" w:hAnsi="Arial" w:cs="Arial"/>
          <w:color w:val="000000"/>
          <w:sz w:val="18"/>
        </w:rPr>
        <w:sectPr w:rsidR="006976DF" w:rsidSect="00227658">
          <w:pgSz w:w="11909" w:h="16834" w:code="9"/>
          <w:pgMar w:top="576" w:right="720" w:bottom="432" w:left="1440" w:header="0" w:footer="576" w:gutter="0"/>
          <w:cols w:space="720"/>
          <w:noEndnote/>
          <w:titlePg/>
          <w:docGrid w:linePitch="299"/>
        </w:sectPr>
      </w:pPr>
    </w:p>
    <w:p w:rsidR="006976DF" w:rsidRPr="00351805" w:rsidRDefault="006976DF" w:rsidP="00351805">
      <w:pPr>
        <w:spacing w:before="60" w:after="60"/>
        <w:ind w:firstLine="0"/>
        <w:rPr>
          <w:rFonts w:ascii="Arial" w:hAnsi="Arial" w:cs="Arial"/>
          <w:color w:val="000000"/>
          <w:sz w:val="18"/>
        </w:rPr>
      </w:pPr>
    </w:p>
    <w:p w:rsidR="006976DF" w:rsidRPr="003D13E8" w:rsidRDefault="006976DF" w:rsidP="003D13E8">
      <w:pPr>
        <w:pStyle w:val="NASLOV"/>
        <w:rPr>
          <w:bCs/>
          <w:color w:val="000000"/>
          <w:sz w:val="24"/>
          <w:szCs w:val="28"/>
        </w:rPr>
      </w:pPr>
      <w:r w:rsidRPr="006976DF">
        <w:t>О</w:t>
      </w:r>
      <w:r w:rsidR="00624DE7">
        <w:t>бразац изјаве о независној понуди</w:t>
      </w:r>
    </w:p>
    <w:p w:rsidR="003D13E8" w:rsidRDefault="003D13E8" w:rsidP="003D13E8">
      <w:pPr>
        <w:pStyle w:val="NASLOV"/>
        <w:numPr>
          <w:ilvl w:val="0"/>
          <w:numId w:val="0"/>
        </w:numPr>
        <w:ind w:left="1800" w:hanging="360"/>
      </w:pPr>
    </w:p>
    <w:p w:rsidR="006976DF" w:rsidRDefault="006976DF" w:rsidP="00084BD5">
      <w:pPr>
        <w:pStyle w:val="TEXT"/>
        <w:spacing w:before="60" w:after="60"/>
        <w:ind w:firstLine="0"/>
      </w:pPr>
      <w:r w:rsidRPr="006976DF">
        <w:t>У складу са чл. 26. Закона о јавним н</w:t>
      </w:r>
      <w:r w:rsidR="000F4A66">
        <w:t xml:space="preserve">абавкама </w:t>
      </w:r>
      <w:r w:rsidR="000F4A66" w:rsidRPr="003679EB">
        <w:t>(„Сл. гласник РС“</w:t>
      </w:r>
      <w:r w:rsidR="000F4A66">
        <w:t>, број</w:t>
      </w:r>
      <w:r w:rsidR="000F4A66" w:rsidRPr="003679EB">
        <w:t xml:space="preserve"> 124/2012</w:t>
      </w:r>
      <w:r w:rsidR="000F4A66">
        <w:t>, 14/2015 и 68/2015</w:t>
      </w:r>
      <w:r w:rsidR="000F4A66" w:rsidRPr="003679EB">
        <w:t>)</w:t>
      </w:r>
      <w:r w:rsidR="000F4A66">
        <w:t xml:space="preserve"> као и чл. 6. </w:t>
      </w:r>
      <w:r w:rsidRPr="006976DF">
        <w:t>Правилника о обавезним елементима конкурсне доку</w:t>
      </w:r>
      <w:r w:rsidR="000F4A66">
        <w:t xml:space="preserve">ментације (“Сл.гласник РС”, број 86/2015), у </w:t>
      </w:r>
      <w:r w:rsidRPr="006976DF">
        <w:t xml:space="preserve">јавној набавци </w:t>
      </w:r>
      <w:r w:rsidRPr="000F4A66">
        <w:rPr>
          <w:b/>
        </w:rPr>
        <w:t>„Гасна мерила“ - јавна набавк</w:t>
      </w:r>
      <w:r w:rsidR="000F4A66" w:rsidRPr="000F4A66">
        <w:rPr>
          <w:b/>
        </w:rPr>
        <w:t xml:space="preserve">а добара, број </w:t>
      </w:r>
      <w:r w:rsidR="000F4A66" w:rsidRPr="000F4A66">
        <w:rPr>
          <w:rStyle w:val="SubtleReference"/>
          <w:b/>
          <w:color w:val="auto"/>
        </w:rPr>
        <w:t>ЈН - Г1/2016</w:t>
      </w:r>
      <w:r w:rsidRPr="006976DF">
        <w:t>, под пуном материјалном и кривичном одговорношћу дајемо:</w:t>
      </w:r>
    </w:p>
    <w:p w:rsidR="006976DF" w:rsidRPr="006976DF" w:rsidRDefault="006976DF" w:rsidP="000F4A66">
      <w:pPr>
        <w:pStyle w:val="POD"/>
        <w:spacing w:before="60" w:after="60"/>
        <w:ind w:firstLine="0"/>
        <w:rPr>
          <w:i w:val="0"/>
        </w:rPr>
      </w:pPr>
      <w:r w:rsidRPr="006976DF">
        <w:br/>
      </w:r>
      <w:r w:rsidRPr="006976DF">
        <w:rPr>
          <w:i w:val="0"/>
        </w:rPr>
        <w:t>ИЗЈАВУ О НЕЗАВИСНОЈ ПОНУДИ</w:t>
      </w:r>
    </w:p>
    <w:p w:rsidR="006976DF" w:rsidRDefault="006976DF" w:rsidP="00084BD5">
      <w:pPr>
        <w:pStyle w:val="TEXT"/>
        <w:spacing w:before="60" w:after="60"/>
      </w:pPr>
      <w:r w:rsidRPr="006976DF">
        <w:br/>
        <w:t>Потврђујемо да смо понуду поднели независно, без договора са другим</w:t>
      </w:r>
      <w:r>
        <w:t xml:space="preserve"> </w:t>
      </w:r>
      <w:r w:rsidRPr="006976DF">
        <w:t>понуђачима или заинтересованим лицима.</w:t>
      </w:r>
    </w:p>
    <w:p w:rsidR="006976DF" w:rsidRDefault="006976DF" w:rsidP="00084BD5">
      <w:pPr>
        <w:pStyle w:val="TEXT"/>
        <w:spacing w:before="60" w:after="60"/>
      </w:pPr>
    </w:p>
    <w:p w:rsidR="006976DF" w:rsidRDefault="006976DF" w:rsidP="00084BD5">
      <w:pPr>
        <w:pStyle w:val="TEXT"/>
        <w:spacing w:before="60" w:after="60"/>
      </w:pPr>
    </w:p>
    <w:p w:rsidR="006976DF" w:rsidRDefault="006976DF" w:rsidP="00084BD5">
      <w:pPr>
        <w:pStyle w:val="TEXT"/>
        <w:spacing w:before="60" w:after="60"/>
      </w:pPr>
    </w:p>
    <w:p w:rsidR="006976DF" w:rsidRDefault="006976DF" w:rsidP="00084BD5">
      <w:pPr>
        <w:pStyle w:val="TEXT"/>
        <w:spacing w:before="60" w:after="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88"/>
        <w:gridCol w:w="2141"/>
        <w:gridCol w:w="3318"/>
        <w:gridCol w:w="3318"/>
      </w:tblGrid>
      <w:tr w:rsidR="006976DF" w:rsidTr="004A2D97">
        <w:tc>
          <w:tcPr>
            <w:tcW w:w="1188" w:type="dxa"/>
            <w:tcMar>
              <w:left w:w="144" w:type="dxa"/>
              <w:right w:w="144" w:type="dxa"/>
            </w:tcMar>
          </w:tcPr>
          <w:p w:rsidR="006976DF" w:rsidRPr="003409E8" w:rsidRDefault="006976DF" w:rsidP="00084BD5">
            <w:pPr>
              <w:pStyle w:val="TEXT"/>
              <w:spacing w:before="60" w:after="60"/>
              <w:ind w:left="-106" w:firstLine="0"/>
              <w:jc w:val="right"/>
              <w:rPr>
                <w:rFonts w:eastAsia="TimesNewRomanPS-BoldItalicMT"/>
                <w:sz w:val="20"/>
              </w:rPr>
            </w:pPr>
            <w:r w:rsidRPr="003409E8">
              <w:rPr>
                <w:rFonts w:eastAsia="TimesNewRomanPS-BoldItalicMT"/>
                <w:sz w:val="20"/>
              </w:rPr>
              <w:t>Место:</w:t>
            </w:r>
          </w:p>
        </w:tc>
        <w:tc>
          <w:tcPr>
            <w:tcW w:w="2141" w:type="dxa"/>
            <w:tcBorders>
              <w:bottom w:val="single" w:sz="4" w:space="0" w:color="auto"/>
            </w:tcBorders>
          </w:tcPr>
          <w:p w:rsidR="006976DF" w:rsidRPr="000B339E" w:rsidRDefault="006976DF" w:rsidP="00084BD5">
            <w:pPr>
              <w:pStyle w:val="TEXT"/>
              <w:spacing w:before="60" w:after="60"/>
              <w:rPr>
                <w:rFonts w:eastAsia="TimesNewRomanPS-BoldItalicMT"/>
              </w:rPr>
            </w:pPr>
          </w:p>
        </w:tc>
        <w:tc>
          <w:tcPr>
            <w:tcW w:w="3318" w:type="dxa"/>
            <w:vMerge w:val="restart"/>
            <w:vAlign w:val="center"/>
          </w:tcPr>
          <w:p w:rsidR="006976DF" w:rsidRPr="003409E8" w:rsidRDefault="006976DF" w:rsidP="00084BD5">
            <w:pPr>
              <w:pStyle w:val="TEXT"/>
              <w:spacing w:before="60" w:after="60"/>
              <w:jc w:val="center"/>
              <w:rPr>
                <w:rFonts w:eastAsia="TimesNewRomanPS-BoldItalicMT"/>
              </w:rPr>
            </w:pPr>
            <w:r w:rsidRPr="003409E8">
              <w:rPr>
                <w:rFonts w:eastAsia="TimesNewRomanPS-BoldItalicMT"/>
                <w:sz w:val="22"/>
              </w:rPr>
              <w:t>МП</w:t>
            </w:r>
          </w:p>
        </w:tc>
        <w:tc>
          <w:tcPr>
            <w:tcW w:w="3318" w:type="dxa"/>
          </w:tcPr>
          <w:p w:rsidR="006976DF" w:rsidRPr="000B339E" w:rsidRDefault="006976DF" w:rsidP="00084BD5">
            <w:pPr>
              <w:pStyle w:val="TEXT"/>
              <w:spacing w:before="60" w:after="60"/>
              <w:ind w:firstLine="0"/>
              <w:jc w:val="center"/>
              <w:rPr>
                <w:rFonts w:eastAsia="TimesNewRomanPS-BoldItalicMT"/>
              </w:rPr>
            </w:pPr>
            <w:r w:rsidRPr="009B6D57">
              <w:rPr>
                <w:sz w:val="20"/>
              </w:rPr>
              <w:t>Одговорно лице понуђача</w:t>
            </w:r>
            <w:r w:rsidRPr="009B6D57">
              <w:rPr>
                <w:rFonts w:eastAsia="TimesNewRomanPS-BoldItalicMT"/>
                <w:sz w:val="20"/>
              </w:rPr>
              <w:t>:</w:t>
            </w:r>
          </w:p>
        </w:tc>
      </w:tr>
      <w:tr w:rsidR="006976DF" w:rsidTr="004A2D97">
        <w:tc>
          <w:tcPr>
            <w:tcW w:w="1188" w:type="dxa"/>
            <w:tcMar>
              <w:left w:w="144" w:type="dxa"/>
              <w:right w:w="144" w:type="dxa"/>
            </w:tcMar>
          </w:tcPr>
          <w:p w:rsidR="006976DF" w:rsidRPr="003409E8" w:rsidRDefault="006976DF" w:rsidP="00084BD5">
            <w:pPr>
              <w:pStyle w:val="TEXT"/>
              <w:spacing w:before="60" w:after="60"/>
              <w:ind w:firstLine="0"/>
              <w:jc w:val="right"/>
              <w:rPr>
                <w:rFonts w:eastAsia="TimesNewRomanPS-BoldItalicMT"/>
                <w:sz w:val="20"/>
              </w:rPr>
            </w:pPr>
            <w:r w:rsidRPr="003409E8">
              <w:rPr>
                <w:rFonts w:eastAsia="TimesNewRomanPS-BoldItalicMT"/>
                <w:sz w:val="20"/>
              </w:rPr>
              <w:t>Датум:</w:t>
            </w:r>
          </w:p>
        </w:tc>
        <w:tc>
          <w:tcPr>
            <w:tcW w:w="2141" w:type="dxa"/>
            <w:tcBorders>
              <w:top w:val="single" w:sz="4" w:space="0" w:color="auto"/>
              <w:bottom w:val="single" w:sz="4" w:space="0" w:color="auto"/>
            </w:tcBorders>
          </w:tcPr>
          <w:p w:rsidR="006976DF" w:rsidRPr="000B339E" w:rsidRDefault="006976DF" w:rsidP="00084BD5">
            <w:pPr>
              <w:pStyle w:val="TEXT"/>
              <w:spacing w:before="60" w:after="60"/>
              <w:rPr>
                <w:rFonts w:eastAsia="TimesNewRomanPS-BoldItalicMT"/>
              </w:rPr>
            </w:pPr>
          </w:p>
        </w:tc>
        <w:tc>
          <w:tcPr>
            <w:tcW w:w="3318" w:type="dxa"/>
            <w:vMerge/>
          </w:tcPr>
          <w:p w:rsidR="006976DF" w:rsidRPr="000B339E" w:rsidRDefault="006976DF" w:rsidP="00084BD5">
            <w:pPr>
              <w:pStyle w:val="TEXT"/>
              <w:spacing w:before="60" w:after="60"/>
              <w:rPr>
                <w:rFonts w:eastAsia="TimesNewRomanPS-BoldItalicMT"/>
              </w:rPr>
            </w:pPr>
          </w:p>
        </w:tc>
        <w:tc>
          <w:tcPr>
            <w:tcW w:w="3318" w:type="dxa"/>
            <w:tcBorders>
              <w:bottom w:val="single" w:sz="4" w:space="0" w:color="auto"/>
            </w:tcBorders>
          </w:tcPr>
          <w:p w:rsidR="006976DF" w:rsidRPr="000B339E" w:rsidRDefault="006976DF" w:rsidP="00084BD5">
            <w:pPr>
              <w:pStyle w:val="TEXT"/>
              <w:spacing w:before="60" w:after="60"/>
              <w:rPr>
                <w:rFonts w:eastAsia="TimesNewRomanPS-BoldItalicMT"/>
              </w:rPr>
            </w:pPr>
          </w:p>
        </w:tc>
      </w:tr>
    </w:tbl>
    <w:p w:rsidR="006976DF" w:rsidRDefault="006976DF" w:rsidP="00084BD5">
      <w:pPr>
        <w:pStyle w:val="TEXT"/>
        <w:spacing w:before="60" w:after="60"/>
      </w:pPr>
    </w:p>
    <w:p w:rsidR="006976DF" w:rsidRDefault="006976DF" w:rsidP="00084BD5">
      <w:pPr>
        <w:pStyle w:val="TEXT"/>
        <w:spacing w:before="60" w:after="60"/>
      </w:pPr>
      <w:r w:rsidRPr="006976DF">
        <w:br/>
      </w:r>
    </w:p>
    <w:p w:rsidR="006B5FF6" w:rsidRPr="006B5FF6" w:rsidRDefault="006976DF" w:rsidP="00084BD5">
      <w:pPr>
        <w:pStyle w:val="TEXT"/>
        <w:spacing w:before="60" w:after="60"/>
        <w:ind w:left="1152" w:hanging="1152"/>
        <w:rPr>
          <w:i/>
        </w:rPr>
      </w:pPr>
      <w:r w:rsidRPr="006976DF">
        <w:t>Напомена:</w:t>
      </w:r>
      <w:r>
        <w:t xml:space="preserve"> </w:t>
      </w:r>
      <w:r w:rsidRPr="006B5FF6">
        <w:rPr>
          <w:i/>
        </w:rPr>
        <w:t xml:space="preserve">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w:t>
      </w:r>
    </w:p>
    <w:p w:rsidR="006B5FF6" w:rsidRPr="006B5FF6" w:rsidRDefault="006976DF" w:rsidP="00084BD5">
      <w:pPr>
        <w:pStyle w:val="TEXT"/>
        <w:spacing w:before="60" w:after="60"/>
        <w:ind w:left="1152" w:firstLine="18"/>
        <w:rPr>
          <w:i/>
        </w:rPr>
      </w:pPr>
      <w:r w:rsidRPr="006B5FF6">
        <w:rPr>
          <w:i/>
        </w:rPr>
        <w:t xml:space="preserve">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w:t>
      </w:r>
    </w:p>
    <w:p w:rsidR="006976DF" w:rsidRPr="006B5FF6" w:rsidRDefault="006976DF" w:rsidP="00084BD5">
      <w:pPr>
        <w:pStyle w:val="TEXT"/>
        <w:tabs>
          <w:tab w:val="left" w:pos="1170"/>
        </w:tabs>
        <w:spacing w:before="60" w:after="60"/>
        <w:ind w:left="1170" w:firstLine="0"/>
        <w:rPr>
          <w:i/>
        </w:rPr>
      </w:pPr>
      <w:r w:rsidRPr="006B5FF6">
        <w:rPr>
          <w:i/>
        </w:rPr>
        <w:t>Мера забране учешћа у поступку јавне набавке може трајати до две године. Повреда конкуренције представља негативну референцу, у смислу члана 82. став 1. тачка 2) Закона.</w:t>
      </w:r>
    </w:p>
    <w:p w:rsidR="006976DF" w:rsidRDefault="006976DF" w:rsidP="00084BD5">
      <w:pPr>
        <w:pStyle w:val="TEXT"/>
        <w:tabs>
          <w:tab w:val="left" w:pos="1170"/>
        </w:tabs>
        <w:spacing w:before="60" w:after="60"/>
        <w:ind w:left="1170" w:firstLine="0"/>
      </w:pPr>
    </w:p>
    <w:p w:rsidR="00BD6A19" w:rsidRDefault="00BD6A19" w:rsidP="00084BD5">
      <w:pPr>
        <w:pStyle w:val="TEXT"/>
        <w:tabs>
          <w:tab w:val="left" w:pos="1170"/>
        </w:tabs>
        <w:spacing w:before="60" w:after="60"/>
        <w:ind w:left="1170" w:firstLine="0"/>
      </w:pPr>
    </w:p>
    <w:p w:rsidR="00BD6A19" w:rsidRDefault="00BD6A19" w:rsidP="00084BD5">
      <w:pPr>
        <w:pStyle w:val="TEXT"/>
        <w:tabs>
          <w:tab w:val="left" w:pos="1170"/>
        </w:tabs>
        <w:spacing w:before="60" w:after="60"/>
        <w:ind w:left="1170" w:firstLine="0"/>
      </w:pPr>
    </w:p>
    <w:p w:rsidR="00BD6A19" w:rsidRDefault="00BD6A19" w:rsidP="00084BD5">
      <w:pPr>
        <w:pStyle w:val="TEXT"/>
        <w:tabs>
          <w:tab w:val="left" w:pos="1170"/>
        </w:tabs>
        <w:spacing w:before="60" w:after="60"/>
        <w:ind w:left="1170" w:firstLine="0"/>
      </w:pPr>
    </w:p>
    <w:p w:rsidR="00BD6A19" w:rsidRDefault="00BD6A19" w:rsidP="00084BD5">
      <w:pPr>
        <w:pStyle w:val="TEXT"/>
        <w:tabs>
          <w:tab w:val="left" w:pos="1170"/>
        </w:tabs>
        <w:spacing w:before="60" w:after="60"/>
        <w:ind w:left="1170" w:firstLine="0"/>
      </w:pPr>
    </w:p>
    <w:p w:rsidR="00BD6A19" w:rsidRDefault="00BD6A19" w:rsidP="00084BD5">
      <w:pPr>
        <w:pStyle w:val="TEXT"/>
        <w:tabs>
          <w:tab w:val="left" w:pos="1170"/>
        </w:tabs>
        <w:spacing w:before="60" w:after="60"/>
        <w:ind w:left="1170" w:firstLine="0"/>
      </w:pPr>
    </w:p>
    <w:p w:rsidR="00FE0B9A" w:rsidRDefault="00FE0B9A" w:rsidP="00084BD5">
      <w:pPr>
        <w:pStyle w:val="TEXT"/>
        <w:tabs>
          <w:tab w:val="left" w:pos="1170"/>
        </w:tabs>
        <w:spacing w:before="60" w:after="60"/>
        <w:ind w:left="1170" w:firstLine="0"/>
      </w:pPr>
    </w:p>
    <w:p w:rsidR="00351805" w:rsidRDefault="00351805" w:rsidP="00084BD5">
      <w:pPr>
        <w:pStyle w:val="TEXT"/>
        <w:tabs>
          <w:tab w:val="left" w:pos="1170"/>
        </w:tabs>
        <w:spacing w:before="60" w:after="60"/>
        <w:ind w:left="1170" w:firstLine="0"/>
      </w:pPr>
    </w:p>
    <w:p w:rsidR="00351805" w:rsidRPr="00351805" w:rsidRDefault="00351805" w:rsidP="00084BD5">
      <w:pPr>
        <w:pStyle w:val="TEXT"/>
        <w:tabs>
          <w:tab w:val="left" w:pos="1170"/>
        </w:tabs>
        <w:spacing w:before="60" w:after="60"/>
        <w:ind w:left="1170" w:firstLine="0"/>
      </w:pPr>
    </w:p>
    <w:p w:rsidR="00BD6A19" w:rsidRDefault="00BD6A19" w:rsidP="00084BD5">
      <w:pPr>
        <w:pStyle w:val="TEXT"/>
        <w:tabs>
          <w:tab w:val="left" w:pos="1170"/>
        </w:tabs>
        <w:spacing w:before="60" w:after="60"/>
        <w:ind w:left="1170" w:firstLine="0"/>
      </w:pPr>
    </w:p>
    <w:p w:rsidR="00EB1476" w:rsidRPr="00457F97" w:rsidRDefault="00624DE7" w:rsidP="003D13E8">
      <w:pPr>
        <w:pStyle w:val="RIM"/>
      </w:pPr>
      <w:r w:rsidRPr="006976DF">
        <w:t>О</w:t>
      </w:r>
      <w:r>
        <w:t>бразац изјаве о поштовању</w:t>
      </w:r>
      <w:r w:rsidR="003D13E8">
        <w:t xml:space="preserve"> </w:t>
      </w:r>
      <w:r>
        <w:t>обавеза из чл</w:t>
      </w:r>
      <w:r w:rsidR="003D13E8">
        <w:t>.</w:t>
      </w:r>
      <w:r>
        <w:t xml:space="preserve"> 75. став 2. Закона</w:t>
      </w:r>
    </w:p>
    <w:p w:rsidR="00EB1476" w:rsidRPr="0084034D" w:rsidRDefault="00EB1476" w:rsidP="00084BD5">
      <w:pPr>
        <w:pStyle w:val="TEXT"/>
        <w:spacing w:before="60" w:after="60"/>
      </w:pPr>
      <w:r>
        <w:rPr>
          <w:sz w:val="28"/>
          <w:szCs w:val="28"/>
        </w:rPr>
        <w:br/>
      </w:r>
      <w:r w:rsidRPr="0084034D">
        <w:t>У вези члана 75. став 2. Закона о јавним набавкама, као заступник понуђача дајем следећу</w:t>
      </w:r>
    </w:p>
    <w:p w:rsidR="00EB1476" w:rsidRPr="0084034D" w:rsidRDefault="00EB1476" w:rsidP="00084BD5">
      <w:pPr>
        <w:pStyle w:val="POD"/>
        <w:spacing w:before="60" w:after="60"/>
        <w:rPr>
          <w:i w:val="0"/>
          <w:w w:val="150"/>
        </w:rPr>
      </w:pPr>
      <w:r>
        <w:br/>
      </w:r>
      <w:r w:rsidRPr="0084034D">
        <w:rPr>
          <w:i w:val="0"/>
          <w:w w:val="150"/>
        </w:rPr>
        <w:t>ИЗЈАВУ</w:t>
      </w:r>
    </w:p>
    <w:p w:rsidR="00EB1476" w:rsidRDefault="00EB1476" w:rsidP="00084BD5">
      <w:pPr>
        <w:pStyle w:val="TEXT"/>
        <w:spacing w:before="60" w:after="60"/>
      </w:pPr>
      <w:r>
        <w:br/>
      </w:r>
    </w:p>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6"/>
        <w:gridCol w:w="8147"/>
      </w:tblGrid>
      <w:tr w:rsidR="00EB1476" w:rsidRPr="0084034D" w:rsidTr="00966373">
        <w:trPr>
          <w:trHeight w:hRule="exact" w:val="720"/>
        </w:trPr>
        <w:tc>
          <w:tcPr>
            <w:tcW w:w="1386" w:type="dxa"/>
            <w:vAlign w:val="center"/>
          </w:tcPr>
          <w:p w:rsidR="00EB1476" w:rsidRPr="0084034D" w:rsidRDefault="00EB1476" w:rsidP="00084BD5">
            <w:pPr>
              <w:pStyle w:val="TEXT"/>
              <w:spacing w:before="60" w:after="60"/>
              <w:ind w:firstLine="0"/>
              <w:jc w:val="left"/>
            </w:pPr>
            <w:r w:rsidRPr="0084034D">
              <w:t>Понуђач</w:t>
            </w:r>
          </w:p>
        </w:tc>
        <w:tc>
          <w:tcPr>
            <w:tcW w:w="8147" w:type="dxa"/>
            <w:tcBorders>
              <w:bottom w:val="double" w:sz="4" w:space="0" w:color="auto"/>
            </w:tcBorders>
            <w:vAlign w:val="center"/>
          </w:tcPr>
          <w:p w:rsidR="00EB1476" w:rsidRPr="0084034D" w:rsidRDefault="00EB1476" w:rsidP="00084BD5">
            <w:pPr>
              <w:pStyle w:val="TEXT"/>
              <w:spacing w:before="60" w:after="60"/>
              <w:jc w:val="left"/>
            </w:pPr>
          </w:p>
        </w:tc>
      </w:tr>
      <w:tr w:rsidR="00EB1476" w:rsidRPr="0084034D" w:rsidTr="004F078C">
        <w:trPr>
          <w:trHeight w:hRule="exact" w:val="288"/>
        </w:trPr>
        <w:tc>
          <w:tcPr>
            <w:tcW w:w="1386" w:type="dxa"/>
          </w:tcPr>
          <w:p w:rsidR="00EB1476" w:rsidRPr="0084034D" w:rsidRDefault="00EB1476" w:rsidP="00084BD5">
            <w:pPr>
              <w:pStyle w:val="TEXT"/>
              <w:spacing w:before="60" w:after="60"/>
              <w:jc w:val="center"/>
            </w:pPr>
          </w:p>
        </w:tc>
        <w:tc>
          <w:tcPr>
            <w:tcW w:w="8147" w:type="dxa"/>
            <w:tcBorders>
              <w:top w:val="double" w:sz="4" w:space="0" w:color="auto"/>
            </w:tcBorders>
          </w:tcPr>
          <w:p w:rsidR="00EB1476" w:rsidRPr="0084034D" w:rsidRDefault="00EB1476" w:rsidP="00084BD5">
            <w:pPr>
              <w:pStyle w:val="TEXT"/>
              <w:spacing w:before="60" w:after="60"/>
              <w:jc w:val="center"/>
            </w:pPr>
            <w:r w:rsidRPr="00457F97">
              <w:rPr>
                <w:sz w:val="18"/>
              </w:rPr>
              <w:t>назив понуђача</w:t>
            </w:r>
          </w:p>
        </w:tc>
      </w:tr>
    </w:tbl>
    <w:p w:rsidR="00EB1476" w:rsidRPr="00AF5792" w:rsidRDefault="00EB1476" w:rsidP="00AF5792">
      <w:pPr>
        <w:pStyle w:val="TEXT"/>
        <w:spacing w:before="60" w:after="60"/>
        <w:ind w:firstLine="0"/>
      </w:pPr>
      <w:r w:rsidRPr="00AF5792">
        <w:rPr>
          <w:color w:val="auto"/>
        </w:rPr>
        <w:t xml:space="preserve">у поступку јавне набавке добара </w:t>
      </w:r>
      <w:r w:rsidR="0014662A" w:rsidRPr="00293166">
        <w:rPr>
          <w:rStyle w:val="SubtleReference"/>
          <w:b/>
          <w:i/>
          <w:color w:val="auto"/>
        </w:rPr>
        <w:t xml:space="preserve">„ГАСНA МЕРИЛА“ </w:t>
      </w:r>
      <w:r w:rsidRPr="00293166">
        <w:rPr>
          <w:b/>
          <w:color w:val="auto"/>
        </w:rPr>
        <w:t>бр.</w:t>
      </w:r>
      <w:r w:rsidR="0014662A" w:rsidRPr="00293166">
        <w:rPr>
          <w:b/>
          <w:color w:val="auto"/>
        </w:rPr>
        <w:t xml:space="preserve"> </w:t>
      </w:r>
      <w:r w:rsidR="00AF5792" w:rsidRPr="00293166">
        <w:rPr>
          <w:rStyle w:val="SubtleReference"/>
          <w:b/>
          <w:color w:val="auto"/>
        </w:rPr>
        <w:t>ЈН - Г1/2016</w:t>
      </w:r>
      <w:r w:rsidR="00AF5792" w:rsidRPr="00AF5792">
        <w:rPr>
          <w:rStyle w:val="SubtleReference"/>
          <w:color w:val="auto"/>
        </w:rPr>
        <w:t xml:space="preserve"> </w:t>
      </w:r>
      <w:r w:rsidRPr="00AF5792">
        <w:rPr>
          <w:color w:val="auto"/>
        </w:rPr>
        <w:t>поштовао је обавезе које</w:t>
      </w:r>
      <w:r w:rsidRPr="00AF5792">
        <w:t xml:space="preserve"> произлазе из важећих прописа о заштити на раду, запошљавању и условима рада, заштити животне средине и нема забрану обављања делатности која је на снази у време подношења понуде.</w:t>
      </w:r>
    </w:p>
    <w:p w:rsidR="00EB1476" w:rsidRDefault="00EB1476" w:rsidP="00084BD5">
      <w:pPr>
        <w:pStyle w:val="TEXT"/>
        <w:spacing w:before="60" w:after="60"/>
      </w:pPr>
    </w:p>
    <w:p w:rsidR="00EB1476" w:rsidRDefault="00EB1476" w:rsidP="00084BD5">
      <w:pPr>
        <w:pStyle w:val="TEXT"/>
        <w:spacing w:before="60" w:after="60"/>
      </w:pPr>
    </w:p>
    <w:p w:rsidR="00EB1476" w:rsidRDefault="00EB1476" w:rsidP="00084BD5">
      <w:pPr>
        <w:pStyle w:val="TEXT"/>
        <w:spacing w:before="60" w:after="60"/>
      </w:pPr>
      <w: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88"/>
        <w:gridCol w:w="2141"/>
        <w:gridCol w:w="3318"/>
        <w:gridCol w:w="3318"/>
      </w:tblGrid>
      <w:tr w:rsidR="004F078C" w:rsidTr="00227658">
        <w:tc>
          <w:tcPr>
            <w:tcW w:w="1188" w:type="dxa"/>
            <w:tcMar>
              <w:left w:w="144" w:type="dxa"/>
              <w:right w:w="144" w:type="dxa"/>
            </w:tcMar>
          </w:tcPr>
          <w:p w:rsidR="004F078C" w:rsidRPr="003409E8" w:rsidRDefault="004F078C" w:rsidP="00084BD5">
            <w:pPr>
              <w:pStyle w:val="TEXT"/>
              <w:spacing w:before="60" w:after="60"/>
              <w:ind w:left="-106" w:firstLine="0"/>
              <w:jc w:val="right"/>
              <w:rPr>
                <w:rFonts w:eastAsia="TimesNewRomanPS-BoldItalicMT"/>
                <w:sz w:val="20"/>
              </w:rPr>
            </w:pPr>
            <w:r w:rsidRPr="003409E8">
              <w:rPr>
                <w:rFonts w:eastAsia="TimesNewRomanPS-BoldItalicMT"/>
                <w:sz w:val="20"/>
              </w:rPr>
              <w:t>Место:</w:t>
            </w:r>
          </w:p>
        </w:tc>
        <w:tc>
          <w:tcPr>
            <w:tcW w:w="2141" w:type="dxa"/>
            <w:tcBorders>
              <w:bottom w:val="single" w:sz="4" w:space="0" w:color="auto"/>
            </w:tcBorders>
          </w:tcPr>
          <w:p w:rsidR="004F078C" w:rsidRPr="000B339E" w:rsidRDefault="004F078C" w:rsidP="00084BD5">
            <w:pPr>
              <w:pStyle w:val="TEXT"/>
              <w:spacing w:before="60" w:after="60"/>
              <w:rPr>
                <w:rFonts w:eastAsia="TimesNewRomanPS-BoldItalicMT"/>
              </w:rPr>
            </w:pPr>
          </w:p>
        </w:tc>
        <w:tc>
          <w:tcPr>
            <w:tcW w:w="3318" w:type="dxa"/>
            <w:vMerge w:val="restart"/>
            <w:vAlign w:val="center"/>
          </w:tcPr>
          <w:p w:rsidR="004F078C" w:rsidRPr="003409E8" w:rsidRDefault="004F078C" w:rsidP="00084BD5">
            <w:pPr>
              <w:pStyle w:val="TEXT"/>
              <w:spacing w:before="60" w:after="60"/>
              <w:jc w:val="center"/>
              <w:rPr>
                <w:rFonts w:eastAsia="TimesNewRomanPS-BoldItalicMT"/>
              </w:rPr>
            </w:pPr>
            <w:r w:rsidRPr="003409E8">
              <w:rPr>
                <w:rFonts w:eastAsia="TimesNewRomanPS-BoldItalicMT"/>
                <w:sz w:val="22"/>
              </w:rPr>
              <w:t>МП</w:t>
            </w:r>
          </w:p>
        </w:tc>
        <w:tc>
          <w:tcPr>
            <w:tcW w:w="3318" w:type="dxa"/>
          </w:tcPr>
          <w:p w:rsidR="004F078C" w:rsidRPr="000B339E" w:rsidRDefault="004F078C" w:rsidP="00084BD5">
            <w:pPr>
              <w:pStyle w:val="TEXT"/>
              <w:spacing w:before="60" w:after="60"/>
              <w:ind w:firstLine="0"/>
              <w:jc w:val="center"/>
              <w:rPr>
                <w:rFonts w:eastAsia="TimesNewRomanPS-BoldItalicMT"/>
              </w:rPr>
            </w:pPr>
            <w:r w:rsidRPr="009B6D57">
              <w:rPr>
                <w:sz w:val="20"/>
              </w:rPr>
              <w:t>Одговорно лице понуђача</w:t>
            </w:r>
            <w:r w:rsidRPr="009B6D57">
              <w:rPr>
                <w:rFonts w:eastAsia="TimesNewRomanPS-BoldItalicMT"/>
                <w:sz w:val="20"/>
              </w:rPr>
              <w:t>:</w:t>
            </w:r>
          </w:p>
        </w:tc>
      </w:tr>
      <w:tr w:rsidR="004F078C" w:rsidTr="00227658">
        <w:tc>
          <w:tcPr>
            <w:tcW w:w="1188" w:type="dxa"/>
            <w:tcMar>
              <w:left w:w="144" w:type="dxa"/>
              <w:right w:w="144" w:type="dxa"/>
            </w:tcMar>
          </w:tcPr>
          <w:p w:rsidR="004F078C" w:rsidRPr="003409E8" w:rsidRDefault="004F078C" w:rsidP="00084BD5">
            <w:pPr>
              <w:pStyle w:val="TEXT"/>
              <w:spacing w:before="60" w:after="60"/>
              <w:ind w:firstLine="0"/>
              <w:jc w:val="right"/>
              <w:rPr>
                <w:rFonts w:eastAsia="TimesNewRomanPS-BoldItalicMT"/>
                <w:sz w:val="20"/>
              </w:rPr>
            </w:pPr>
            <w:r w:rsidRPr="003409E8">
              <w:rPr>
                <w:rFonts w:eastAsia="TimesNewRomanPS-BoldItalicMT"/>
                <w:sz w:val="20"/>
              </w:rPr>
              <w:t>Датум:</w:t>
            </w:r>
          </w:p>
        </w:tc>
        <w:tc>
          <w:tcPr>
            <w:tcW w:w="2141" w:type="dxa"/>
            <w:tcBorders>
              <w:top w:val="single" w:sz="4" w:space="0" w:color="auto"/>
              <w:bottom w:val="single" w:sz="4" w:space="0" w:color="auto"/>
            </w:tcBorders>
          </w:tcPr>
          <w:p w:rsidR="004F078C" w:rsidRPr="000B339E" w:rsidRDefault="004F078C" w:rsidP="00084BD5">
            <w:pPr>
              <w:pStyle w:val="TEXT"/>
              <w:spacing w:before="60" w:after="60"/>
              <w:rPr>
                <w:rFonts w:eastAsia="TimesNewRomanPS-BoldItalicMT"/>
              </w:rPr>
            </w:pPr>
          </w:p>
        </w:tc>
        <w:tc>
          <w:tcPr>
            <w:tcW w:w="3318" w:type="dxa"/>
            <w:vMerge/>
          </w:tcPr>
          <w:p w:rsidR="004F078C" w:rsidRPr="000B339E" w:rsidRDefault="004F078C" w:rsidP="00084BD5">
            <w:pPr>
              <w:pStyle w:val="TEXT"/>
              <w:spacing w:before="60" w:after="60"/>
              <w:rPr>
                <w:rFonts w:eastAsia="TimesNewRomanPS-BoldItalicMT"/>
              </w:rPr>
            </w:pPr>
          </w:p>
        </w:tc>
        <w:tc>
          <w:tcPr>
            <w:tcW w:w="3318" w:type="dxa"/>
            <w:tcBorders>
              <w:bottom w:val="single" w:sz="4" w:space="0" w:color="auto"/>
            </w:tcBorders>
          </w:tcPr>
          <w:p w:rsidR="004F078C" w:rsidRPr="000B339E" w:rsidRDefault="004F078C" w:rsidP="00084BD5">
            <w:pPr>
              <w:pStyle w:val="TEXT"/>
              <w:spacing w:before="60" w:after="60"/>
              <w:rPr>
                <w:rFonts w:eastAsia="TimesNewRomanPS-BoldItalicMT"/>
              </w:rPr>
            </w:pPr>
          </w:p>
        </w:tc>
      </w:tr>
    </w:tbl>
    <w:p w:rsidR="00EB1476" w:rsidRDefault="00EB1476" w:rsidP="00084BD5">
      <w:pPr>
        <w:pStyle w:val="TEXT"/>
        <w:spacing w:before="60" w:after="60"/>
        <w:jc w:val="right"/>
        <w:rPr>
          <w:b/>
          <w:bCs/>
        </w:rPr>
      </w:pPr>
    </w:p>
    <w:p w:rsidR="00EB1476" w:rsidRDefault="00EB1476" w:rsidP="00084BD5">
      <w:pPr>
        <w:pStyle w:val="TEXT"/>
        <w:spacing w:before="60" w:after="60"/>
        <w:jc w:val="right"/>
        <w:rPr>
          <w:b/>
          <w:bCs/>
        </w:rPr>
      </w:pPr>
    </w:p>
    <w:p w:rsidR="00EB1476" w:rsidRDefault="00EB1476" w:rsidP="00084BD5">
      <w:pPr>
        <w:pStyle w:val="TEXT"/>
        <w:spacing w:before="60" w:after="60"/>
        <w:jc w:val="right"/>
        <w:rPr>
          <w:b/>
          <w:bCs/>
        </w:rPr>
      </w:pPr>
    </w:p>
    <w:p w:rsidR="00EB1476" w:rsidRDefault="00EB1476" w:rsidP="00084BD5">
      <w:pPr>
        <w:pStyle w:val="TEXT"/>
        <w:spacing w:before="60" w:after="60"/>
        <w:jc w:val="right"/>
        <w:rPr>
          <w:b/>
          <w:bCs/>
        </w:rPr>
      </w:pPr>
    </w:p>
    <w:p w:rsidR="00EB1476" w:rsidRDefault="00EB1476" w:rsidP="00084BD5">
      <w:pPr>
        <w:pStyle w:val="TEXT"/>
        <w:spacing w:before="60" w:after="60"/>
        <w:jc w:val="right"/>
        <w:rPr>
          <w:b/>
          <w:bCs/>
        </w:rPr>
      </w:pPr>
    </w:p>
    <w:p w:rsidR="00EB1476" w:rsidRDefault="00EB1476" w:rsidP="00084BD5">
      <w:pPr>
        <w:pStyle w:val="TEXT"/>
        <w:spacing w:before="60" w:after="60"/>
        <w:jc w:val="right"/>
        <w:rPr>
          <w:b/>
          <w:bCs/>
        </w:rPr>
      </w:pPr>
    </w:p>
    <w:p w:rsidR="00EB1476" w:rsidRDefault="00EB1476" w:rsidP="00084BD5">
      <w:pPr>
        <w:pStyle w:val="TEXT"/>
        <w:spacing w:before="60" w:after="60"/>
        <w:jc w:val="right"/>
        <w:rPr>
          <w:b/>
          <w:bCs/>
        </w:rPr>
      </w:pPr>
    </w:p>
    <w:p w:rsidR="00EB1476" w:rsidRDefault="00EB1476" w:rsidP="00084BD5">
      <w:pPr>
        <w:pStyle w:val="TEXT"/>
        <w:spacing w:before="60" w:after="60"/>
        <w:jc w:val="right"/>
        <w:rPr>
          <w:b/>
          <w:bCs/>
        </w:rPr>
      </w:pPr>
    </w:p>
    <w:p w:rsidR="00EB1476" w:rsidRDefault="00EB1476" w:rsidP="00084BD5">
      <w:pPr>
        <w:pStyle w:val="TEXT"/>
        <w:spacing w:before="60" w:after="60"/>
        <w:jc w:val="right"/>
        <w:rPr>
          <w:b/>
          <w:bCs/>
        </w:rPr>
      </w:pPr>
    </w:p>
    <w:p w:rsidR="004F078C" w:rsidRDefault="004F078C" w:rsidP="00084BD5">
      <w:pPr>
        <w:pStyle w:val="TEXT"/>
        <w:spacing w:before="60" w:after="60"/>
        <w:ind w:firstLine="0"/>
        <w:jc w:val="left"/>
        <w:rPr>
          <w:sz w:val="20"/>
        </w:rPr>
      </w:pPr>
    </w:p>
    <w:p w:rsidR="004F078C" w:rsidRPr="004F078C" w:rsidRDefault="004F078C" w:rsidP="00084BD5">
      <w:pPr>
        <w:pStyle w:val="TEXT"/>
        <w:spacing w:before="60" w:after="60"/>
        <w:ind w:left="1170" w:hanging="1170"/>
        <w:jc w:val="left"/>
        <w:rPr>
          <w:i/>
        </w:rPr>
      </w:pPr>
      <w:r w:rsidRPr="004F078C">
        <w:t xml:space="preserve">Напомена: </w:t>
      </w:r>
      <w:r w:rsidRPr="004F078C">
        <w:rPr>
          <w:i/>
        </w:rPr>
        <w:t>Уколико понуду подноси група понуђача, Изјава мора бити потписана од стране овлашћеног лица сваког понуђача из групе понуђача и оверена печатом.</w:t>
      </w:r>
    </w:p>
    <w:p w:rsidR="004F078C" w:rsidRDefault="004F078C" w:rsidP="00084BD5">
      <w:pPr>
        <w:pStyle w:val="TEXT"/>
        <w:spacing w:before="60" w:after="60"/>
        <w:ind w:firstLine="0"/>
        <w:jc w:val="left"/>
        <w:rPr>
          <w:rStyle w:val="SubtleReference"/>
          <w:i/>
        </w:rPr>
      </w:pPr>
    </w:p>
    <w:p w:rsidR="006B5FF6" w:rsidRDefault="006B5FF6" w:rsidP="00084BD5">
      <w:pPr>
        <w:pStyle w:val="TEXT"/>
        <w:spacing w:before="60" w:after="60"/>
        <w:ind w:firstLine="0"/>
        <w:jc w:val="left"/>
        <w:rPr>
          <w:rStyle w:val="SubtleReference"/>
          <w:i/>
        </w:rPr>
      </w:pPr>
    </w:p>
    <w:p w:rsidR="003D13E8" w:rsidRDefault="003D13E8" w:rsidP="00084BD5">
      <w:pPr>
        <w:pStyle w:val="TEXT"/>
        <w:spacing w:before="60" w:after="60"/>
        <w:ind w:firstLine="0"/>
        <w:jc w:val="left"/>
        <w:rPr>
          <w:rStyle w:val="SubtleReference"/>
          <w:i/>
        </w:rPr>
      </w:pPr>
    </w:p>
    <w:p w:rsidR="00293166" w:rsidRDefault="00293166" w:rsidP="00084BD5">
      <w:pPr>
        <w:pStyle w:val="TEXT"/>
        <w:spacing w:before="60" w:after="60"/>
        <w:ind w:firstLine="0"/>
        <w:jc w:val="left"/>
        <w:rPr>
          <w:rStyle w:val="SubtleReference"/>
          <w:i/>
        </w:rPr>
      </w:pPr>
    </w:p>
    <w:p w:rsidR="00293166" w:rsidRPr="00293166" w:rsidRDefault="00293166" w:rsidP="00084BD5">
      <w:pPr>
        <w:pStyle w:val="TEXT"/>
        <w:spacing w:before="60" w:after="60"/>
        <w:ind w:firstLine="0"/>
        <w:jc w:val="left"/>
        <w:rPr>
          <w:rStyle w:val="SubtleReference"/>
          <w:i/>
        </w:rPr>
      </w:pPr>
    </w:p>
    <w:p w:rsidR="003D13E8" w:rsidRDefault="003D13E8" w:rsidP="00084BD5">
      <w:pPr>
        <w:pStyle w:val="TEXT"/>
        <w:spacing w:before="60" w:after="60"/>
        <w:ind w:firstLine="0"/>
        <w:jc w:val="left"/>
        <w:rPr>
          <w:rStyle w:val="SubtleReference"/>
          <w:i/>
        </w:rPr>
      </w:pPr>
    </w:p>
    <w:p w:rsidR="006B5FF6" w:rsidRPr="003D13E8" w:rsidRDefault="00624DE7" w:rsidP="003D13E8">
      <w:pPr>
        <w:pStyle w:val="NASLOV"/>
        <w:rPr>
          <w:szCs w:val="24"/>
        </w:rPr>
      </w:pPr>
      <w:r w:rsidRPr="006976DF">
        <w:t>О</w:t>
      </w:r>
      <w:r>
        <w:t>бразац изјаве о финансијској гаранцији</w:t>
      </w:r>
    </w:p>
    <w:p w:rsidR="003D13E8" w:rsidRPr="00624DE7" w:rsidRDefault="003D13E8" w:rsidP="003D13E8">
      <w:pPr>
        <w:pStyle w:val="NASLOV"/>
        <w:numPr>
          <w:ilvl w:val="0"/>
          <w:numId w:val="0"/>
        </w:numPr>
        <w:ind w:left="1800" w:hanging="360"/>
        <w:rPr>
          <w:szCs w:val="24"/>
        </w:rPr>
      </w:pPr>
    </w:p>
    <w:p w:rsidR="006B5FF6" w:rsidRDefault="006B5FF6" w:rsidP="0042115B">
      <w:pPr>
        <w:pStyle w:val="TEXT"/>
        <w:spacing w:before="60" w:after="60"/>
        <w:ind w:firstLine="0"/>
      </w:pPr>
      <w:r w:rsidRPr="006B5FF6">
        <w:t>На основу Закона о јавним наба</w:t>
      </w:r>
      <w:r w:rsidR="006A6F74">
        <w:t xml:space="preserve">вкама </w:t>
      </w:r>
      <w:r w:rsidR="006A6F74" w:rsidRPr="003679EB">
        <w:t>(„Сл. гласник РС“</w:t>
      </w:r>
      <w:r w:rsidR="006A6F74">
        <w:t>, број</w:t>
      </w:r>
      <w:r w:rsidR="006A6F74" w:rsidRPr="003679EB">
        <w:t xml:space="preserve"> 124/2012</w:t>
      </w:r>
      <w:r w:rsidR="006A6F74">
        <w:t>, 14/2015 и 68/2015) и члана 13.</w:t>
      </w:r>
      <w:r w:rsidRPr="006B5FF6">
        <w:t xml:space="preserve"> Правилника о</w:t>
      </w:r>
      <w:r w:rsidR="00624DE7">
        <w:t xml:space="preserve"> </w:t>
      </w:r>
      <w:r w:rsidRPr="006B5FF6">
        <w:t>обавезним елементима конкурсне документације у поступцима јавних набавки и начину</w:t>
      </w:r>
      <w:r w:rsidR="00624DE7">
        <w:t xml:space="preserve"> </w:t>
      </w:r>
      <w:r w:rsidRPr="006B5FF6">
        <w:t>доказивања испуњености услова (</w:t>
      </w:r>
      <w:r w:rsidR="009E49D5">
        <w:t>“</w:t>
      </w:r>
      <w:r w:rsidR="0042115B">
        <w:t>Сл.гласник РС</w:t>
      </w:r>
      <w:r w:rsidR="009E49D5">
        <w:t>”,</w:t>
      </w:r>
      <w:r w:rsidR="0042115B">
        <w:t xml:space="preserve"> бр. 86/2015</w:t>
      </w:r>
      <w:r w:rsidRPr="006B5FF6">
        <w:t>) даје се следећа:</w:t>
      </w:r>
    </w:p>
    <w:p w:rsidR="006B5FF6" w:rsidRPr="0014662A" w:rsidRDefault="006B5FF6" w:rsidP="00084BD5">
      <w:pPr>
        <w:pStyle w:val="POD"/>
        <w:spacing w:before="60" w:after="60"/>
        <w:rPr>
          <w:i w:val="0"/>
          <w:sz w:val="32"/>
        </w:rPr>
      </w:pPr>
      <w:r w:rsidRPr="006B5FF6">
        <w:br/>
      </w:r>
      <w:r w:rsidR="0014662A" w:rsidRPr="0014662A">
        <w:rPr>
          <w:i w:val="0"/>
          <w:sz w:val="32"/>
        </w:rPr>
        <w:t>ИЗЈАВ</w:t>
      </w:r>
      <w:r w:rsidRPr="0014662A">
        <w:rPr>
          <w:i w:val="0"/>
          <w:sz w:val="32"/>
        </w:rPr>
        <w:t>А</w:t>
      </w:r>
    </w:p>
    <w:p w:rsidR="006B5FF6" w:rsidRPr="0014662A" w:rsidRDefault="0014662A" w:rsidP="00084BD5">
      <w:pPr>
        <w:pStyle w:val="POD"/>
        <w:spacing w:before="60" w:after="60"/>
      </w:pPr>
      <w:r w:rsidRPr="0014662A">
        <w:t>Понуђача о финансијској фаранцији</w:t>
      </w:r>
    </w:p>
    <w:p w:rsidR="006B5FF6" w:rsidRDefault="006B5FF6" w:rsidP="00084BD5">
      <w:pPr>
        <w:pStyle w:val="TEXT"/>
        <w:spacing w:before="60" w:after="60"/>
      </w:pPr>
      <w:r w:rsidRPr="006B5FF6">
        <w:rPr>
          <w:b/>
        </w:rPr>
        <w:br/>
      </w:r>
      <w:r w:rsidR="009E49D5">
        <w:t>Обавезујемо се да приликом</w:t>
      </w:r>
      <w:r w:rsidRPr="006B5FF6">
        <w:t xml:space="preserve"> потписивања Уговора Наручиоцу поднесемо потписану, печатирану,</w:t>
      </w:r>
      <w:r>
        <w:t xml:space="preserve"> </w:t>
      </w:r>
      <w:r w:rsidRPr="006B5FF6">
        <w:t>неопозиву, безусловну, плативу на први позив која неће садржавати додатне услове за исплату,</w:t>
      </w:r>
      <w:r>
        <w:t xml:space="preserve"> </w:t>
      </w:r>
      <w:r w:rsidRPr="006B5FF6">
        <w:t>краће рокове од рокова које је одредио наручилац, мањи износ од онога који је одредио</w:t>
      </w:r>
      <w:r>
        <w:t xml:space="preserve"> </w:t>
      </w:r>
      <w:r w:rsidRPr="006B5FF6">
        <w:t xml:space="preserve">наручилац или промењену месну надлежност за решавање спорова </w:t>
      </w:r>
      <w:r w:rsidRPr="00473BA6">
        <w:rPr>
          <w:b/>
        </w:rPr>
        <w:t>бланко соло меницу са меничним овлашћењем,</w:t>
      </w:r>
      <w:r w:rsidRPr="006B5FF6">
        <w:t xml:space="preserve"> копијом депо картона и потврдом о регистрацији менице на</w:t>
      </w:r>
      <w:r>
        <w:t xml:space="preserve"> </w:t>
      </w:r>
      <w:r w:rsidRPr="006B5FF6">
        <w:t>износ од 10% вредности уговора без ПДВ-а, на име гаранције за испуњење уговорних</w:t>
      </w:r>
      <w:r>
        <w:t xml:space="preserve"> </w:t>
      </w:r>
      <w:r w:rsidRPr="006B5FF6">
        <w:t>обавеза са трајањем најмање 5 радних дана дуже од дана истека рока за коначно извршење</w:t>
      </w:r>
      <w:r>
        <w:t xml:space="preserve"> </w:t>
      </w:r>
      <w:r w:rsidRPr="006B5FF6">
        <w:t>посла, коју наручилац може попунити и наплатити у складу са меничним овлашћењем,</w:t>
      </w:r>
      <w:r>
        <w:t xml:space="preserve"> </w:t>
      </w:r>
      <w:r w:rsidRPr="006B5FF6">
        <w:t>у</w:t>
      </w:r>
      <w:r>
        <w:t xml:space="preserve"> </w:t>
      </w:r>
      <w:r w:rsidRPr="006B5FF6">
        <w:t>случају да не испунимо своје уговорне обавезе.</w:t>
      </w:r>
    </w:p>
    <w:p w:rsidR="006B5FF6" w:rsidRDefault="006B5FF6" w:rsidP="00084BD5">
      <w:pPr>
        <w:pStyle w:val="TEXT"/>
        <w:spacing w:before="60" w:after="60"/>
      </w:pPr>
    </w:p>
    <w:p w:rsidR="006B5FF6" w:rsidRDefault="006B5FF6" w:rsidP="00084BD5">
      <w:pPr>
        <w:pStyle w:val="TEXT"/>
        <w:spacing w:before="60" w:after="60"/>
      </w:pPr>
    </w:p>
    <w:p w:rsidR="00C36A00" w:rsidRDefault="00C36A00" w:rsidP="00084BD5">
      <w:pPr>
        <w:pStyle w:val="TEXT"/>
        <w:spacing w:before="60" w:after="60"/>
      </w:pPr>
    </w:p>
    <w:p w:rsidR="00C36A00" w:rsidRDefault="00C36A00" w:rsidP="00084BD5">
      <w:pPr>
        <w:pStyle w:val="TEXT"/>
        <w:spacing w:before="60" w:after="60"/>
      </w:pPr>
    </w:p>
    <w:p w:rsidR="00C36A00" w:rsidRDefault="00C36A00" w:rsidP="00084BD5">
      <w:pPr>
        <w:pStyle w:val="TEXT"/>
        <w:spacing w:before="60" w:after="60"/>
      </w:pPr>
    </w:p>
    <w:p w:rsidR="00C36A00" w:rsidRDefault="00C36A00" w:rsidP="00084BD5">
      <w:pPr>
        <w:pStyle w:val="TEXT"/>
        <w:spacing w:before="60" w:after="60"/>
      </w:pPr>
    </w:p>
    <w:p w:rsidR="006B5FF6" w:rsidRDefault="006B5FF6" w:rsidP="00084BD5">
      <w:pPr>
        <w:pStyle w:val="TEXT"/>
        <w:spacing w:before="60" w:after="60"/>
      </w:pPr>
    </w:p>
    <w:p w:rsidR="006B5FF6" w:rsidRDefault="006B5FF6" w:rsidP="00084BD5">
      <w:pPr>
        <w:pStyle w:val="TEXT"/>
        <w:spacing w:before="60" w:after="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88"/>
        <w:gridCol w:w="2141"/>
        <w:gridCol w:w="3318"/>
        <w:gridCol w:w="3318"/>
      </w:tblGrid>
      <w:tr w:rsidR="006B5FF6" w:rsidTr="004A2D97">
        <w:tc>
          <w:tcPr>
            <w:tcW w:w="1188" w:type="dxa"/>
            <w:tcMar>
              <w:left w:w="144" w:type="dxa"/>
              <w:right w:w="144" w:type="dxa"/>
            </w:tcMar>
          </w:tcPr>
          <w:p w:rsidR="006B5FF6" w:rsidRPr="003409E8" w:rsidRDefault="006B5FF6" w:rsidP="00084BD5">
            <w:pPr>
              <w:pStyle w:val="TEXT"/>
              <w:spacing w:before="60" w:after="60"/>
              <w:ind w:left="-106" w:firstLine="0"/>
              <w:jc w:val="right"/>
              <w:rPr>
                <w:rFonts w:eastAsia="TimesNewRomanPS-BoldItalicMT"/>
                <w:sz w:val="20"/>
              </w:rPr>
            </w:pPr>
            <w:r w:rsidRPr="003409E8">
              <w:rPr>
                <w:rFonts w:eastAsia="TimesNewRomanPS-BoldItalicMT"/>
                <w:sz w:val="20"/>
              </w:rPr>
              <w:t>Место:</w:t>
            </w:r>
          </w:p>
        </w:tc>
        <w:tc>
          <w:tcPr>
            <w:tcW w:w="2141" w:type="dxa"/>
            <w:tcBorders>
              <w:bottom w:val="single" w:sz="4" w:space="0" w:color="auto"/>
            </w:tcBorders>
          </w:tcPr>
          <w:p w:rsidR="006B5FF6" w:rsidRPr="000B339E" w:rsidRDefault="006B5FF6" w:rsidP="00084BD5">
            <w:pPr>
              <w:pStyle w:val="TEXT"/>
              <w:spacing w:before="60" w:after="60"/>
              <w:rPr>
                <w:rFonts w:eastAsia="TimesNewRomanPS-BoldItalicMT"/>
              </w:rPr>
            </w:pPr>
          </w:p>
        </w:tc>
        <w:tc>
          <w:tcPr>
            <w:tcW w:w="3318" w:type="dxa"/>
            <w:vMerge w:val="restart"/>
            <w:vAlign w:val="center"/>
          </w:tcPr>
          <w:p w:rsidR="006B5FF6" w:rsidRPr="003409E8" w:rsidRDefault="006B5FF6" w:rsidP="00084BD5">
            <w:pPr>
              <w:pStyle w:val="TEXT"/>
              <w:spacing w:before="60" w:after="60"/>
              <w:jc w:val="center"/>
              <w:rPr>
                <w:rFonts w:eastAsia="TimesNewRomanPS-BoldItalicMT"/>
              </w:rPr>
            </w:pPr>
            <w:r w:rsidRPr="003409E8">
              <w:rPr>
                <w:rFonts w:eastAsia="TimesNewRomanPS-BoldItalicMT"/>
                <w:sz w:val="22"/>
              </w:rPr>
              <w:t>МП</w:t>
            </w:r>
          </w:p>
        </w:tc>
        <w:tc>
          <w:tcPr>
            <w:tcW w:w="3318" w:type="dxa"/>
          </w:tcPr>
          <w:p w:rsidR="006B5FF6" w:rsidRPr="000B339E" w:rsidRDefault="006B5FF6" w:rsidP="00084BD5">
            <w:pPr>
              <w:pStyle w:val="TEXT"/>
              <w:spacing w:before="60" w:after="60"/>
              <w:ind w:firstLine="0"/>
              <w:jc w:val="center"/>
              <w:rPr>
                <w:rFonts w:eastAsia="TimesNewRomanPS-BoldItalicMT"/>
              </w:rPr>
            </w:pPr>
            <w:r w:rsidRPr="009B6D57">
              <w:rPr>
                <w:sz w:val="20"/>
              </w:rPr>
              <w:t>Одговорно лице понуђача</w:t>
            </w:r>
            <w:r w:rsidRPr="009B6D57">
              <w:rPr>
                <w:rFonts w:eastAsia="TimesNewRomanPS-BoldItalicMT"/>
                <w:sz w:val="20"/>
              </w:rPr>
              <w:t>:</w:t>
            </w:r>
          </w:p>
        </w:tc>
      </w:tr>
      <w:tr w:rsidR="006B5FF6" w:rsidTr="004A2D97">
        <w:tc>
          <w:tcPr>
            <w:tcW w:w="1188" w:type="dxa"/>
            <w:tcMar>
              <w:left w:w="144" w:type="dxa"/>
              <w:right w:w="144" w:type="dxa"/>
            </w:tcMar>
          </w:tcPr>
          <w:p w:rsidR="006B5FF6" w:rsidRPr="003409E8" w:rsidRDefault="006B5FF6" w:rsidP="00084BD5">
            <w:pPr>
              <w:pStyle w:val="TEXT"/>
              <w:spacing w:before="60" w:after="60"/>
              <w:ind w:firstLine="0"/>
              <w:jc w:val="right"/>
              <w:rPr>
                <w:rFonts w:eastAsia="TimesNewRomanPS-BoldItalicMT"/>
                <w:sz w:val="20"/>
              </w:rPr>
            </w:pPr>
            <w:r w:rsidRPr="003409E8">
              <w:rPr>
                <w:rFonts w:eastAsia="TimesNewRomanPS-BoldItalicMT"/>
                <w:sz w:val="20"/>
              </w:rPr>
              <w:t>Датум:</w:t>
            </w:r>
          </w:p>
        </w:tc>
        <w:tc>
          <w:tcPr>
            <w:tcW w:w="2141" w:type="dxa"/>
            <w:tcBorders>
              <w:top w:val="single" w:sz="4" w:space="0" w:color="auto"/>
              <w:bottom w:val="single" w:sz="4" w:space="0" w:color="auto"/>
            </w:tcBorders>
          </w:tcPr>
          <w:p w:rsidR="006B5FF6" w:rsidRPr="000B339E" w:rsidRDefault="006B5FF6" w:rsidP="00084BD5">
            <w:pPr>
              <w:pStyle w:val="TEXT"/>
              <w:spacing w:before="60" w:after="60"/>
              <w:rPr>
                <w:rFonts w:eastAsia="TimesNewRomanPS-BoldItalicMT"/>
              </w:rPr>
            </w:pPr>
          </w:p>
        </w:tc>
        <w:tc>
          <w:tcPr>
            <w:tcW w:w="3318" w:type="dxa"/>
            <w:vMerge/>
          </w:tcPr>
          <w:p w:rsidR="006B5FF6" w:rsidRPr="000B339E" w:rsidRDefault="006B5FF6" w:rsidP="00084BD5">
            <w:pPr>
              <w:pStyle w:val="TEXT"/>
              <w:spacing w:before="60" w:after="60"/>
              <w:rPr>
                <w:rFonts w:eastAsia="TimesNewRomanPS-BoldItalicMT"/>
              </w:rPr>
            </w:pPr>
          </w:p>
        </w:tc>
        <w:tc>
          <w:tcPr>
            <w:tcW w:w="3318" w:type="dxa"/>
            <w:tcBorders>
              <w:bottom w:val="single" w:sz="4" w:space="0" w:color="auto"/>
            </w:tcBorders>
          </w:tcPr>
          <w:p w:rsidR="006B5FF6" w:rsidRPr="000B339E" w:rsidRDefault="006B5FF6" w:rsidP="00084BD5">
            <w:pPr>
              <w:pStyle w:val="TEXT"/>
              <w:spacing w:before="60" w:after="60"/>
              <w:rPr>
                <w:rFonts w:eastAsia="TimesNewRomanPS-BoldItalicMT"/>
              </w:rPr>
            </w:pPr>
          </w:p>
        </w:tc>
      </w:tr>
    </w:tbl>
    <w:p w:rsidR="006B5FF6" w:rsidRDefault="006B5FF6" w:rsidP="00084BD5">
      <w:pPr>
        <w:pStyle w:val="TEXT"/>
        <w:spacing w:before="60" w:after="60"/>
      </w:pPr>
    </w:p>
    <w:p w:rsidR="006B5FF6" w:rsidRDefault="006B5FF6" w:rsidP="00084BD5">
      <w:pPr>
        <w:pStyle w:val="TEXT"/>
        <w:spacing w:before="60" w:after="60"/>
      </w:pPr>
    </w:p>
    <w:p w:rsidR="006B5FF6" w:rsidRDefault="006B5FF6" w:rsidP="00084BD5">
      <w:pPr>
        <w:pStyle w:val="TEXT"/>
        <w:spacing w:before="60" w:after="60"/>
      </w:pPr>
    </w:p>
    <w:p w:rsidR="006B5FF6" w:rsidRDefault="006B5FF6" w:rsidP="00084BD5">
      <w:pPr>
        <w:pStyle w:val="TEXT"/>
        <w:spacing w:before="60" w:after="60"/>
      </w:pPr>
    </w:p>
    <w:p w:rsidR="006B5FF6" w:rsidRDefault="006B5FF6" w:rsidP="00084BD5">
      <w:pPr>
        <w:pStyle w:val="TEXT"/>
        <w:spacing w:before="60" w:after="60"/>
      </w:pPr>
    </w:p>
    <w:p w:rsidR="006B5FF6" w:rsidRDefault="006B5FF6" w:rsidP="00084BD5">
      <w:pPr>
        <w:pStyle w:val="TEXT"/>
        <w:spacing w:before="60" w:after="60"/>
      </w:pPr>
    </w:p>
    <w:p w:rsidR="006B5FF6" w:rsidRPr="00C36A00" w:rsidRDefault="006B5FF6" w:rsidP="00084BD5">
      <w:pPr>
        <w:pStyle w:val="TEXT"/>
        <w:spacing w:before="60" w:after="60"/>
        <w:ind w:left="1584" w:hanging="1584"/>
        <w:rPr>
          <w:rStyle w:val="SubtleReference"/>
          <w:i/>
        </w:rPr>
      </w:pPr>
      <w:r w:rsidRPr="00C36A00">
        <w:t>НАПОМЕНА</w:t>
      </w:r>
      <w:r w:rsidRPr="00C36A00">
        <w:rPr>
          <w:i/>
        </w:rPr>
        <w:t>: Изјава се прилаже уз понуду, а меница</w:t>
      </w:r>
      <w:r w:rsidR="00C36A00" w:rsidRPr="00C36A00">
        <w:rPr>
          <w:i/>
        </w:rPr>
        <w:t>, менично овлашћење као и картон депонованих потписа</w:t>
      </w:r>
      <w:r w:rsidR="00C36A00">
        <w:rPr>
          <w:i/>
        </w:rPr>
        <w:t xml:space="preserve"> </w:t>
      </w:r>
      <w:r w:rsidR="00C36A00" w:rsidRPr="00C36A00">
        <w:rPr>
          <w:i/>
        </w:rPr>
        <w:t>и потврда о регистрацији менице доставља се приликом потписивања Уговора.</w:t>
      </w:r>
    </w:p>
    <w:sectPr w:rsidR="006B5FF6" w:rsidRPr="00C36A00" w:rsidSect="00B43917">
      <w:pgSz w:w="11909" w:h="16834" w:code="9"/>
      <w:pgMar w:top="576" w:right="720" w:bottom="432" w:left="1440" w:header="0" w:footer="432"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70F8" w:rsidRDefault="00DF70F8" w:rsidP="00E7013F">
      <w:pPr>
        <w:spacing w:line="240" w:lineRule="auto"/>
      </w:pPr>
      <w:r>
        <w:separator/>
      </w:r>
    </w:p>
  </w:endnote>
  <w:endnote w:type="continuationSeparator" w:id="1">
    <w:p w:rsidR="00DF70F8" w:rsidRDefault="00DF70F8" w:rsidP="00E7013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ItalicMT">
    <w:altName w:val="Arial Unicode MS"/>
    <w:panose1 w:val="00000000000000000000"/>
    <w:charset w:val="80"/>
    <w:family w:val="auto"/>
    <w:notTrueType/>
    <w:pitch w:val="default"/>
    <w:sig w:usb0="00000201" w:usb1="08070000" w:usb2="00000010" w:usb3="00000000" w:csb0="00020004"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EE"/>
    <w:family w:val="auto"/>
    <w:pitch w:val="variable"/>
    <w:sig w:usb0="00000203" w:usb1="08070000" w:usb2="00000010" w:usb3="00000000" w:csb0="00020005"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alibri" w:hAnsi="Calibri"/>
        <w:color w:val="auto"/>
        <w:sz w:val="22"/>
      </w:rPr>
      <w:id w:val="2621158"/>
      <w:docPartObj>
        <w:docPartGallery w:val="Page Numbers (Bottom of Page)"/>
        <w:docPartUnique/>
      </w:docPartObj>
    </w:sdtPr>
    <w:sdtEndPr>
      <w:rPr>
        <w:b/>
      </w:rPr>
    </w:sdtEndPr>
    <w:sdtContent>
      <w:p w:rsidR="001A1EF5" w:rsidRDefault="007A5C47" w:rsidP="002D3326">
        <w:pPr>
          <w:pStyle w:val="TEXT"/>
          <w:ind w:firstLine="1440"/>
        </w:pPr>
        <w:r>
          <w:rPr>
            <w:noProof/>
          </w:rPr>
          <w:pict>
            <v:shapetype id="_x0000_t32" coordsize="21600,21600" o:spt="32" o:oned="t" path="m,l21600,21600e" filled="f">
              <v:path arrowok="t" fillok="f" o:connecttype="none"/>
              <o:lock v:ext="edit" shapetype="t"/>
            </v:shapetype>
            <v:shape id="_x0000_s9234" type="#_x0000_t32" style="position:absolute;left:0;text-align:left;margin-left:42.8pt;margin-top:11.05pt;width:403.2pt;height:0;z-index:251663360;mso-position-horizontal-relative:text;mso-position-vertical-relative:text" o:connectortype="straight" strokecolor="red" strokeweight=".25pt"/>
          </w:pict>
        </w:r>
      </w:p>
      <w:p w:rsidR="001A1EF5" w:rsidRPr="00FA72D8" w:rsidRDefault="001A1EF5" w:rsidP="002D3326">
        <w:pPr>
          <w:pStyle w:val="TEXT"/>
          <w:ind w:firstLine="0"/>
          <w:jc w:val="center"/>
          <w:rPr>
            <w:rStyle w:val="SubtleReference"/>
            <w:color w:val="auto"/>
            <w:sz w:val="20"/>
          </w:rPr>
        </w:pPr>
        <w:r w:rsidRPr="00FA72D8">
          <w:rPr>
            <w:rStyle w:val="SubtleReference"/>
            <w:color w:val="auto"/>
            <w:sz w:val="20"/>
          </w:rPr>
          <w:t>Конкурсна документација за јавну на</w:t>
        </w:r>
        <w:r w:rsidR="00264E68">
          <w:rPr>
            <w:rStyle w:val="SubtleReference"/>
            <w:color w:val="auto"/>
            <w:sz w:val="20"/>
          </w:rPr>
          <w:t>бавку добра</w:t>
        </w:r>
        <w:r w:rsidRPr="00FA72D8">
          <w:rPr>
            <w:rStyle w:val="SubtleReference"/>
            <w:color w:val="auto"/>
            <w:sz w:val="20"/>
          </w:rPr>
          <w:t xml:space="preserve"> број ЈН – Г1/2016</w:t>
        </w:r>
      </w:p>
      <w:p w:rsidR="001A1EF5" w:rsidRPr="002D3326" w:rsidRDefault="007A5C47" w:rsidP="002D3326">
        <w:pPr>
          <w:pStyle w:val="Footer"/>
          <w:jc w:val="center"/>
          <w:rPr>
            <w:b/>
          </w:rPr>
        </w:pPr>
        <w:r w:rsidRPr="002D3326">
          <w:rPr>
            <w:rFonts w:ascii="Times New Roman" w:hAnsi="Times New Roman"/>
            <w:b/>
          </w:rPr>
          <w:fldChar w:fldCharType="begin"/>
        </w:r>
        <w:r w:rsidR="001A1EF5" w:rsidRPr="002D3326">
          <w:rPr>
            <w:rFonts w:ascii="Times New Roman" w:hAnsi="Times New Roman"/>
            <w:b/>
          </w:rPr>
          <w:instrText xml:space="preserve"> PAGE   \* MERGEFORMAT </w:instrText>
        </w:r>
        <w:r w:rsidRPr="002D3326">
          <w:rPr>
            <w:rFonts w:ascii="Times New Roman" w:hAnsi="Times New Roman"/>
            <w:b/>
          </w:rPr>
          <w:fldChar w:fldCharType="separate"/>
        </w:r>
        <w:r w:rsidR="001025BE">
          <w:rPr>
            <w:rFonts w:ascii="Times New Roman" w:hAnsi="Times New Roman"/>
            <w:b/>
            <w:noProof/>
          </w:rPr>
          <w:t>1</w:t>
        </w:r>
        <w:r w:rsidRPr="002D3326">
          <w:rPr>
            <w:rFonts w:ascii="Times New Roman" w:hAnsi="Times New Roman"/>
            <w:b/>
          </w:rPr>
          <w:fldChar w:fldCharType="end"/>
        </w:r>
        <w:r w:rsidR="001A1EF5">
          <w:rPr>
            <w:rFonts w:ascii="Times New Roman" w:hAnsi="Times New Roman"/>
            <w:b/>
          </w:rPr>
          <w:t xml:space="preserve"> / 37</w:t>
        </w:r>
      </w:p>
    </w:sdtContent>
  </w:sdt>
  <w:p w:rsidR="001A1EF5" w:rsidRDefault="001A1EF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alibri" w:hAnsi="Calibri"/>
        <w:color w:val="auto"/>
        <w:sz w:val="22"/>
      </w:rPr>
      <w:id w:val="2621159"/>
      <w:docPartObj>
        <w:docPartGallery w:val="Page Numbers (Bottom of Page)"/>
        <w:docPartUnique/>
      </w:docPartObj>
    </w:sdtPr>
    <w:sdtEndPr>
      <w:rPr>
        <w:b/>
      </w:rPr>
    </w:sdtEndPr>
    <w:sdtContent>
      <w:p w:rsidR="001A1EF5" w:rsidRDefault="007A5C47" w:rsidP="00B43917">
        <w:pPr>
          <w:pStyle w:val="TEXT"/>
          <w:ind w:firstLine="1440"/>
        </w:pPr>
        <w:r>
          <w:pict>
            <v:rect id="_x0000_i1025" style="width:0;height:1.5pt" o:hralign="center" o:hrstd="t" o:hr="t" fillcolor="#a0a0a0" stroked="f"/>
          </w:pict>
        </w:r>
      </w:p>
      <w:p w:rsidR="001A1EF5" w:rsidRPr="00264E68" w:rsidRDefault="001A1EF5" w:rsidP="00B43917">
        <w:pPr>
          <w:pStyle w:val="TEXT"/>
          <w:ind w:firstLine="0"/>
          <w:jc w:val="center"/>
          <w:rPr>
            <w:rStyle w:val="SubtleReference"/>
            <w:sz w:val="20"/>
          </w:rPr>
        </w:pPr>
        <w:r w:rsidRPr="00EE549B">
          <w:rPr>
            <w:rStyle w:val="SubtleReference"/>
            <w:sz w:val="20"/>
          </w:rPr>
          <w:t>Конкурсна документација за јавну набавку д</w:t>
        </w:r>
        <w:r w:rsidR="00264E68">
          <w:rPr>
            <w:rStyle w:val="SubtleReference"/>
            <w:sz w:val="20"/>
          </w:rPr>
          <w:t xml:space="preserve">обара </w:t>
        </w:r>
        <w:r w:rsidR="00264E68" w:rsidRPr="00FA72D8">
          <w:rPr>
            <w:rStyle w:val="SubtleReference"/>
            <w:color w:val="auto"/>
            <w:sz w:val="20"/>
          </w:rPr>
          <w:t>број ЈН – Г1/2016</w:t>
        </w:r>
      </w:p>
      <w:p w:rsidR="001A1EF5" w:rsidRPr="002D3326" w:rsidRDefault="007A5C47">
        <w:pPr>
          <w:pStyle w:val="Footer"/>
          <w:jc w:val="center"/>
          <w:rPr>
            <w:b/>
          </w:rPr>
        </w:pPr>
        <w:r w:rsidRPr="002D3326">
          <w:rPr>
            <w:rFonts w:ascii="Times New Roman" w:hAnsi="Times New Roman"/>
            <w:b/>
          </w:rPr>
          <w:fldChar w:fldCharType="begin"/>
        </w:r>
        <w:r w:rsidR="001A1EF5" w:rsidRPr="002D3326">
          <w:rPr>
            <w:rFonts w:ascii="Times New Roman" w:hAnsi="Times New Roman"/>
            <w:b/>
          </w:rPr>
          <w:instrText xml:space="preserve"> PAGE   \* MERGEFORMAT </w:instrText>
        </w:r>
        <w:r w:rsidRPr="002D3326">
          <w:rPr>
            <w:rFonts w:ascii="Times New Roman" w:hAnsi="Times New Roman"/>
            <w:b/>
          </w:rPr>
          <w:fldChar w:fldCharType="separate"/>
        </w:r>
        <w:r w:rsidR="00953528">
          <w:rPr>
            <w:rFonts w:ascii="Times New Roman" w:hAnsi="Times New Roman"/>
            <w:b/>
            <w:noProof/>
          </w:rPr>
          <w:t>35</w:t>
        </w:r>
        <w:r w:rsidRPr="002D3326">
          <w:rPr>
            <w:rFonts w:ascii="Times New Roman" w:hAnsi="Times New Roman"/>
            <w:b/>
          </w:rPr>
          <w:fldChar w:fldCharType="end"/>
        </w:r>
        <w:r w:rsidR="001A1EF5">
          <w:rPr>
            <w:rFonts w:ascii="Times New Roman" w:hAnsi="Times New Roman"/>
            <w:b/>
          </w:rPr>
          <w:t xml:space="preserve"> </w:t>
        </w:r>
        <w:r w:rsidR="001A1EF5" w:rsidRPr="002D3326">
          <w:rPr>
            <w:rFonts w:ascii="Times New Roman" w:hAnsi="Times New Roman"/>
            <w:b/>
          </w:rPr>
          <w:t>/</w:t>
        </w:r>
        <w:r w:rsidR="001A1EF5">
          <w:rPr>
            <w:rFonts w:ascii="Times New Roman" w:hAnsi="Times New Roman"/>
            <w:b/>
          </w:rPr>
          <w:t xml:space="preserve"> 37</w:t>
        </w:r>
      </w:p>
    </w:sdtContent>
  </w:sdt>
  <w:p w:rsidR="001A1EF5" w:rsidRDefault="001A1EF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70F8" w:rsidRDefault="00DF70F8" w:rsidP="00E7013F">
      <w:pPr>
        <w:spacing w:line="240" w:lineRule="auto"/>
      </w:pPr>
      <w:r>
        <w:separator/>
      </w:r>
    </w:p>
  </w:footnote>
  <w:footnote w:type="continuationSeparator" w:id="1">
    <w:p w:rsidR="00DF70F8" w:rsidRDefault="00DF70F8" w:rsidP="00E7013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EF5" w:rsidRDefault="007A5C4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20704" o:spid="_x0000_s9230" type="#_x0000_t136" style="position:absolute;left:0;text-align:left;margin-left:0;margin-top:0;width:411.75pt;height:143.25pt;rotation:315;z-index:-251658240;mso-position-horizontal:center;mso-position-horizontal-relative:margin;mso-position-vertical:center;mso-position-vertical-relative:margin" o:allowincell="f" fillcolor="#d8d8d8" stroked="f">
          <v:fill opacity=".5"/>
          <v:textpath style="font-family:&quot;Times New Roman&quot;;font-size:128pt" string="ELGAS"/>
          <w10:wrap anchorx="margin" anchory="margin"/>
        </v:shape>
      </w:pict>
    </w:r>
    <w:r>
      <w:rPr>
        <w:noProof/>
      </w:rPr>
      <w:pict>
        <v:shape id="PowerPlusWaterMarkObject29020492" o:spid="_x0000_s9221" type="#_x0000_t136" style="position:absolute;left:0;text-align:left;margin-left:0;margin-top:0;width:308.25pt;height:108.75pt;rotation:315;z-index:-251663360;mso-position-horizontal:center;mso-position-horizontal-relative:margin;mso-position-vertical:center;mso-position-vertical-relative:margin" o:allowincell="f" fillcolor="#d8d8d8" stroked="f">
          <v:textpath style="font-family:&quot;Times New Roman&quot;;font-size:96pt" string="ELGAS"/>
          <w10:wrap anchorx="margin" anchory="margin"/>
        </v:shape>
      </w:pict>
    </w:r>
    <w:r>
      <w:rPr>
        <w:noProof/>
      </w:rPr>
      <w:pict>
        <v:shape id="PowerPlusWaterMarkObject5574150" o:spid="_x0000_s9218" type="#_x0000_t136" style="position:absolute;left:0;text-align:left;margin-left:0;margin-top:0;width:360.35pt;height:360.35pt;rotation:315;z-index:-251664384;mso-position-horizontal:center;mso-position-horizontal-relative:margin;mso-position-vertical:center;mso-position-vertical-relative:margin" o:allowincell="f" fillcolor="silver" stroked="f">
          <v:fill opacity=".5"/>
          <v:textpath style="font-family:&quot;Calibri&quot;;font-size:1pt" string="أصلي"/>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EF5" w:rsidRDefault="001A1EF5" w:rsidP="000D1176">
    <w:pPr>
      <w:pStyle w:val="TEXT"/>
      <w:ind w:firstLine="900"/>
      <w:rPr>
        <w:rStyle w:val="SubtleReference"/>
      </w:rPr>
    </w:pPr>
  </w:p>
  <w:p w:rsidR="001A1EF5" w:rsidRPr="00EE549B" w:rsidRDefault="001A1EF5" w:rsidP="000D1176">
    <w:pPr>
      <w:pStyle w:val="TEXT"/>
      <w:rPr>
        <w:rStyle w:val="SubtleReference"/>
      </w:rPr>
    </w:pPr>
    <w:r>
      <w:rPr>
        <w:noProof/>
        <w:szCs w:val="24"/>
      </w:rPr>
      <w:drawing>
        <wp:anchor distT="0" distB="0" distL="114300" distR="114300" simplePos="0" relativeHeight="251662336" behindDoc="0" locked="0" layoutInCell="1" allowOverlap="1">
          <wp:simplePos x="0" y="0"/>
          <wp:positionH relativeFrom="column">
            <wp:posOffset>81803</wp:posOffset>
          </wp:positionH>
          <wp:positionV relativeFrom="paragraph">
            <wp:posOffset>112470</wp:posOffset>
          </wp:positionV>
          <wp:extent cx="1143000" cy="307321"/>
          <wp:effectExtent l="19050" t="0" r="0" b="0"/>
          <wp:wrapNone/>
          <wp:docPr id="1" name="Picture 1" descr="C:\Users\User\Desktop\LUKA\LOGO\LOGO EL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UKA\LOGO\LOGO ELGAS.jpg"/>
                  <pic:cNvPicPr>
                    <a:picLocks noChangeAspect="1" noChangeArrowheads="1"/>
                  </pic:cNvPicPr>
                </pic:nvPicPr>
                <pic:blipFill>
                  <a:blip r:embed="rId1"/>
                  <a:srcRect/>
                  <a:stretch>
                    <a:fillRect/>
                  </a:stretch>
                </pic:blipFill>
                <pic:spPr bwMode="auto">
                  <a:xfrm>
                    <a:off x="0" y="0"/>
                    <a:ext cx="1143000" cy="307321"/>
                  </a:xfrm>
                  <a:prstGeom prst="rect">
                    <a:avLst/>
                  </a:prstGeom>
                  <a:noFill/>
                  <a:ln w="9525">
                    <a:noFill/>
                    <a:miter lim="800000"/>
                    <a:headEnd/>
                    <a:tailEnd/>
                  </a:ln>
                </pic:spPr>
              </pic:pic>
            </a:graphicData>
          </a:graphic>
        </wp:anchor>
      </w:drawing>
    </w:r>
  </w:p>
  <w:p w:rsidR="001A1EF5" w:rsidRDefault="001A1EF5" w:rsidP="000D1176">
    <w:pPr>
      <w:pStyle w:val="Header"/>
    </w:pPr>
  </w:p>
  <w:p w:rsidR="001A1EF5" w:rsidRDefault="007A5C4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20705" o:spid="_x0000_s9231" type="#_x0000_t136" style="position:absolute;left:0;text-align:left;margin-left:0;margin-top:0;width:411.75pt;height:143.25pt;rotation:315;z-index:-251657216;mso-position-horizontal:center;mso-position-horizontal-relative:margin;mso-position-vertical:center;mso-position-vertical-relative:margin" o:allowincell="f" fillcolor="#d8d8d8" stroked="f">
          <v:fill opacity=".5"/>
          <v:textpath style="font-family:&quot;Times New Roman&quot;;font-size:128pt" string="ELGAS"/>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EF5" w:rsidRDefault="001A1EF5" w:rsidP="00EE549B">
    <w:pPr>
      <w:pStyle w:val="TEXT"/>
      <w:ind w:firstLine="900"/>
      <w:rPr>
        <w:rStyle w:val="SubtleReference"/>
      </w:rPr>
    </w:pPr>
  </w:p>
  <w:p w:rsidR="001A1EF5" w:rsidRPr="00EE549B" w:rsidRDefault="001A1EF5" w:rsidP="00AF0715">
    <w:pPr>
      <w:pStyle w:val="TEXT"/>
      <w:rPr>
        <w:rStyle w:val="SubtleReference"/>
      </w:rPr>
    </w:pPr>
    <w:r>
      <w:rPr>
        <w:noProof/>
        <w:szCs w:val="24"/>
      </w:rPr>
      <w:drawing>
        <wp:anchor distT="0" distB="0" distL="114300" distR="114300" simplePos="0" relativeHeight="251660288" behindDoc="0" locked="0" layoutInCell="1" allowOverlap="1">
          <wp:simplePos x="0" y="0"/>
          <wp:positionH relativeFrom="column">
            <wp:posOffset>-265430</wp:posOffset>
          </wp:positionH>
          <wp:positionV relativeFrom="paragraph">
            <wp:posOffset>128905</wp:posOffset>
          </wp:positionV>
          <wp:extent cx="1164590" cy="309880"/>
          <wp:effectExtent l="19050" t="0" r="0" b="0"/>
          <wp:wrapNone/>
          <wp:docPr id="16" name="Picture 1" descr="C:\Users\User\Desktop\LUKA\LOGO\LOGO EL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UKA\LOGO\LOGO ELGAS.jpg"/>
                  <pic:cNvPicPr>
                    <a:picLocks noChangeAspect="1" noChangeArrowheads="1"/>
                  </pic:cNvPicPr>
                </pic:nvPicPr>
                <pic:blipFill>
                  <a:blip r:embed="rId1"/>
                  <a:srcRect/>
                  <a:stretch>
                    <a:fillRect/>
                  </a:stretch>
                </pic:blipFill>
                <pic:spPr bwMode="auto">
                  <a:xfrm>
                    <a:off x="0" y="0"/>
                    <a:ext cx="1164590" cy="30988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5B5769"/>
    <w:multiLevelType w:val="hybridMultilevel"/>
    <w:tmpl w:val="95B0266A"/>
    <w:lvl w:ilvl="0" w:tplc="0409000F">
      <w:start w:val="1"/>
      <w:numFmt w:val="decimal"/>
      <w:lvlText w:val="%1."/>
      <w:lvlJc w:val="left"/>
      <w:pPr>
        <w:ind w:left="720" w:hanging="360"/>
      </w:pPr>
    </w:lvl>
    <w:lvl w:ilvl="1" w:tplc="2878D114">
      <w:start w:val="1"/>
      <w:numFmt w:val="decimal"/>
      <w:lvlText w:val="%2)"/>
      <w:lvlJc w:val="left"/>
      <w:pPr>
        <w:ind w:left="2148" w:hanging="1068"/>
      </w:pPr>
      <w:rPr>
        <w:rFonts w:hint="default"/>
      </w:rPr>
    </w:lvl>
    <w:lvl w:ilvl="2" w:tplc="10EA29EC">
      <w:start w:val="1"/>
      <w:numFmt w:val="decimal"/>
      <w:lvlText w:val="%3.)"/>
      <w:lvlJc w:val="left"/>
      <w:pPr>
        <w:ind w:left="2340" w:hanging="360"/>
      </w:pPr>
      <w:rPr>
        <w:rFonts w:hint="default"/>
      </w:rPr>
    </w:lvl>
    <w:lvl w:ilvl="3" w:tplc="25825E72">
      <w:start w:val="1"/>
      <w:numFmt w:val="bullet"/>
      <w:lvlText w:val="-"/>
      <w:lvlJc w:val="left"/>
      <w:pPr>
        <w:ind w:left="3468" w:hanging="948"/>
      </w:pPr>
      <w:rPr>
        <w:rFonts w:ascii="Times New Roman" w:eastAsia="Calibri"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36711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5AE6854"/>
    <w:multiLevelType w:val="hybridMultilevel"/>
    <w:tmpl w:val="A796A1F4"/>
    <w:lvl w:ilvl="0" w:tplc="AA506798">
      <w:start w:val="13"/>
      <w:numFmt w:val="upperRoman"/>
      <w:lvlText w:val="%1."/>
      <w:lvlJc w:val="right"/>
      <w:pPr>
        <w:ind w:left="144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DC2C17"/>
    <w:multiLevelType w:val="hybridMultilevel"/>
    <w:tmpl w:val="5C34AF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A6A35"/>
    <w:multiLevelType w:val="hybridMultilevel"/>
    <w:tmpl w:val="7B2849FE"/>
    <w:lvl w:ilvl="0" w:tplc="369C6442">
      <w:start w:val="1"/>
      <w:numFmt w:val="bullet"/>
      <w:lvlText w:val="—"/>
      <w:lvlJc w:val="left"/>
      <w:pPr>
        <w:ind w:left="720" w:hanging="360"/>
      </w:pPr>
      <w:rPr>
        <w:rFonts w:ascii="Angsana New" w:hAnsi="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E16C6F"/>
    <w:multiLevelType w:val="hybridMultilevel"/>
    <w:tmpl w:val="1F74058C"/>
    <w:lvl w:ilvl="0" w:tplc="BB10F524">
      <w:numFmt w:val="bullet"/>
      <w:lvlText w:val="̶"/>
      <w:lvlJc w:val="left"/>
      <w:pPr>
        <w:ind w:left="2310" w:hanging="87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8525C7B"/>
    <w:multiLevelType w:val="hybridMultilevel"/>
    <w:tmpl w:val="3FFAB2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275D0C"/>
    <w:multiLevelType w:val="hybridMultilevel"/>
    <w:tmpl w:val="EA50A652"/>
    <w:lvl w:ilvl="0" w:tplc="04090011">
      <w:start w:val="1"/>
      <w:numFmt w:val="decimal"/>
      <w:lvlText w:val="%1)"/>
      <w:lvlJc w:val="left"/>
      <w:pPr>
        <w:ind w:left="1872" w:hanging="360"/>
      </w:p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8">
    <w:nsid w:val="3C9555B5"/>
    <w:multiLevelType w:val="multilevel"/>
    <w:tmpl w:val="EAD6D16A"/>
    <w:lvl w:ilvl="0">
      <w:start w:val="2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4A045035"/>
    <w:multiLevelType w:val="hybridMultilevel"/>
    <w:tmpl w:val="07360DDC"/>
    <w:lvl w:ilvl="0" w:tplc="358CC9CA">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B971EC9"/>
    <w:multiLevelType w:val="hybridMultilevel"/>
    <w:tmpl w:val="290ABEAE"/>
    <w:lvl w:ilvl="0" w:tplc="DA383BE8">
      <w:start w:val="1"/>
      <w:numFmt w:val="bullet"/>
      <w:lvlText w:val=""/>
      <w:lvlJc w:val="left"/>
      <w:pPr>
        <w:ind w:left="2076" w:hanging="924"/>
      </w:pPr>
      <w:rPr>
        <w:rFonts w:ascii="Symbol" w:eastAsia="TimesNewRomanPS-BoldItalicMT" w:hAnsi="Symbol" w:cs="Times New Roman"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1">
    <w:nsid w:val="54296E98"/>
    <w:multiLevelType w:val="multilevel"/>
    <w:tmpl w:val="C4EE77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5670466E"/>
    <w:multiLevelType w:val="hybridMultilevel"/>
    <w:tmpl w:val="DA9AFB64"/>
    <w:lvl w:ilvl="0" w:tplc="E48EC478">
      <w:numFmt w:val="bullet"/>
      <w:lvlText w:val="̶"/>
      <w:lvlJc w:val="left"/>
      <w:pPr>
        <w:ind w:left="1500" w:hanging="360"/>
      </w:pPr>
      <w:rPr>
        <w:rFonts w:ascii="Times New Roman" w:eastAsia="Calibri"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3">
    <w:nsid w:val="58561C8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866017E"/>
    <w:multiLevelType w:val="hybridMultilevel"/>
    <w:tmpl w:val="BA420922"/>
    <w:lvl w:ilvl="0" w:tplc="2FFEA86C">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9C567D"/>
    <w:multiLevelType w:val="multilevel"/>
    <w:tmpl w:val="2C24D2FE"/>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90E0038"/>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6EC71269"/>
    <w:multiLevelType w:val="multilevel"/>
    <w:tmpl w:val="2F88BB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710936D6"/>
    <w:multiLevelType w:val="hybridMultilevel"/>
    <w:tmpl w:val="FC50356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D">
      <w:start w:val="1"/>
      <w:numFmt w:val="bullet"/>
      <w:lvlText w:val=""/>
      <w:lvlJc w:val="left"/>
      <w:pPr>
        <w:ind w:left="3600" w:hanging="360"/>
      </w:pPr>
      <w:rPr>
        <w:rFonts w:ascii="Wingdings" w:hAnsi="Wingdings"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71976FE7"/>
    <w:multiLevelType w:val="hybridMultilevel"/>
    <w:tmpl w:val="656EB7AC"/>
    <w:lvl w:ilvl="0" w:tplc="DECE4214">
      <w:start w:val="1"/>
      <w:numFmt w:val="upperRoman"/>
      <w:lvlText w:val="%1."/>
      <w:lvlJc w:val="right"/>
      <w:pPr>
        <w:ind w:left="360" w:hanging="360"/>
      </w:pPr>
      <w:rPr>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6D111C9"/>
    <w:multiLevelType w:val="hybridMultilevel"/>
    <w:tmpl w:val="9328E3E2"/>
    <w:lvl w:ilvl="0" w:tplc="7C1E0512">
      <w:numFmt w:val="bullet"/>
      <w:lvlText w:val="̶"/>
      <w:lvlJc w:val="left"/>
      <w:pPr>
        <w:ind w:left="1440" w:hanging="360"/>
      </w:pPr>
      <w:rPr>
        <w:rFonts w:ascii="Times New Roman" w:eastAsia="Calibri" w:hAnsi="Times New Roman" w:cs="Times New Roman" w:hint="default"/>
      </w:rPr>
    </w:lvl>
    <w:lvl w:ilvl="1" w:tplc="9B12B078">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5A7D00"/>
    <w:multiLevelType w:val="hybridMultilevel"/>
    <w:tmpl w:val="6292E4E6"/>
    <w:lvl w:ilvl="0" w:tplc="EDB83568">
      <w:start w:val="1"/>
      <w:numFmt w:val="upperRoman"/>
      <w:pStyle w:val="NASLOV"/>
      <w:lvlText w:val="%1."/>
      <w:lvlJc w:val="right"/>
      <w:pPr>
        <w:ind w:left="1800" w:hanging="360"/>
      </w:pPr>
      <w:rPr>
        <w:b/>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7A0A212B"/>
    <w:multiLevelType w:val="hybridMultilevel"/>
    <w:tmpl w:val="EB0AA218"/>
    <w:lvl w:ilvl="0" w:tplc="E2187232">
      <w:start w:val="1"/>
      <w:numFmt w:val="upperRoman"/>
      <w:lvlText w:val="%1."/>
      <w:lvlJc w:val="right"/>
      <w:pPr>
        <w:ind w:left="720" w:hanging="360"/>
      </w:pPr>
      <w:rPr>
        <w:rFonts w:ascii="Times New Roman" w:hAnsi="Times New Roman" w:cs="Times New Roman" w:hint="default"/>
        <w:b/>
        <w:i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9B2CEB"/>
    <w:multiLevelType w:val="hybridMultilevel"/>
    <w:tmpl w:val="CAD6F20E"/>
    <w:lvl w:ilvl="0" w:tplc="C99C2134">
      <w:start w:val="14"/>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E0F5744"/>
    <w:multiLevelType w:val="hybridMultilevel"/>
    <w:tmpl w:val="DE4E0E1A"/>
    <w:lvl w:ilvl="0" w:tplc="6ECCF8F2">
      <w:start w:val="1"/>
      <w:numFmt w:val="decimal"/>
      <w:lvlText w:val="%1."/>
      <w:lvlJc w:val="left"/>
      <w:pPr>
        <w:ind w:left="720" w:hanging="360"/>
      </w:pPr>
      <w:rPr>
        <w:i w:val="0"/>
      </w:rPr>
    </w:lvl>
    <w:lvl w:ilvl="1" w:tplc="2878D114">
      <w:start w:val="1"/>
      <w:numFmt w:val="decimal"/>
      <w:lvlText w:val="%2)"/>
      <w:lvlJc w:val="left"/>
      <w:pPr>
        <w:ind w:left="2148" w:hanging="1068"/>
      </w:pPr>
      <w:rPr>
        <w:rFonts w:hint="default"/>
      </w:rPr>
    </w:lvl>
    <w:lvl w:ilvl="2" w:tplc="10EA29E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24"/>
  </w:num>
  <w:num w:numId="5">
    <w:abstractNumId w:val="13"/>
  </w:num>
  <w:num w:numId="6">
    <w:abstractNumId w:val="17"/>
  </w:num>
  <w:num w:numId="7">
    <w:abstractNumId w:val="11"/>
  </w:num>
  <w:num w:numId="8">
    <w:abstractNumId w:val="15"/>
  </w:num>
  <w:num w:numId="9">
    <w:abstractNumId w:val="16"/>
  </w:num>
  <w:num w:numId="10">
    <w:abstractNumId w:val="1"/>
  </w:num>
  <w:num w:numId="11">
    <w:abstractNumId w:val="0"/>
  </w:num>
  <w:num w:numId="12">
    <w:abstractNumId w:val="18"/>
  </w:num>
  <w:num w:numId="13">
    <w:abstractNumId w:val="8"/>
  </w:num>
  <w:num w:numId="14">
    <w:abstractNumId w:val="7"/>
  </w:num>
  <w:num w:numId="15">
    <w:abstractNumId w:val="14"/>
  </w:num>
  <w:num w:numId="16">
    <w:abstractNumId w:val="5"/>
  </w:num>
  <w:num w:numId="17">
    <w:abstractNumId w:val="12"/>
  </w:num>
  <w:num w:numId="18">
    <w:abstractNumId w:val="9"/>
  </w:num>
  <w:num w:numId="19">
    <w:abstractNumId w:val="20"/>
  </w:num>
  <w:num w:numId="20">
    <w:abstractNumId w:val="22"/>
  </w:num>
  <w:num w:numId="21">
    <w:abstractNumId w:val="10"/>
  </w:num>
  <w:num w:numId="22">
    <w:abstractNumId w:val="2"/>
  </w:num>
  <w:num w:numId="23">
    <w:abstractNumId w:val="19"/>
  </w:num>
  <w:num w:numId="24">
    <w:abstractNumId w:val="19"/>
  </w:num>
  <w:num w:numId="25">
    <w:abstractNumId w:val="21"/>
  </w:num>
  <w:num w:numId="26">
    <w:abstractNumId w:val="23"/>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attachedTemplate r:id="rId1"/>
  <w:defaultTabStop w:val="720"/>
  <w:drawingGridHorizontalSpacing w:val="110"/>
  <w:displayHorizontalDrawingGridEvery w:val="2"/>
  <w:characterSpacingControl w:val="doNotCompress"/>
  <w:hdrShapeDefaults>
    <o:shapedefaults v:ext="edit" spidmax="19458">
      <o:colormenu v:ext="edit" fillcolor="none [3052]" strokecolor="red" shadowcolor="#002060"/>
    </o:shapedefaults>
    <o:shapelayout v:ext="edit">
      <o:idmap v:ext="edit" data="9"/>
      <o:rules v:ext="edit">
        <o:r id="V:Rule2" type="connector" idref="#_x0000_s9234"/>
      </o:rules>
    </o:shapelayout>
  </w:hdrShapeDefaults>
  <w:footnotePr>
    <w:footnote w:id="0"/>
    <w:footnote w:id="1"/>
  </w:footnotePr>
  <w:endnotePr>
    <w:endnote w:id="0"/>
    <w:endnote w:id="1"/>
  </w:endnotePr>
  <w:compat/>
  <w:rsids>
    <w:rsidRoot w:val="00222E9A"/>
    <w:rsid w:val="000068A3"/>
    <w:rsid w:val="00010475"/>
    <w:rsid w:val="00023CDC"/>
    <w:rsid w:val="000258AF"/>
    <w:rsid w:val="000319C9"/>
    <w:rsid w:val="0003295B"/>
    <w:rsid w:val="00033B1D"/>
    <w:rsid w:val="000353A1"/>
    <w:rsid w:val="00036FC3"/>
    <w:rsid w:val="000402E8"/>
    <w:rsid w:val="000447C2"/>
    <w:rsid w:val="00044879"/>
    <w:rsid w:val="000465EB"/>
    <w:rsid w:val="00055F76"/>
    <w:rsid w:val="000579FF"/>
    <w:rsid w:val="00060552"/>
    <w:rsid w:val="00060F70"/>
    <w:rsid w:val="00061662"/>
    <w:rsid w:val="00062A52"/>
    <w:rsid w:val="000647AF"/>
    <w:rsid w:val="0006555E"/>
    <w:rsid w:val="00084621"/>
    <w:rsid w:val="00084BD5"/>
    <w:rsid w:val="00092981"/>
    <w:rsid w:val="000A015E"/>
    <w:rsid w:val="000A2D99"/>
    <w:rsid w:val="000A3695"/>
    <w:rsid w:val="000A6AEC"/>
    <w:rsid w:val="000B1F05"/>
    <w:rsid w:val="000B5C75"/>
    <w:rsid w:val="000B5E0F"/>
    <w:rsid w:val="000B6FDA"/>
    <w:rsid w:val="000D1176"/>
    <w:rsid w:val="000D7A14"/>
    <w:rsid w:val="000E1443"/>
    <w:rsid w:val="000E24DD"/>
    <w:rsid w:val="000F0223"/>
    <w:rsid w:val="000F3456"/>
    <w:rsid w:val="000F4A66"/>
    <w:rsid w:val="00101BDB"/>
    <w:rsid w:val="001025BE"/>
    <w:rsid w:val="00106E30"/>
    <w:rsid w:val="00117BAB"/>
    <w:rsid w:val="00117E6E"/>
    <w:rsid w:val="00121FE3"/>
    <w:rsid w:val="001226FB"/>
    <w:rsid w:val="00125E40"/>
    <w:rsid w:val="00137C45"/>
    <w:rsid w:val="00144D0D"/>
    <w:rsid w:val="0014662A"/>
    <w:rsid w:val="00155387"/>
    <w:rsid w:val="00164580"/>
    <w:rsid w:val="00165970"/>
    <w:rsid w:val="00170D22"/>
    <w:rsid w:val="00180413"/>
    <w:rsid w:val="00181994"/>
    <w:rsid w:val="00186B41"/>
    <w:rsid w:val="00190D06"/>
    <w:rsid w:val="00192F4D"/>
    <w:rsid w:val="001A1EF5"/>
    <w:rsid w:val="001A7935"/>
    <w:rsid w:val="001B14F0"/>
    <w:rsid w:val="001B4A12"/>
    <w:rsid w:val="001B7002"/>
    <w:rsid w:val="001B7F63"/>
    <w:rsid w:val="001C5672"/>
    <w:rsid w:val="001D5F85"/>
    <w:rsid w:val="001E04A8"/>
    <w:rsid w:val="001E1C87"/>
    <w:rsid w:val="001E439B"/>
    <w:rsid w:val="001E46D7"/>
    <w:rsid w:val="001E683D"/>
    <w:rsid w:val="001F56F0"/>
    <w:rsid w:val="00200C26"/>
    <w:rsid w:val="00202655"/>
    <w:rsid w:val="00202950"/>
    <w:rsid w:val="00204790"/>
    <w:rsid w:val="00204ADA"/>
    <w:rsid w:val="00205212"/>
    <w:rsid w:val="00210A65"/>
    <w:rsid w:val="002141F6"/>
    <w:rsid w:val="00222E9A"/>
    <w:rsid w:val="00223218"/>
    <w:rsid w:val="0022647C"/>
    <w:rsid w:val="00227658"/>
    <w:rsid w:val="00231E3B"/>
    <w:rsid w:val="00232E7D"/>
    <w:rsid w:val="0023690A"/>
    <w:rsid w:val="00242883"/>
    <w:rsid w:val="00247AD8"/>
    <w:rsid w:val="002507F5"/>
    <w:rsid w:val="00253534"/>
    <w:rsid w:val="0026341D"/>
    <w:rsid w:val="002646D3"/>
    <w:rsid w:val="0026488B"/>
    <w:rsid w:val="00264E68"/>
    <w:rsid w:val="00265EEF"/>
    <w:rsid w:val="002726E7"/>
    <w:rsid w:val="002728EE"/>
    <w:rsid w:val="0027391D"/>
    <w:rsid w:val="00274B74"/>
    <w:rsid w:val="00275903"/>
    <w:rsid w:val="002809DA"/>
    <w:rsid w:val="002848A5"/>
    <w:rsid w:val="00285BE7"/>
    <w:rsid w:val="00293166"/>
    <w:rsid w:val="0029553E"/>
    <w:rsid w:val="00295562"/>
    <w:rsid w:val="0029691B"/>
    <w:rsid w:val="002A05F9"/>
    <w:rsid w:val="002A1AB4"/>
    <w:rsid w:val="002A1FC9"/>
    <w:rsid w:val="002A3673"/>
    <w:rsid w:val="002B1B69"/>
    <w:rsid w:val="002C46AE"/>
    <w:rsid w:val="002C6498"/>
    <w:rsid w:val="002C6A3E"/>
    <w:rsid w:val="002C71D1"/>
    <w:rsid w:val="002D3326"/>
    <w:rsid w:val="002E338C"/>
    <w:rsid w:val="002E5430"/>
    <w:rsid w:val="002E5D91"/>
    <w:rsid w:val="002F64DE"/>
    <w:rsid w:val="002F7395"/>
    <w:rsid w:val="0030063A"/>
    <w:rsid w:val="003024DB"/>
    <w:rsid w:val="003126E6"/>
    <w:rsid w:val="00316AC0"/>
    <w:rsid w:val="0032045F"/>
    <w:rsid w:val="00324433"/>
    <w:rsid w:val="00326115"/>
    <w:rsid w:val="00335776"/>
    <w:rsid w:val="0034004E"/>
    <w:rsid w:val="003409E8"/>
    <w:rsid w:val="0034126F"/>
    <w:rsid w:val="003449C9"/>
    <w:rsid w:val="00347494"/>
    <w:rsid w:val="00347F38"/>
    <w:rsid w:val="00351805"/>
    <w:rsid w:val="0035673B"/>
    <w:rsid w:val="00356F02"/>
    <w:rsid w:val="00360949"/>
    <w:rsid w:val="00361A8D"/>
    <w:rsid w:val="00364E76"/>
    <w:rsid w:val="003673D0"/>
    <w:rsid w:val="00371A82"/>
    <w:rsid w:val="003729F1"/>
    <w:rsid w:val="00377E88"/>
    <w:rsid w:val="00382065"/>
    <w:rsid w:val="00384645"/>
    <w:rsid w:val="00393E51"/>
    <w:rsid w:val="003A1478"/>
    <w:rsid w:val="003B0587"/>
    <w:rsid w:val="003B3F13"/>
    <w:rsid w:val="003B46FC"/>
    <w:rsid w:val="003B5F55"/>
    <w:rsid w:val="003C6B1B"/>
    <w:rsid w:val="003D13E8"/>
    <w:rsid w:val="003E5B42"/>
    <w:rsid w:val="003E5CE2"/>
    <w:rsid w:val="003F0044"/>
    <w:rsid w:val="003F68EB"/>
    <w:rsid w:val="00400802"/>
    <w:rsid w:val="00403A37"/>
    <w:rsid w:val="004074E2"/>
    <w:rsid w:val="004078C5"/>
    <w:rsid w:val="0041748A"/>
    <w:rsid w:val="00420304"/>
    <w:rsid w:val="0042115B"/>
    <w:rsid w:val="0042799D"/>
    <w:rsid w:val="0043102A"/>
    <w:rsid w:val="00432616"/>
    <w:rsid w:val="00433E24"/>
    <w:rsid w:val="004353CD"/>
    <w:rsid w:val="00442D98"/>
    <w:rsid w:val="00450369"/>
    <w:rsid w:val="00452C64"/>
    <w:rsid w:val="00452F8D"/>
    <w:rsid w:val="00454325"/>
    <w:rsid w:val="00467D75"/>
    <w:rsid w:val="00473BA6"/>
    <w:rsid w:val="00475DC7"/>
    <w:rsid w:val="00482650"/>
    <w:rsid w:val="00483139"/>
    <w:rsid w:val="00483EE8"/>
    <w:rsid w:val="00494CC2"/>
    <w:rsid w:val="00496196"/>
    <w:rsid w:val="004A0729"/>
    <w:rsid w:val="004A1901"/>
    <w:rsid w:val="004A2D97"/>
    <w:rsid w:val="004A60DB"/>
    <w:rsid w:val="004B1183"/>
    <w:rsid w:val="004B2905"/>
    <w:rsid w:val="004B7246"/>
    <w:rsid w:val="004C35B7"/>
    <w:rsid w:val="004C459D"/>
    <w:rsid w:val="004C576E"/>
    <w:rsid w:val="004D39A2"/>
    <w:rsid w:val="004D582D"/>
    <w:rsid w:val="004D596F"/>
    <w:rsid w:val="004E1096"/>
    <w:rsid w:val="004E44F9"/>
    <w:rsid w:val="004F078C"/>
    <w:rsid w:val="004F1289"/>
    <w:rsid w:val="004F13A7"/>
    <w:rsid w:val="004F2E83"/>
    <w:rsid w:val="004F53D1"/>
    <w:rsid w:val="004F5A97"/>
    <w:rsid w:val="004F764E"/>
    <w:rsid w:val="005008D1"/>
    <w:rsid w:val="00504923"/>
    <w:rsid w:val="0050580A"/>
    <w:rsid w:val="005071B7"/>
    <w:rsid w:val="00515DB9"/>
    <w:rsid w:val="005240BF"/>
    <w:rsid w:val="00524E87"/>
    <w:rsid w:val="00534579"/>
    <w:rsid w:val="00535885"/>
    <w:rsid w:val="00536B5A"/>
    <w:rsid w:val="005428A5"/>
    <w:rsid w:val="00545BA0"/>
    <w:rsid w:val="00546869"/>
    <w:rsid w:val="00550A13"/>
    <w:rsid w:val="00551AA4"/>
    <w:rsid w:val="005539BB"/>
    <w:rsid w:val="00554B74"/>
    <w:rsid w:val="00562040"/>
    <w:rsid w:val="005635ED"/>
    <w:rsid w:val="005716EF"/>
    <w:rsid w:val="00571FF2"/>
    <w:rsid w:val="00573ABA"/>
    <w:rsid w:val="00587FF4"/>
    <w:rsid w:val="0059166A"/>
    <w:rsid w:val="00591990"/>
    <w:rsid w:val="005973E0"/>
    <w:rsid w:val="005A21BC"/>
    <w:rsid w:val="005A3689"/>
    <w:rsid w:val="005B00E7"/>
    <w:rsid w:val="005B7A8E"/>
    <w:rsid w:val="005C0561"/>
    <w:rsid w:val="005C4F71"/>
    <w:rsid w:val="005C69CB"/>
    <w:rsid w:val="005D49D6"/>
    <w:rsid w:val="005D5217"/>
    <w:rsid w:val="005D5E54"/>
    <w:rsid w:val="005F091D"/>
    <w:rsid w:val="005F1958"/>
    <w:rsid w:val="005F1B26"/>
    <w:rsid w:val="005F3837"/>
    <w:rsid w:val="005F77C0"/>
    <w:rsid w:val="0061102D"/>
    <w:rsid w:val="006154B2"/>
    <w:rsid w:val="00616B41"/>
    <w:rsid w:val="006221C0"/>
    <w:rsid w:val="00624DE7"/>
    <w:rsid w:val="006276D7"/>
    <w:rsid w:val="00630F0F"/>
    <w:rsid w:val="00642BAF"/>
    <w:rsid w:val="00651DD6"/>
    <w:rsid w:val="0065658A"/>
    <w:rsid w:val="00657961"/>
    <w:rsid w:val="00667BCD"/>
    <w:rsid w:val="006709DA"/>
    <w:rsid w:val="00681D15"/>
    <w:rsid w:val="00684978"/>
    <w:rsid w:val="006976DF"/>
    <w:rsid w:val="006A49F9"/>
    <w:rsid w:val="006A4AF9"/>
    <w:rsid w:val="006A5447"/>
    <w:rsid w:val="006A6F74"/>
    <w:rsid w:val="006B165F"/>
    <w:rsid w:val="006B51BE"/>
    <w:rsid w:val="006B5FF6"/>
    <w:rsid w:val="006C1917"/>
    <w:rsid w:val="006C2F5D"/>
    <w:rsid w:val="006D4171"/>
    <w:rsid w:val="006D48C6"/>
    <w:rsid w:val="006D51CF"/>
    <w:rsid w:val="006E39AB"/>
    <w:rsid w:val="006E4C93"/>
    <w:rsid w:val="006F355E"/>
    <w:rsid w:val="00703091"/>
    <w:rsid w:val="00705EE8"/>
    <w:rsid w:val="00715B8D"/>
    <w:rsid w:val="00715BA4"/>
    <w:rsid w:val="00725B37"/>
    <w:rsid w:val="00731728"/>
    <w:rsid w:val="00734263"/>
    <w:rsid w:val="00734F59"/>
    <w:rsid w:val="007376FC"/>
    <w:rsid w:val="007567EF"/>
    <w:rsid w:val="00765CF6"/>
    <w:rsid w:val="00767251"/>
    <w:rsid w:val="0077057A"/>
    <w:rsid w:val="00776D39"/>
    <w:rsid w:val="007771EF"/>
    <w:rsid w:val="007772FA"/>
    <w:rsid w:val="00784755"/>
    <w:rsid w:val="00786451"/>
    <w:rsid w:val="0078714E"/>
    <w:rsid w:val="00792231"/>
    <w:rsid w:val="00793AA8"/>
    <w:rsid w:val="007A4795"/>
    <w:rsid w:val="007A54C2"/>
    <w:rsid w:val="007A5C47"/>
    <w:rsid w:val="007B444B"/>
    <w:rsid w:val="007C3A63"/>
    <w:rsid w:val="007D0B3C"/>
    <w:rsid w:val="007D35E2"/>
    <w:rsid w:val="007D4AEE"/>
    <w:rsid w:val="007E1372"/>
    <w:rsid w:val="007E2B5C"/>
    <w:rsid w:val="007E37EE"/>
    <w:rsid w:val="007F1F88"/>
    <w:rsid w:val="007F2806"/>
    <w:rsid w:val="007F2EC2"/>
    <w:rsid w:val="007F3A61"/>
    <w:rsid w:val="007F5222"/>
    <w:rsid w:val="007F7BC9"/>
    <w:rsid w:val="008101EF"/>
    <w:rsid w:val="0081126B"/>
    <w:rsid w:val="00811E00"/>
    <w:rsid w:val="00816882"/>
    <w:rsid w:val="00821AE3"/>
    <w:rsid w:val="008254B6"/>
    <w:rsid w:val="008316DF"/>
    <w:rsid w:val="00840CCB"/>
    <w:rsid w:val="0085298F"/>
    <w:rsid w:val="008550FA"/>
    <w:rsid w:val="008613D1"/>
    <w:rsid w:val="0086438F"/>
    <w:rsid w:val="00864BFD"/>
    <w:rsid w:val="00864EF6"/>
    <w:rsid w:val="00873214"/>
    <w:rsid w:val="0087530F"/>
    <w:rsid w:val="00886A2D"/>
    <w:rsid w:val="00887A3D"/>
    <w:rsid w:val="00895599"/>
    <w:rsid w:val="008A1878"/>
    <w:rsid w:val="008B0B98"/>
    <w:rsid w:val="008B4005"/>
    <w:rsid w:val="008B52F3"/>
    <w:rsid w:val="008B663B"/>
    <w:rsid w:val="008B74EE"/>
    <w:rsid w:val="008D1B53"/>
    <w:rsid w:val="008D34A8"/>
    <w:rsid w:val="008D3785"/>
    <w:rsid w:val="008D3D55"/>
    <w:rsid w:val="008D7B07"/>
    <w:rsid w:val="008F14AF"/>
    <w:rsid w:val="008F5050"/>
    <w:rsid w:val="008F53CA"/>
    <w:rsid w:val="008F5731"/>
    <w:rsid w:val="00907A69"/>
    <w:rsid w:val="00914E04"/>
    <w:rsid w:val="00916902"/>
    <w:rsid w:val="00917AAC"/>
    <w:rsid w:val="00924276"/>
    <w:rsid w:val="009261D4"/>
    <w:rsid w:val="00930F02"/>
    <w:rsid w:val="0094078E"/>
    <w:rsid w:val="00941AFA"/>
    <w:rsid w:val="00941D10"/>
    <w:rsid w:val="00941F47"/>
    <w:rsid w:val="00951A83"/>
    <w:rsid w:val="009527C5"/>
    <w:rsid w:val="00953056"/>
    <w:rsid w:val="00953528"/>
    <w:rsid w:val="00966373"/>
    <w:rsid w:val="00975102"/>
    <w:rsid w:val="00977F1A"/>
    <w:rsid w:val="00981C6A"/>
    <w:rsid w:val="0098265A"/>
    <w:rsid w:val="009837C0"/>
    <w:rsid w:val="00984078"/>
    <w:rsid w:val="009848C9"/>
    <w:rsid w:val="009A19E8"/>
    <w:rsid w:val="009A4A25"/>
    <w:rsid w:val="009A5C60"/>
    <w:rsid w:val="009B5983"/>
    <w:rsid w:val="009B6D57"/>
    <w:rsid w:val="009C3413"/>
    <w:rsid w:val="009C3D15"/>
    <w:rsid w:val="009C4715"/>
    <w:rsid w:val="009C494C"/>
    <w:rsid w:val="009C5965"/>
    <w:rsid w:val="009D78A6"/>
    <w:rsid w:val="009E1466"/>
    <w:rsid w:val="009E49D5"/>
    <w:rsid w:val="009F0EBF"/>
    <w:rsid w:val="00A02E55"/>
    <w:rsid w:val="00A049A1"/>
    <w:rsid w:val="00A0789C"/>
    <w:rsid w:val="00A13DE4"/>
    <w:rsid w:val="00A27677"/>
    <w:rsid w:val="00A34517"/>
    <w:rsid w:val="00A36999"/>
    <w:rsid w:val="00A40B81"/>
    <w:rsid w:val="00A43777"/>
    <w:rsid w:val="00A47CF6"/>
    <w:rsid w:val="00A47FE3"/>
    <w:rsid w:val="00A50A04"/>
    <w:rsid w:val="00A51CB8"/>
    <w:rsid w:val="00A6415D"/>
    <w:rsid w:val="00A66D59"/>
    <w:rsid w:val="00A865F9"/>
    <w:rsid w:val="00A9156D"/>
    <w:rsid w:val="00AA151A"/>
    <w:rsid w:val="00AA5C1E"/>
    <w:rsid w:val="00AB263D"/>
    <w:rsid w:val="00AB2E70"/>
    <w:rsid w:val="00AC1058"/>
    <w:rsid w:val="00AC2CDB"/>
    <w:rsid w:val="00AC375B"/>
    <w:rsid w:val="00AC6697"/>
    <w:rsid w:val="00AC690F"/>
    <w:rsid w:val="00AC6BF9"/>
    <w:rsid w:val="00AC703D"/>
    <w:rsid w:val="00AE30D2"/>
    <w:rsid w:val="00AE523F"/>
    <w:rsid w:val="00AE5496"/>
    <w:rsid w:val="00AF0715"/>
    <w:rsid w:val="00AF131E"/>
    <w:rsid w:val="00AF5792"/>
    <w:rsid w:val="00B10113"/>
    <w:rsid w:val="00B1176E"/>
    <w:rsid w:val="00B13C6F"/>
    <w:rsid w:val="00B37B85"/>
    <w:rsid w:val="00B41D46"/>
    <w:rsid w:val="00B43917"/>
    <w:rsid w:val="00B604AF"/>
    <w:rsid w:val="00B64195"/>
    <w:rsid w:val="00B66FF5"/>
    <w:rsid w:val="00B73437"/>
    <w:rsid w:val="00B73F5C"/>
    <w:rsid w:val="00B747C9"/>
    <w:rsid w:val="00B756E1"/>
    <w:rsid w:val="00B7763D"/>
    <w:rsid w:val="00B8417C"/>
    <w:rsid w:val="00B8588B"/>
    <w:rsid w:val="00B871AD"/>
    <w:rsid w:val="00B914C1"/>
    <w:rsid w:val="00B92355"/>
    <w:rsid w:val="00B959B8"/>
    <w:rsid w:val="00B96DA2"/>
    <w:rsid w:val="00B97A9D"/>
    <w:rsid w:val="00BA006F"/>
    <w:rsid w:val="00BA426F"/>
    <w:rsid w:val="00BA6716"/>
    <w:rsid w:val="00BB6D12"/>
    <w:rsid w:val="00BB7952"/>
    <w:rsid w:val="00BC0990"/>
    <w:rsid w:val="00BC2512"/>
    <w:rsid w:val="00BC540F"/>
    <w:rsid w:val="00BC5E4D"/>
    <w:rsid w:val="00BC73D7"/>
    <w:rsid w:val="00BD2EB4"/>
    <w:rsid w:val="00BD3700"/>
    <w:rsid w:val="00BD5810"/>
    <w:rsid w:val="00BD62AE"/>
    <w:rsid w:val="00BD6A19"/>
    <w:rsid w:val="00BD7C12"/>
    <w:rsid w:val="00BE3136"/>
    <w:rsid w:val="00BE4E6F"/>
    <w:rsid w:val="00BE6E09"/>
    <w:rsid w:val="00BF038A"/>
    <w:rsid w:val="00BF2FD8"/>
    <w:rsid w:val="00BF3486"/>
    <w:rsid w:val="00BF37A4"/>
    <w:rsid w:val="00BF7300"/>
    <w:rsid w:val="00C003E7"/>
    <w:rsid w:val="00C0185E"/>
    <w:rsid w:val="00C0239B"/>
    <w:rsid w:val="00C113BE"/>
    <w:rsid w:val="00C1659C"/>
    <w:rsid w:val="00C16DEA"/>
    <w:rsid w:val="00C2125F"/>
    <w:rsid w:val="00C21B96"/>
    <w:rsid w:val="00C25CE0"/>
    <w:rsid w:val="00C265E3"/>
    <w:rsid w:val="00C30172"/>
    <w:rsid w:val="00C36A00"/>
    <w:rsid w:val="00C37E8A"/>
    <w:rsid w:val="00C42F9B"/>
    <w:rsid w:val="00C442D1"/>
    <w:rsid w:val="00C46025"/>
    <w:rsid w:val="00C501E1"/>
    <w:rsid w:val="00C505CC"/>
    <w:rsid w:val="00C52480"/>
    <w:rsid w:val="00C54D9F"/>
    <w:rsid w:val="00C55A41"/>
    <w:rsid w:val="00C57F49"/>
    <w:rsid w:val="00C6007B"/>
    <w:rsid w:val="00C6450C"/>
    <w:rsid w:val="00C709F1"/>
    <w:rsid w:val="00C741D0"/>
    <w:rsid w:val="00C74343"/>
    <w:rsid w:val="00C7515D"/>
    <w:rsid w:val="00C76A8E"/>
    <w:rsid w:val="00C957F9"/>
    <w:rsid w:val="00CA579D"/>
    <w:rsid w:val="00CB5236"/>
    <w:rsid w:val="00CC5587"/>
    <w:rsid w:val="00CC5E25"/>
    <w:rsid w:val="00CC71A2"/>
    <w:rsid w:val="00CD3EBF"/>
    <w:rsid w:val="00CD49B6"/>
    <w:rsid w:val="00CD4A98"/>
    <w:rsid w:val="00CE1F9A"/>
    <w:rsid w:val="00CE3A98"/>
    <w:rsid w:val="00D04799"/>
    <w:rsid w:val="00D07552"/>
    <w:rsid w:val="00D108B2"/>
    <w:rsid w:val="00D11B85"/>
    <w:rsid w:val="00D15CC0"/>
    <w:rsid w:val="00D17657"/>
    <w:rsid w:val="00D2120C"/>
    <w:rsid w:val="00D22917"/>
    <w:rsid w:val="00D258CC"/>
    <w:rsid w:val="00D2624E"/>
    <w:rsid w:val="00D4029A"/>
    <w:rsid w:val="00D405BC"/>
    <w:rsid w:val="00D40F9D"/>
    <w:rsid w:val="00D458DA"/>
    <w:rsid w:val="00D4642A"/>
    <w:rsid w:val="00D4683D"/>
    <w:rsid w:val="00D50588"/>
    <w:rsid w:val="00D61A65"/>
    <w:rsid w:val="00D6403F"/>
    <w:rsid w:val="00D6488A"/>
    <w:rsid w:val="00D7451B"/>
    <w:rsid w:val="00D75966"/>
    <w:rsid w:val="00D8172B"/>
    <w:rsid w:val="00D821BF"/>
    <w:rsid w:val="00D86090"/>
    <w:rsid w:val="00D8625F"/>
    <w:rsid w:val="00D90B44"/>
    <w:rsid w:val="00D916E6"/>
    <w:rsid w:val="00D92ABA"/>
    <w:rsid w:val="00D96C5B"/>
    <w:rsid w:val="00DA3CF7"/>
    <w:rsid w:val="00DA451C"/>
    <w:rsid w:val="00DA653F"/>
    <w:rsid w:val="00DA6FB5"/>
    <w:rsid w:val="00DC19A7"/>
    <w:rsid w:val="00DD021A"/>
    <w:rsid w:val="00DD6529"/>
    <w:rsid w:val="00DE10A3"/>
    <w:rsid w:val="00DE27A5"/>
    <w:rsid w:val="00DE2F1F"/>
    <w:rsid w:val="00DF03C8"/>
    <w:rsid w:val="00DF061F"/>
    <w:rsid w:val="00DF4D26"/>
    <w:rsid w:val="00DF682B"/>
    <w:rsid w:val="00DF70F8"/>
    <w:rsid w:val="00E0131E"/>
    <w:rsid w:val="00E072D2"/>
    <w:rsid w:val="00E13424"/>
    <w:rsid w:val="00E212EE"/>
    <w:rsid w:val="00E24505"/>
    <w:rsid w:val="00E339CE"/>
    <w:rsid w:val="00E36A52"/>
    <w:rsid w:val="00E41DB6"/>
    <w:rsid w:val="00E45709"/>
    <w:rsid w:val="00E61BBA"/>
    <w:rsid w:val="00E62AF0"/>
    <w:rsid w:val="00E63FE9"/>
    <w:rsid w:val="00E7013F"/>
    <w:rsid w:val="00E72F5A"/>
    <w:rsid w:val="00E76D94"/>
    <w:rsid w:val="00E854CB"/>
    <w:rsid w:val="00E8686B"/>
    <w:rsid w:val="00E92489"/>
    <w:rsid w:val="00E93658"/>
    <w:rsid w:val="00E94306"/>
    <w:rsid w:val="00EA33FE"/>
    <w:rsid w:val="00EA3EB9"/>
    <w:rsid w:val="00EA4B5F"/>
    <w:rsid w:val="00EA5449"/>
    <w:rsid w:val="00EA76AF"/>
    <w:rsid w:val="00EB1476"/>
    <w:rsid w:val="00EC0A1B"/>
    <w:rsid w:val="00EC6DCA"/>
    <w:rsid w:val="00ED0175"/>
    <w:rsid w:val="00ED0603"/>
    <w:rsid w:val="00ED3234"/>
    <w:rsid w:val="00EE549B"/>
    <w:rsid w:val="00EF0F25"/>
    <w:rsid w:val="00F03E1C"/>
    <w:rsid w:val="00F05960"/>
    <w:rsid w:val="00F06AF6"/>
    <w:rsid w:val="00F1319C"/>
    <w:rsid w:val="00F13E1D"/>
    <w:rsid w:val="00F14378"/>
    <w:rsid w:val="00F16F1B"/>
    <w:rsid w:val="00F1706F"/>
    <w:rsid w:val="00F224CE"/>
    <w:rsid w:val="00F3190D"/>
    <w:rsid w:val="00F31F52"/>
    <w:rsid w:val="00F40130"/>
    <w:rsid w:val="00F405FD"/>
    <w:rsid w:val="00F615EF"/>
    <w:rsid w:val="00F639F6"/>
    <w:rsid w:val="00F705F1"/>
    <w:rsid w:val="00F7464F"/>
    <w:rsid w:val="00F75DB9"/>
    <w:rsid w:val="00F807CC"/>
    <w:rsid w:val="00F8752C"/>
    <w:rsid w:val="00F90909"/>
    <w:rsid w:val="00FA018F"/>
    <w:rsid w:val="00FA25B9"/>
    <w:rsid w:val="00FA72D8"/>
    <w:rsid w:val="00FB270B"/>
    <w:rsid w:val="00FB724F"/>
    <w:rsid w:val="00FC0587"/>
    <w:rsid w:val="00FC0BED"/>
    <w:rsid w:val="00FC6CD6"/>
    <w:rsid w:val="00FC7E37"/>
    <w:rsid w:val="00FC7E3F"/>
    <w:rsid w:val="00FD7A0F"/>
    <w:rsid w:val="00FE01F8"/>
    <w:rsid w:val="00FE0B9A"/>
    <w:rsid w:val="00FF0144"/>
    <w:rsid w:val="00FF1917"/>
    <w:rsid w:val="00FF19E0"/>
    <w:rsid w:val="00FF2B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fillcolor="none [3052]" strokecolor="red" shadowcolor="#0020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7013F"/>
    <w:pPr>
      <w:spacing w:line="276" w:lineRule="auto"/>
      <w:ind w:firstLine="43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7013F"/>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E7013F"/>
  </w:style>
  <w:style w:type="paragraph" w:styleId="Footer">
    <w:name w:val="footer"/>
    <w:basedOn w:val="Normal"/>
    <w:link w:val="FooterChar"/>
    <w:uiPriority w:val="99"/>
    <w:unhideWhenUsed/>
    <w:rsid w:val="00E7013F"/>
    <w:pPr>
      <w:tabs>
        <w:tab w:val="center" w:pos="4680"/>
        <w:tab w:val="right" w:pos="9360"/>
      </w:tabs>
      <w:spacing w:line="240" w:lineRule="auto"/>
    </w:pPr>
  </w:style>
  <w:style w:type="character" w:customStyle="1" w:styleId="FooterChar">
    <w:name w:val="Footer Char"/>
    <w:basedOn w:val="DefaultParagraphFont"/>
    <w:link w:val="Footer"/>
    <w:uiPriority w:val="99"/>
    <w:rsid w:val="00E7013F"/>
  </w:style>
  <w:style w:type="character" w:styleId="SubtleReference">
    <w:name w:val="Subtle Reference"/>
    <w:basedOn w:val="DefaultParagraphFont"/>
    <w:uiPriority w:val="31"/>
    <w:qFormat/>
    <w:rsid w:val="00C36A00"/>
  </w:style>
  <w:style w:type="paragraph" w:customStyle="1" w:styleId="TEXT">
    <w:name w:val="TEXT"/>
    <w:basedOn w:val="Normal"/>
    <w:link w:val="TEXTChar"/>
    <w:qFormat/>
    <w:rsid w:val="005F091D"/>
    <w:pPr>
      <w:ind w:firstLine="720"/>
      <w:jc w:val="both"/>
    </w:pPr>
    <w:rPr>
      <w:rFonts w:ascii="Times New Roman" w:hAnsi="Times New Roman"/>
      <w:color w:val="000000"/>
      <w:sz w:val="24"/>
    </w:rPr>
  </w:style>
  <w:style w:type="paragraph" w:customStyle="1" w:styleId="NASLOV">
    <w:name w:val="NASLOV"/>
    <w:basedOn w:val="TEXT"/>
    <w:link w:val="NASLOVChar"/>
    <w:autoRedefine/>
    <w:qFormat/>
    <w:rsid w:val="003D13E8"/>
    <w:pPr>
      <w:numPr>
        <w:numId w:val="25"/>
      </w:numPr>
      <w:spacing w:before="60" w:after="60"/>
      <w:jc w:val="center"/>
    </w:pPr>
    <w:rPr>
      <w:b/>
      <w:i/>
      <w:color w:val="auto"/>
      <w:sz w:val="32"/>
      <w:szCs w:val="20"/>
    </w:rPr>
  </w:style>
  <w:style w:type="character" w:customStyle="1" w:styleId="TEXTChar">
    <w:name w:val="TEXT Char"/>
    <w:basedOn w:val="DefaultParagraphFont"/>
    <w:link w:val="TEXT"/>
    <w:rsid w:val="005F091D"/>
    <w:rPr>
      <w:rFonts w:ascii="Times New Roman" w:hAnsi="Times New Roman"/>
      <w:color w:val="000000"/>
      <w:sz w:val="24"/>
      <w:szCs w:val="22"/>
    </w:rPr>
  </w:style>
  <w:style w:type="character" w:customStyle="1" w:styleId="NASLOVChar">
    <w:name w:val="NASLOV Char"/>
    <w:basedOn w:val="TEXTChar"/>
    <w:link w:val="NASLOV"/>
    <w:rsid w:val="003D13E8"/>
    <w:rPr>
      <w:b/>
      <w:i/>
      <w:sz w:val="32"/>
    </w:rPr>
  </w:style>
  <w:style w:type="table" w:styleId="TableGrid">
    <w:name w:val="Table Grid"/>
    <w:basedOn w:val="TableNormal"/>
    <w:uiPriority w:val="59"/>
    <w:rsid w:val="00055F7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AN">
    <w:name w:val="ČLAN"/>
    <w:basedOn w:val="TEXT"/>
    <w:link w:val="LANChar"/>
    <w:autoRedefine/>
    <w:qFormat/>
    <w:rsid w:val="0032045F"/>
    <w:pPr>
      <w:spacing w:before="240" w:after="240"/>
      <w:jc w:val="center"/>
    </w:pPr>
  </w:style>
  <w:style w:type="paragraph" w:styleId="BalloonText">
    <w:name w:val="Balloon Text"/>
    <w:basedOn w:val="Normal"/>
    <w:link w:val="BalloonTextChar"/>
    <w:uiPriority w:val="99"/>
    <w:semiHidden/>
    <w:unhideWhenUsed/>
    <w:rsid w:val="009C5965"/>
    <w:pPr>
      <w:spacing w:line="240" w:lineRule="auto"/>
    </w:pPr>
    <w:rPr>
      <w:rFonts w:ascii="Tahoma" w:hAnsi="Tahoma" w:cs="Tahoma"/>
      <w:sz w:val="16"/>
      <w:szCs w:val="16"/>
    </w:rPr>
  </w:style>
  <w:style w:type="character" w:customStyle="1" w:styleId="LANChar">
    <w:name w:val="ČLAN Char"/>
    <w:basedOn w:val="TEXTChar"/>
    <w:link w:val="LAN"/>
    <w:rsid w:val="0032045F"/>
  </w:style>
  <w:style w:type="character" w:customStyle="1" w:styleId="BalloonTextChar">
    <w:name w:val="Balloon Text Char"/>
    <w:basedOn w:val="DefaultParagraphFont"/>
    <w:link w:val="BalloonText"/>
    <w:uiPriority w:val="99"/>
    <w:semiHidden/>
    <w:rsid w:val="009C5965"/>
    <w:rPr>
      <w:rFonts w:ascii="Tahoma" w:hAnsi="Tahoma" w:cs="Tahoma"/>
      <w:sz w:val="16"/>
      <w:szCs w:val="16"/>
    </w:rPr>
  </w:style>
  <w:style w:type="paragraph" w:customStyle="1" w:styleId="Sadrajokvira">
    <w:name w:val="Sadržaj okvira"/>
    <w:basedOn w:val="BodyText"/>
    <w:rsid w:val="00482650"/>
  </w:style>
  <w:style w:type="paragraph" w:styleId="BodyText">
    <w:name w:val="Body Text"/>
    <w:basedOn w:val="Normal"/>
    <w:link w:val="BodyTextChar"/>
    <w:uiPriority w:val="99"/>
    <w:semiHidden/>
    <w:unhideWhenUsed/>
    <w:rsid w:val="00482650"/>
    <w:pPr>
      <w:spacing w:after="120"/>
    </w:pPr>
  </w:style>
  <w:style w:type="character" w:customStyle="1" w:styleId="BodyTextChar">
    <w:name w:val="Body Text Char"/>
    <w:basedOn w:val="DefaultParagraphFont"/>
    <w:link w:val="BodyText"/>
    <w:uiPriority w:val="99"/>
    <w:semiHidden/>
    <w:rsid w:val="00482650"/>
  </w:style>
  <w:style w:type="character" w:styleId="Hyperlink">
    <w:name w:val="Hyperlink"/>
    <w:basedOn w:val="DefaultParagraphFont"/>
    <w:uiPriority w:val="99"/>
    <w:unhideWhenUsed/>
    <w:rsid w:val="008D3D55"/>
    <w:rPr>
      <w:color w:val="0000FF"/>
      <w:u w:val="single"/>
    </w:rPr>
  </w:style>
  <w:style w:type="paragraph" w:styleId="Caption">
    <w:name w:val="caption"/>
    <w:basedOn w:val="Normal"/>
    <w:next w:val="Normal"/>
    <w:uiPriority w:val="35"/>
    <w:unhideWhenUsed/>
    <w:rsid w:val="00E8686B"/>
    <w:pPr>
      <w:spacing w:after="200" w:line="240" w:lineRule="auto"/>
    </w:pPr>
    <w:rPr>
      <w:b/>
      <w:bCs/>
      <w:color w:val="4F81BD"/>
      <w:sz w:val="18"/>
      <w:szCs w:val="18"/>
    </w:rPr>
  </w:style>
  <w:style w:type="paragraph" w:customStyle="1" w:styleId="POD">
    <w:name w:val="POD"/>
    <w:basedOn w:val="Normal"/>
    <w:link w:val="PODChar"/>
    <w:qFormat/>
    <w:rsid w:val="00E94306"/>
    <w:pPr>
      <w:autoSpaceDE w:val="0"/>
      <w:autoSpaceDN w:val="0"/>
      <w:adjustRightInd w:val="0"/>
      <w:spacing w:before="240" w:after="240"/>
      <w:ind w:firstLine="446"/>
      <w:jc w:val="center"/>
    </w:pPr>
    <w:rPr>
      <w:rFonts w:ascii="Times New Roman" w:eastAsia="TimesNewRomanPS-BoldItalicMT" w:hAnsi="Times New Roman"/>
      <w:b/>
      <w:bCs/>
      <w:i/>
      <w:iCs/>
      <w:sz w:val="24"/>
      <w:szCs w:val="24"/>
      <w:lang w:val="ru-RU"/>
    </w:rPr>
  </w:style>
  <w:style w:type="character" w:customStyle="1" w:styleId="PODChar">
    <w:name w:val="POD Char"/>
    <w:basedOn w:val="DefaultParagraphFont"/>
    <w:link w:val="POD"/>
    <w:rsid w:val="00E94306"/>
    <w:rPr>
      <w:rFonts w:ascii="Times New Roman" w:eastAsia="TimesNewRomanPS-BoldItalicMT" w:hAnsi="Times New Roman"/>
      <w:b/>
      <w:bCs/>
      <w:i/>
      <w:iCs/>
      <w:sz w:val="24"/>
      <w:szCs w:val="24"/>
      <w:lang w:val="ru-RU"/>
    </w:rPr>
  </w:style>
  <w:style w:type="paragraph" w:styleId="ListParagraph">
    <w:name w:val="List Paragraph"/>
    <w:basedOn w:val="Normal"/>
    <w:uiPriority w:val="34"/>
    <w:qFormat/>
    <w:rsid w:val="00BC0990"/>
    <w:pPr>
      <w:ind w:left="720"/>
      <w:contextualSpacing/>
    </w:pPr>
  </w:style>
  <w:style w:type="paragraph" w:customStyle="1" w:styleId="RIM">
    <w:name w:val="RIM"/>
    <w:basedOn w:val="NASLOV"/>
    <w:link w:val="RIMChar"/>
    <w:autoRedefine/>
    <w:qFormat/>
    <w:rsid w:val="003D13E8"/>
    <w:pPr>
      <w:ind w:left="0" w:firstLine="0"/>
    </w:pPr>
  </w:style>
  <w:style w:type="character" w:customStyle="1" w:styleId="RIMChar">
    <w:name w:val="RIM Char"/>
    <w:basedOn w:val="NASLOVChar"/>
    <w:link w:val="RIM"/>
    <w:rsid w:val="003D13E8"/>
  </w:style>
  <w:style w:type="character" w:styleId="FollowedHyperlink">
    <w:name w:val="FollowedHyperlink"/>
    <w:basedOn w:val="DefaultParagraphFont"/>
    <w:uiPriority w:val="99"/>
    <w:semiHidden/>
    <w:unhideWhenUsed/>
    <w:rsid w:val="00192F4D"/>
    <w:rPr>
      <w:color w:val="800080" w:themeColor="followedHyperlink"/>
      <w:u w:val="single"/>
    </w:rPr>
  </w:style>
  <w:style w:type="paragraph" w:customStyle="1" w:styleId="normal0">
    <w:name w:val="normal"/>
    <w:basedOn w:val="Normal"/>
    <w:rsid w:val="00D8172B"/>
    <w:pPr>
      <w:spacing w:before="100" w:beforeAutospacing="1" w:after="100" w:afterAutospacing="1" w:line="240" w:lineRule="auto"/>
      <w:ind w:firstLine="0"/>
    </w:pPr>
    <w:rPr>
      <w:rFonts w:ascii="Times New Roman" w:eastAsia="Times New Roman" w:hAnsi="Times New Roman"/>
      <w:sz w:val="24"/>
      <w:szCs w:val="24"/>
    </w:rPr>
  </w:style>
  <w:style w:type="paragraph" w:styleId="NoSpacing">
    <w:name w:val="No Spacing"/>
    <w:qFormat/>
    <w:rsid w:val="00C6450C"/>
    <w:rPr>
      <w:sz w:val="22"/>
      <w:szCs w:val="22"/>
    </w:rPr>
  </w:style>
</w:styles>
</file>

<file path=word/webSettings.xml><?xml version="1.0" encoding="utf-8"?>
<w:webSettings xmlns:r="http://schemas.openxmlformats.org/officeDocument/2006/relationships" xmlns:w="http://schemas.openxmlformats.org/wordprocessingml/2006/main">
  <w:divs>
    <w:div w:id="574629706">
      <w:bodyDiv w:val="1"/>
      <w:marLeft w:val="0"/>
      <w:marRight w:val="0"/>
      <w:marTop w:val="0"/>
      <w:marBottom w:val="0"/>
      <w:divBdr>
        <w:top w:val="none" w:sz="0" w:space="0" w:color="auto"/>
        <w:left w:val="none" w:sz="0" w:space="0" w:color="auto"/>
        <w:bottom w:val="none" w:sz="0" w:space="0" w:color="auto"/>
        <w:right w:val="none" w:sz="0" w:space="0" w:color="auto"/>
      </w:divBdr>
    </w:div>
    <w:div w:id="615137813">
      <w:bodyDiv w:val="1"/>
      <w:marLeft w:val="0"/>
      <w:marRight w:val="0"/>
      <w:marTop w:val="0"/>
      <w:marBottom w:val="0"/>
      <w:divBdr>
        <w:top w:val="none" w:sz="0" w:space="0" w:color="auto"/>
        <w:left w:val="none" w:sz="0" w:space="0" w:color="auto"/>
        <w:bottom w:val="none" w:sz="0" w:space="0" w:color="auto"/>
        <w:right w:val="none" w:sz="0" w:space="0" w:color="auto"/>
      </w:divBdr>
    </w:div>
    <w:div w:id="908734010">
      <w:bodyDiv w:val="1"/>
      <w:marLeft w:val="0"/>
      <w:marRight w:val="0"/>
      <w:marTop w:val="0"/>
      <w:marBottom w:val="0"/>
      <w:divBdr>
        <w:top w:val="none" w:sz="0" w:space="0" w:color="auto"/>
        <w:left w:val="none" w:sz="0" w:space="0" w:color="auto"/>
        <w:bottom w:val="none" w:sz="0" w:space="0" w:color="auto"/>
        <w:right w:val="none" w:sz="0" w:space="0" w:color="auto"/>
      </w:divBdr>
    </w:div>
    <w:div w:id="1819608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KONKURSNA%20DOKUMENTACIJA%20GASOMERA.pdf" TargetMode="External"/><Relationship Id="rId13" Type="http://schemas.openxmlformats.org/officeDocument/2006/relationships/hyperlink" Target="mailto:jpelgas@sksyu.net"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pelgas@sksyu.net"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pelgas@sksyu.ne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jpelgas@sksyu.ne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REKTOR\AppData\Roaming\Microsoft\Templates\OBRAZAC%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6B513-8548-4AAC-9D70-97C27DCAB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OBRAZAC 1</Template>
  <TotalTime>1</TotalTime>
  <Pages>12</Pages>
  <Words>9360</Words>
  <Characters>53355</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62590</CharactersWithSpaces>
  <SharedDoc>false</SharedDoc>
  <HLinks>
    <vt:vector size="6" baseType="variant">
      <vt:variant>
        <vt:i4>1441838</vt:i4>
      </vt:variant>
      <vt:variant>
        <vt:i4>0</vt:i4>
      </vt:variant>
      <vt:variant>
        <vt:i4>0</vt:i4>
      </vt:variant>
      <vt:variant>
        <vt:i4>5</vt:i4>
      </vt:variant>
      <vt:variant>
        <vt:lpwstr>mailto:jpelgas@sksyu.net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DIREKTOR</dc:creator>
  <cp:lastModifiedBy>User</cp:lastModifiedBy>
  <cp:revision>2</cp:revision>
  <cp:lastPrinted>2016-03-10T10:32:00Z</cp:lastPrinted>
  <dcterms:created xsi:type="dcterms:W3CDTF">2016-03-10T14:24:00Z</dcterms:created>
  <dcterms:modified xsi:type="dcterms:W3CDTF">2016-03-10T14:24:00Z</dcterms:modified>
</cp:coreProperties>
</file>